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vertAnchor="page" w:horzAnchor="page" w:tblpX="852" w:tblpY="2496"/>
        <w:tblW w:w="10205" w:type="dxa"/>
        <w:tblLayout w:type="fixed"/>
        <w:tblCellMar>
          <w:top w:w="510" w:type="dxa"/>
          <w:left w:w="0" w:type="dxa"/>
          <w:right w:w="0" w:type="dxa"/>
        </w:tblCellMar>
        <w:tblLook w:val="04A0" w:firstRow="1" w:lastRow="0" w:firstColumn="1" w:lastColumn="0" w:noHBand="0" w:noVBand="1"/>
      </w:tblPr>
      <w:tblGrid>
        <w:gridCol w:w="10205"/>
      </w:tblGrid>
      <w:tr w:rsidR="00D06422" w:rsidRPr="000C3F04" w14:paraId="0458B637" w14:textId="77777777" w:rsidTr="000C3F04">
        <w:trPr>
          <w:cantSplit/>
          <w:trHeight w:hRule="exact" w:val="2551"/>
        </w:trPr>
        <w:tc>
          <w:tcPr>
            <w:tcW w:w="10205" w:type="dxa"/>
            <w:shd w:val="clear" w:color="auto" w:fill="auto"/>
            <w:vAlign w:val="bottom"/>
          </w:tcPr>
          <w:p w14:paraId="2F7ADBA9" w14:textId="77777777" w:rsidR="00F04054" w:rsidRDefault="00583B92" w:rsidP="00096ECB">
            <w:pPr>
              <w:pStyle w:val="Tittel"/>
              <w:rPr>
                <w:sz w:val="36"/>
                <w:szCs w:val="36"/>
              </w:rPr>
            </w:pPr>
            <w:r>
              <w:rPr>
                <w:sz w:val="36"/>
                <w:szCs w:val="36"/>
              </w:rPr>
              <w:t>F</w:t>
            </w:r>
            <w:r w:rsidRPr="00583B92">
              <w:rPr>
                <w:sz w:val="36"/>
                <w:szCs w:val="36"/>
              </w:rPr>
              <w:t xml:space="preserve">elles reglement </w:t>
            </w:r>
            <w:r w:rsidR="00AF66D4" w:rsidRPr="00AF66D4">
              <w:rPr>
                <w:sz w:val="36"/>
                <w:szCs w:val="36"/>
              </w:rPr>
              <w:t xml:space="preserve">for </w:t>
            </w:r>
            <w:r w:rsidR="008762A6">
              <w:rPr>
                <w:sz w:val="36"/>
                <w:szCs w:val="36"/>
              </w:rPr>
              <w:t xml:space="preserve">folkevalgte organer </w:t>
            </w:r>
            <w:r w:rsidR="00AF66D4" w:rsidRPr="00AF66D4">
              <w:rPr>
                <w:sz w:val="36"/>
                <w:szCs w:val="36"/>
              </w:rPr>
              <w:t>i U</w:t>
            </w:r>
            <w:r w:rsidR="00AF66D4">
              <w:rPr>
                <w:sz w:val="36"/>
                <w:szCs w:val="36"/>
              </w:rPr>
              <w:t>llensaker</w:t>
            </w:r>
            <w:r w:rsidR="00AF66D4" w:rsidRPr="00AF66D4">
              <w:rPr>
                <w:sz w:val="36"/>
                <w:szCs w:val="36"/>
              </w:rPr>
              <w:t xml:space="preserve"> </w:t>
            </w:r>
            <w:r w:rsidR="00AF66D4">
              <w:rPr>
                <w:sz w:val="36"/>
                <w:szCs w:val="36"/>
              </w:rPr>
              <w:t>kommune</w:t>
            </w:r>
          </w:p>
          <w:p w14:paraId="6EF9E87B" w14:textId="6F74CC58" w:rsidR="00BD7EC8" w:rsidRPr="004B3EA0" w:rsidRDefault="00AF1F69" w:rsidP="00BD7EC8">
            <w:pPr>
              <w:ind w:left="1060"/>
              <w:rPr>
                <w:i/>
                <w:iCs/>
                <w:sz w:val="18"/>
                <w:szCs w:val="18"/>
              </w:rPr>
            </w:pPr>
            <w:r>
              <w:rPr>
                <w:i/>
                <w:iCs/>
                <w:sz w:val="18"/>
                <w:szCs w:val="18"/>
              </w:rPr>
              <w:t>E</w:t>
            </w:r>
            <w:r w:rsidR="004B3EA0" w:rsidRPr="004B3EA0">
              <w:rPr>
                <w:i/>
                <w:iCs/>
                <w:sz w:val="18"/>
                <w:szCs w:val="18"/>
              </w:rPr>
              <w:t>ndret i sak</w:t>
            </w:r>
            <w:r w:rsidR="00A47DC6">
              <w:rPr>
                <w:i/>
                <w:iCs/>
                <w:sz w:val="18"/>
                <w:szCs w:val="18"/>
              </w:rPr>
              <w:t>ene</w:t>
            </w:r>
            <w:r w:rsidR="004B3EA0" w:rsidRPr="004B3EA0">
              <w:rPr>
                <w:i/>
                <w:iCs/>
                <w:sz w:val="18"/>
                <w:szCs w:val="18"/>
              </w:rPr>
              <w:t xml:space="preserve"> </w:t>
            </w:r>
            <w:r w:rsidR="004B3EA0">
              <w:rPr>
                <w:i/>
                <w:iCs/>
                <w:sz w:val="18"/>
                <w:szCs w:val="18"/>
              </w:rPr>
              <w:t>93/22</w:t>
            </w:r>
            <w:r w:rsidR="00235D52">
              <w:rPr>
                <w:i/>
                <w:iCs/>
                <w:sz w:val="18"/>
                <w:szCs w:val="18"/>
              </w:rPr>
              <w:t xml:space="preserve">, </w:t>
            </w:r>
            <w:r w:rsidRPr="00AF1F69">
              <w:rPr>
                <w:i/>
                <w:iCs/>
                <w:sz w:val="18"/>
                <w:szCs w:val="18"/>
              </w:rPr>
              <w:t>84/23</w:t>
            </w:r>
            <w:r w:rsidR="00235D52">
              <w:rPr>
                <w:i/>
                <w:iCs/>
                <w:sz w:val="18"/>
                <w:szCs w:val="18"/>
              </w:rPr>
              <w:t xml:space="preserve"> og </w:t>
            </w:r>
            <w:r w:rsidR="00CD31A5">
              <w:rPr>
                <w:i/>
                <w:iCs/>
                <w:sz w:val="18"/>
                <w:szCs w:val="18"/>
              </w:rPr>
              <w:t>139/23</w:t>
            </w:r>
            <w:r w:rsidR="0039489B">
              <w:rPr>
                <w:i/>
                <w:iCs/>
                <w:sz w:val="18"/>
                <w:szCs w:val="18"/>
              </w:rPr>
              <w:t>.</w:t>
            </w:r>
          </w:p>
        </w:tc>
      </w:tr>
      <w:tr w:rsidR="00647BCA" w:rsidRPr="000C3F04" w14:paraId="406AC2D4" w14:textId="77777777" w:rsidTr="000C3F04">
        <w:trPr>
          <w:cantSplit/>
          <w:trHeight w:hRule="exact" w:val="1085"/>
        </w:trPr>
        <w:tc>
          <w:tcPr>
            <w:tcW w:w="10205" w:type="dxa"/>
            <w:shd w:val="clear" w:color="auto" w:fill="auto"/>
          </w:tcPr>
          <w:p w14:paraId="5A531573" w14:textId="77777777" w:rsidR="00F9553A" w:rsidRPr="000C3F04" w:rsidRDefault="00F9553A" w:rsidP="00BD7EC8">
            <w:pPr>
              <w:pStyle w:val="Subtittelforside"/>
              <w:framePr w:wrap="auto" w:vAnchor="margin" w:hAnchor="text" w:yAlign="inline"/>
              <w:ind w:left="708"/>
            </w:pPr>
          </w:p>
        </w:tc>
      </w:tr>
    </w:tbl>
    <w:p w14:paraId="5AC127FD" w14:textId="77777777" w:rsidR="00BE1C10" w:rsidRDefault="00BE1C10" w:rsidP="003C6566"/>
    <w:p w14:paraId="3F28011B" w14:textId="3DABAD04" w:rsidR="003C6566" w:rsidRPr="00AF66D4" w:rsidRDefault="00AF66D4" w:rsidP="00AF66D4">
      <w:pPr>
        <w:pStyle w:val="Hovedheadingbrev"/>
        <w:rPr>
          <w:i/>
          <w:iCs/>
          <w:sz w:val="20"/>
          <w:szCs w:val="20"/>
        </w:rPr>
      </w:pPr>
      <w:r w:rsidRPr="00AF66D4">
        <w:rPr>
          <w:rFonts w:eastAsia="Arial" w:cs="Times New Roman"/>
          <w:b w:val="0"/>
          <w:bCs w:val="0"/>
          <w:i/>
          <w:iCs/>
          <w:color w:val="auto"/>
          <w:sz w:val="20"/>
          <w:szCs w:val="20"/>
          <w:bdr w:val="none" w:sz="0" w:space="0" w:color="auto"/>
          <w:lang w:eastAsia="en-US"/>
        </w:rPr>
        <w:t>Vedtatt av Ullensaker kommunestyre</w:t>
      </w:r>
      <w:r w:rsidR="004C5F79">
        <w:rPr>
          <w:rFonts w:eastAsia="Arial" w:cs="Times New Roman"/>
          <w:b w:val="0"/>
          <w:bCs w:val="0"/>
          <w:i/>
          <w:iCs/>
          <w:color w:val="auto"/>
          <w:sz w:val="20"/>
          <w:szCs w:val="20"/>
          <w:bdr w:val="none" w:sz="0" w:space="0" w:color="auto"/>
          <w:lang w:eastAsia="en-US"/>
        </w:rPr>
        <w:t xml:space="preserve"> den</w:t>
      </w:r>
      <w:r w:rsidRPr="00AF66D4">
        <w:rPr>
          <w:rFonts w:eastAsia="Arial" w:cs="Times New Roman"/>
          <w:b w:val="0"/>
          <w:bCs w:val="0"/>
          <w:i/>
          <w:iCs/>
          <w:color w:val="auto"/>
          <w:sz w:val="20"/>
          <w:szCs w:val="20"/>
          <w:bdr w:val="none" w:sz="0" w:space="0" w:color="auto"/>
          <w:lang w:eastAsia="en-US"/>
        </w:rPr>
        <w:t xml:space="preserve"> </w:t>
      </w:r>
      <w:r>
        <w:rPr>
          <w:rFonts w:eastAsia="Arial" w:cs="Times New Roman"/>
          <w:b w:val="0"/>
          <w:bCs w:val="0"/>
          <w:i/>
          <w:iCs/>
          <w:color w:val="auto"/>
          <w:sz w:val="20"/>
          <w:szCs w:val="20"/>
          <w:bdr w:val="none" w:sz="0" w:space="0" w:color="auto"/>
          <w:lang w:eastAsia="en-US"/>
        </w:rPr>
        <w:t>22.06.21</w:t>
      </w:r>
      <w:r w:rsidRPr="00AF66D4">
        <w:rPr>
          <w:rFonts w:eastAsia="Arial" w:cs="Times New Roman"/>
          <w:b w:val="0"/>
          <w:bCs w:val="0"/>
          <w:i/>
          <w:iCs/>
          <w:color w:val="auto"/>
          <w:sz w:val="20"/>
          <w:szCs w:val="20"/>
          <w:bdr w:val="none" w:sz="0" w:space="0" w:color="auto"/>
          <w:lang w:eastAsia="en-US"/>
        </w:rPr>
        <w:t xml:space="preserve"> i sak </w:t>
      </w:r>
      <w:r>
        <w:rPr>
          <w:rFonts w:eastAsia="Arial" w:cs="Times New Roman"/>
          <w:b w:val="0"/>
          <w:bCs w:val="0"/>
          <w:i/>
          <w:iCs/>
          <w:color w:val="auto"/>
          <w:sz w:val="20"/>
          <w:szCs w:val="20"/>
          <w:bdr w:val="none" w:sz="0" w:space="0" w:color="auto"/>
          <w:lang w:eastAsia="en-US"/>
        </w:rPr>
        <w:t>58/21</w:t>
      </w:r>
      <w:r w:rsidRPr="00AF66D4">
        <w:rPr>
          <w:rFonts w:eastAsia="Arial" w:cs="Times New Roman"/>
          <w:b w:val="0"/>
          <w:bCs w:val="0"/>
          <w:i/>
          <w:iCs/>
          <w:color w:val="auto"/>
          <w:sz w:val="20"/>
          <w:szCs w:val="20"/>
          <w:bdr w:val="none" w:sz="0" w:space="0" w:color="auto"/>
          <w:lang w:eastAsia="en-US"/>
        </w:rPr>
        <w:t>.</w:t>
      </w:r>
      <w:r w:rsidR="00BD7EC8">
        <w:rPr>
          <w:rFonts w:eastAsia="Arial" w:cs="Times New Roman"/>
          <w:b w:val="0"/>
          <w:bCs w:val="0"/>
          <w:i/>
          <w:iCs/>
          <w:color w:val="auto"/>
          <w:sz w:val="20"/>
          <w:szCs w:val="20"/>
          <w:bdr w:val="none" w:sz="0" w:space="0" w:color="auto"/>
          <w:lang w:eastAsia="en-US"/>
        </w:rPr>
        <w:t xml:space="preserve">  </w:t>
      </w:r>
    </w:p>
    <w:sdt>
      <w:sdtPr>
        <w:id w:val="-257061136"/>
        <w:docPartObj>
          <w:docPartGallery w:val="Table of Contents"/>
          <w:docPartUnique/>
        </w:docPartObj>
      </w:sdtPr>
      <w:sdtEndPr>
        <w:rPr>
          <w:b/>
          <w:bCs/>
        </w:rPr>
      </w:sdtEndPr>
      <w:sdtContent>
        <w:p w14:paraId="7CBF4DBC" w14:textId="77777777" w:rsidR="00DE5E52" w:rsidRDefault="00DE5E52" w:rsidP="00D6555C">
          <w:r>
            <w:t>Innhold</w:t>
          </w:r>
        </w:p>
        <w:p w14:paraId="0219749C" w14:textId="38F762A4" w:rsidR="0015645E" w:rsidRDefault="00DE5E52">
          <w:pPr>
            <w:pStyle w:val="INNH1"/>
            <w:rPr>
              <w:rFonts w:asciiTheme="minorHAnsi" w:eastAsiaTheme="minorEastAsia" w:hAnsiTheme="minorHAnsi" w:cstheme="minorBidi"/>
              <w:noProof/>
              <w:szCs w:val="22"/>
              <w:lang w:eastAsia="nb-NO"/>
            </w:rPr>
          </w:pPr>
          <w:r>
            <w:fldChar w:fldCharType="begin"/>
          </w:r>
          <w:r>
            <w:instrText xml:space="preserve"> TOC \o "1-3" \h \z \u </w:instrText>
          </w:r>
          <w:r>
            <w:fldChar w:fldCharType="separate"/>
          </w:r>
          <w:hyperlink w:anchor="_Toc116993227" w:history="1">
            <w:r w:rsidR="0015645E" w:rsidRPr="00015362">
              <w:rPr>
                <w:rStyle w:val="Hyperkobling"/>
                <w:noProof/>
                <w:lang w:eastAsia="nb-NO"/>
              </w:rPr>
              <w:t>1</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Formål og virkeområde</w:t>
            </w:r>
            <w:r w:rsidR="0015645E">
              <w:rPr>
                <w:noProof/>
                <w:webHidden/>
              </w:rPr>
              <w:tab/>
            </w:r>
            <w:r w:rsidR="0015645E">
              <w:rPr>
                <w:noProof/>
                <w:webHidden/>
              </w:rPr>
              <w:fldChar w:fldCharType="begin"/>
            </w:r>
            <w:r w:rsidR="0015645E">
              <w:rPr>
                <w:noProof/>
                <w:webHidden/>
              </w:rPr>
              <w:instrText xml:space="preserve"> PAGEREF _Toc116993227 \h </w:instrText>
            </w:r>
            <w:r w:rsidR="0015645E">
              <w:rPr>
                <w:noProof/>
                <w:webHidden/>
              </w:rPr>
            </w:r>
            <w:r w:rsidR="0015645E">
              <w:rPr>
                <w:noProof/>
                <w:webHidden/>
              </w:rPr>
              <w:fldChar w:fldCharType="separate"/>
            </w:r>
            <w:r w:rsidR="0015645E">
              <w:rPr>
                <w:noProof/>
                <w:webHidden/>
              </w:rPr>
              <w:t>5</w:t>
            </w:r>
            <w:r w:rsidR="0015645E">
              <w:rPr>
                <w:noProof/>
                <w:webHidden/>
              </w:rPr>
              <w:fldChar w:fldCharType="end"/>
            </w:r>
          </w:hyperlink>
        </w:p>
        <w:p w14:paraId="259B48DC" w14:textId="7A1DFF81" w:rsidR="0015645E" w:rsidRDefault="00844539">
          <w:pPr>
            <w:pStyle w:val="INNH2"/>
            <w:tabs>
              <w:tab w:val="left" w:pos="880"/>
              <w:tab w:val="right" w:leader="dot" w:pos="8092"/>
            </w:tabs>
            <w:rPr>
              <w:rFonts w:asciiTheme="minorHAnsi" w:eastAsiaTheme="minorEastAsia" w:hAnsiTheme="minorHAnsi" w:cstheme="minorBidi"/>
              <w:noProof/>
              <w:szCs w:val="22"/>
              <w:lang w:eastAsia="nb-NO"/>
            </w:rPr>
          </w:pPr>
          <w:hyperlink w:anchor="_Toc116993228" w:history="1">
            <w:r w:rsidR="0015645E" w:rsidRPr="00015362">
              <w:rPr>
                <w:rStyle w:val="Hyperkobling"/>
                <w:noProof/>
              </w:rPr>
              <w:t>1.1</w:t>
            </w:r>
            <w:r w:rsidR="0015645E">
              <w:rPr>
                <w:rFonts w:asciiTheme="minorHAnsi" w:eastAsiaTheme="minorEastAsia" w:hAnsiTheme="minorHAnsi" w:cstheme="minorBidi"/>
                <w:noProof/>
                <w:szCs w:val="22"/>
                <w:lang w:eastAsia="nb-NO"/>
              </w:rPr>
              <w:tab/>
            </w:r>
            <w:r w:rsidR="0015645E" w:rsidRPr="00015362">
              <w:rPr>
                <w:rStyle w:val="Hyperkobling"/>
                <w:noProof/>
              </w:rPr>
              <w:t>Formål</w:t>
            </w:r>
            <w:r w:rsidR="0015645E">
              <w:rPr>
                <w:noProof/>
                <w:webHidden/>
              </w:rPr>
              <w:tab/>
            </w:r>
            <w:r w:rsidR="0015645E">
              <w:rPr>
                <w:noProof/>
                <w:webHidden/>
              </w:rPr>
              <w:fldChar w:fldCharType="begin"/>
            </w:r>
            <w:r w:rsidR="0015645E">
              <w:rPr>
                <w:noProof/>
                <w:webHidden/>
              </w:rPr>
              <w:instrText xml:space="preserve"> PAGEREF _Toc116993228 \h </w:instrText>
            </w:r>
            <w:r w:rsidR="0015645E">
              <w:rPr>
                <w:noProof/>
                <w:webHidden/>
              </w:rPr>
            </w:r>
            <w:r w:rsidR="0015645E">
              <w:rPr>
                <w:noProof/>
                <w:webHidden/>
              </w:rPr>
              <w:fldChar w:fldCharType="separate"/>
            </w:r>
            <w:r w:rsidR="0015645E">
              <w:rPr>
                <w:noProof/>
                <w:webHidden/>
              </w:rPr>
              <w:t>5</w:t>
            </w:r>
            <w:r w:rsidR="0015645E">
              <w:rPr>
                <w:noProof/>
                <w:webHidden/>
              </w:rPr>
              <w:fldChar w:fldCharType="end"/>
            </w:r>
          </w:hyperlink>
        </w:p>
        <w:p w14:paraId="5146DEA3" w14:textId="43399E29" w:rsidR="0015645E" w:rsidRDefault="00844539">
          <w:pPr>
            <w:pStyle w:val="INNH2"/>
            <w:tabs>
              <w:tab w:val="left" w:pos="880"/>
              <w:tab w:val="right" w:leader="dot" w:pos="8092"/>
            </w:tabs>
            <w:rPr>
              <w:rFonts w:asciiTheme="minorHAnsi" w:eastAsiaTheme="minorEastAsia" w:hAnsiTheme="minorHAnsi" w:cstheme="minorBidi"/>
              <w:noProof/>
              <w:szCs w:val="22"/>
              <w:lang w:eastAsia="nb-NO"/>
            </w:rPr>
          </w:pPr>
          <w:hyperlink w:anchor="_Toc116993229" w:history="1">
            <w:r w:rsidR="0015645E" w:rsidRPr="00015362">
              <w:rPr>
                <w:rStyle w:val="Hyperkobling"/>
                <w:noProof/>
              </w:rPr>
              <w:t>1.2</w:t>
            </w:r>
            <w:r w:rsidR="0015645E">
              <w:rPr>
                <w:rFonts w:asciiTheme="minorHAnsi" w:eastAsiaTheme="minorEastAsia" w:hAnsiTheme="minorHAnsi" w:cstheme="minorBidi"/>
                <w:noProof/>
                <w:szCs w:val="22"/>
                <w:lang w:eastAsia="nb-NO"/>
              </w:rPr>
              <w:tab/>
            </w:r>
            <w:r w:rsidR="0015645E" w:rsidRPr="00015362">
              <w:rPr>
                <w:rStyle w:val="Hyperkobling"/>
                <w:noProof/>
              </w:rPr>
              <w:t>Virkeområde</w:t>
            </w:r>
            <w:r w:rsidR="0015645E">
              <w:rPr>
                <w:noProof/>
                <w:webHidden/>
              </w:rPr>
              <w:tab/>
            </w:r>
            <w:r w:rsidR="0015645E">
              <w:rPr>
                <w:noProof/>
                <w:webHidden/>
              </w:rPr>
              <w:fldChar w:fldCharType="begin"/>
            </w:r>
            <w:r w:rsidR="0015645E">
              <w:rPr>
                <w:noProof/>
                <w:webHidden/>
              </w:rPr>
              <w:instrText xml:space="preserve"> PAGEREF _Toc116993229 \h </w:instrText>
            </w:r>
            <w:r w:rsidR="0015645E">
              <w:rPr>
                <w:noProof/>
                <w:webHidden/>
              </w:rPr>
            </w:r>
            <w:r w:rsidR="0015645E">
              <w:rPr>
                <w:noProof/>
                <w:webHidden/>
              </w:rPr>
              <w:fldChar w:fldCharType="separate"/>
            </w:r>
            <w:r w:rsidR="0015645E">
              <w:rPr>
                <w:noProof/>
                <w:webHidden/>
              </w:rPr>
              <w:t>6</w:t>
            </w:r>
            <w:r w:rsidR="0015645E">
              <w:rPr>
                <w:noProof/>
                <w:webHidden/>
              </w:rPr>
              <w:fldChar w:fldCharType="end"/>
            </w:r>
          </w:hyperlink>
        </w:p>
        <w:p w14:paraId="26D80555" w14:textId="2C44D2F4" w:rsidR="0015645E" w:rsidRDefault="00844539">
          <w:pPr>
            <w:pStyle w:val="INNH1"/>
            <w:rPr>
              <w:rFonts w:asciiTheme="minorHAnsi" w:eastAsiaTheme="minorEastAsia" w:hAnsiTheme="minorHAnsi" w:cstheme="minorBidi"/>
              <w:noProof/>
              <w:szCs w:val="22"/>
              <w:lang w:eastAsia="nb-NO"/>
            </w:rPr>
          </w:pPr>
          <w:hyperlink w:anchor="_Toc116993230" w:history="1">
            <w:r w:rsidR="0015645E" w:rsidRPr="00015362">
              <w:rPr>
                <w:rStyle w:val="Hyperkobling"/>
                <w:noProof/>
                <w:lang w:eastAsia="nb-NO"/>
              </w:rPr>
              <w:t>2</w:t>
            </w:r>
            <w:r w:rsidR="0015645E">
              <w:rPr>
                <w:rFonts w:asciiTheme="minorHAnsi" w:eastAsiaTheme="minorEastAsia" w:hAnsiTheme="minorHAnsi" w:cstheme="minorBidi"/>
                <w:noProof/>
                <w:szCs w:val="22"/>
                <w:lang w:eastAsia="nb-NO"/>
              </w:rPr>
              <w:tab/>
            </w:r>
            <w:r w:rsidR="0015645E" w:rsidRPr="00015362">
              <w:rPr>
                <w:rStyle w:val="Hyperkobling"/>
                <w:noProof/>
              </w:rPr>
              <w:t>Forberedelser</w:t>
            </w:r>
            <w:r w:rsidR="0015645E" w:rsidRPr="00015362">
              <w:rPr>
                <w:rStyle w:val="Hyperkobling"/>
                <w:noProof/>
                <w:lang w:eastAsia="nb-NO"/>
              </w:rPr>
              <w:t xml:space="preserve"> til møter</w:t>
            </w:r>
            <w:r w:rsidR="0015645E">
              <w:rPr>
                <w:noProof/>
                <w:webHidden/>
              </w:rPr>
              <w:tab/>
            </w:r>
            <w:r w:rsidR="0015645E">
              <w:rPr>
                <w:noProof/>
                <w:webHidden/>
              </w:rPr>
              <w:fldChar w:fldCharType="begin"/>
            </w:r>
            <w:r w:rsidR="0015645E">
              <w:rPr>
                <w:noProof/>
                <w:webHidden/>
              </w:rPr>
              <w:instrText xml:space="preserve"> PAGEREF _Toc116993230 \h </w:instrText>
            </w:r>
            <w:r w:rsidR="0015645E">
              <w:rPr>
                <w:noProof/>
                <w:webHidden/>
              </w:rPr>
            </w:r>
            <w:r w:rsidR="0015645E">
              <w:rPr>
                <w:noProof/>
                <w:webHidden/>
              </w:rPr>
              <w:fldChar w:fldCharType="separate"/>
            </w:r>
            <w:r w:rsidR="0015645E">
              <w:rPr>
                <w:noProof/>
                <w:webHidden/>
              </w:rPr>
              <w:t>6</w:t>
            </w:r>
            <w:r w:rsidR="0015645E">
              <w:rPr>
                <w:noProof/>
                <w:webHidden/>
              </w:rPr>
              <w:fldChar w:fldCharType="end"/>
            </w:r>
          </w:hyperlink>
        </w:p>
        <w:p w14:paraId="485159DB" w14:textId="5FFC4485" w:rsidR="0015645E" w:rsidRDefault="00844539">
          <w:pPr>
            <w:pStyle w:val="INNH2"/>
            <w:tabs>
              <w:tab w:val="left" w:pos="880"/>
              <w:tab w:val="right" w:leader="dot" w:pos="8092"/>
            </w:tabs>
            <w:rPr>
              <w:rFonts w:asciiTheme="minorHAnsi" w:eastAsiaTheme="minorEastAsia" w:hAnsiTheme="minorHAnsi" w:cstheme="minorBidi"/>
              <w:noProof/>
              <w:szCs w:val="22"/>
              <w:lang w:eastAsia="nb-NO"/>
            </w:rPr>
          </w:pPr>
          <w:hyperlink w:anchor="_Toc116993231" w:history="1">
            <w:r w:rsidR="0015645E" w:rsidRPr="00015362">
              <w:rPr>
                <w:rStyle w:val="Hyperkobling"/>
                <w:noProof/>
                <w:lang w:eastAsia="nb-NO"/>
              </w:rPr>
              <w:t>2.1</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Møteplan og fastsetting av møter</w:t>
            </w:r>
            <w:r w:rsidR="0015645E">
              <w:rPr>
                <w:noProof/>
                <w:webHidden/>
              </w:rPr>
              <w:tab/>
            </w:r>
            <w:r w:rsidR="0015645E">
              <w:rPr>
                <w:noProof/>
                <w:webHidden/>
              </w:rPr>
              <w:fldChar w:fldCharType="begin"/>
            </w:r>
            <w:r w:rsidR="0015645E">
              <w:rPr>
                <w:noProof/>
                <w:webHidden/>
              </w:rPr>
              <w:instrText xml:space="preserve"> PAGEREF _Toc116993231 \h </w:instrText>
            </w:r>
            <w:r w:rsidR="0015645E">
              <w:rPr>
                <w:noProof/>
                <w:webHidden/>
              </w:rPr>
            </w:r>
            <w:r w:rsidR="0015645E">
              <w:rPr>
                <w:noProof/>
                <w:webHidden/>
              </w:rPr>
              <w:fldChar w:fldCharType="separate"/>
            </w:r>
            <w:r w:rsidR="0015645E">
              <w:rPr>
                <w:noProof/>
                <w:webHidden/>
              </w:rPr>
              <w:t>6</w:t>
            </w:r>
            <w:r w:rsidR="0015645E">
              <w:rPr>
                <w:noProof/>
                <w:webHidden/>
              </w:rPr>
              <w:fldChar w:fldCharType="end"/>
            </w:r>
          </w:hyperlink>
        </w:p>
        <w:p w14:paraId="73F10770" w14:textId="14852244" w:rsidR="0015645E" w:rsidRDefault="00844539">
          <w:pPr>
            <w:pStyle w:val="INNH2"/>
            <w:tabs>
              <w:tab w:val="left" w:pos="880"/>
              <w:tab w:val="right" w:leader="dot" w:pos="8092"/>
            </w:tabs>
            <w:rPr>
              <w:rFonts w:asciiTheme="minorHAnsi" w:eastAsiaTheme="minorEastAsia" w:hAnsiTheme="minorHAnsi" w:cstheme="minorBidi"/>
              <w:noProof/>
              <w:szCs w:val="22"/>
              <w:lang w:eastAsia="nb-NO"/>
            </w:rPr>
          </w:pPr>
          <w:hyperlink w:anchor="_Toc116993232" w:history="1">
            <w:r w:rsidR="0015645E" w:rsidRPr="00015362">
              <w:rPr>
                <w:rStyle w:val="Hyperkobling"/>
                <w:noProof/>
                <w:lang w:eastAsia="nb-NO"/>
              </w:rPr>
              <w:t>2.2</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Innstillingsrett</w:t>
            </w:r>
            <w:r w:rsidR="0015645E">
              <w:rPr>
                <w:noProof/>
                <w:webHidden/>
              </w:rPr>
              <w:tab/>
            </w:r>
            <w:r w:rsidR="0015645E">
              <w:rPr>
                <w:noProof/>
                <w:webHidden/>
              </w:rPr>
              <w:fldChar w:fldCharType="begin"/>
            </w:r>
            <w:r w:rsidR="0015645E">
              <w:rPr>
                <w:noProof/>
                <w:webHidden/>
              </w:rPr>
              <w:instrText xml:space="preserve"> PAGEREF _Toc116993232 \h </w:instrText>
            </w:r>
            <w:r w:rsidR="0015645E">
              <w:rPr>
                <w:noProof/>
                <w:webHidden/>
              </w:rPr>
            </w:r>
            <w:r w:rsidR="0015645E">
              <w:rPr>
                <w:noProof/>
                <w:webHidden/>
              </w:rPr>
              <w:fldChar w:fldCharType="separate"/>
            </w:r>
            <w:r w:rsidR="0015645E">
              <w:rPr>
                <w:noProof/>
                <w:webHidden/>
              </w:rPr>
              <w:t>6</w:t>
            </w:r>
            <w:r w:rsidR="0015645E">
              <w:rPr>
                <w:noProof/>
                <w:webHidden/>
              </w:rPr>
              <w:fldChar w:fldCharType="end"/>
            </w:r>
          </w:hyperlink>
        </w:p>
        <w:p w14:paraId="00B74E93" w14:textId="4A113008" w:rsidR="0015645E" w:rsidRDefault="00844539">
          <w:pPr>
            <w:pStyle w:val="INNH2"/>
            <w:tabs>
              <w:tab w:val="left" w:pos="880"/>
              <w:tab w:val="right" w:leader="dot" w:pos="8092"/>
            </w:tabs>
            <w:rPr>
              <w:rFonts w:asciiTheme="minorHAnsi" w:eastAsiaTheme="minorEastAsia" w:hAnsiTheme="minorHAnsi" w:cstheme="minorBidi"/>
              <w:noProof/>
              <w:szCs w:val="22"/>
              <w:lang w:eastAsia="nb-NO"/>
            </w:rPr>
          </w:pPr>
          <w:hyperlink w:anchor="_Toc116993233" w:history="1">
            <w:r w:rsidR="0015645E" w:rsidRPr="00015362">
              <w:rPr>
                <w:rStyle w:val="Hyperkobling"/>
                <w:noProof/>
                <w:lang w:eastAsia="nb-NO"/>
              </w:rPr>
              <w:t>2.3</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Møteform</w:t>
            </w:r>
            <w:r w:rsidR="0015645E">
              <w:rPr>
                <w:noProof/>
                <w:webHidden/>
              </w:rPr>
              <w:tab/>
            </w:r>
            <w:r w:rsidR="0015645E">
              <w:rPr>
                <w:noProof/>
                <w:webHidden/>
              </w:rPr>
              <w:fldChar w:fldCharType="begin"/>
            </w:r>
            <w:r w:rsidR="0015645E">
              <w:rPr>
                <w:noProof/>
                <w:webHidden/>
              </w:rPr>
              <w:instrText xml:space="preserve"> PAGEREF _Toc116993233 \h </w:instrText>
            </w:r>
            <w:r w:rsidR="0015645E">
              <w:rPr>
                <w:noProof/>
                <w:webHidden/>
              </w:rPr>
            </w:r>
            <w:r w:rsidR="0015645E">
              <w:rPr>
                <w:noProof/>
                <w:webHidden/>
              </w:rPr>
              <w:fldChar w:fldCharType="separate"/>
            </w:r>
            <w:r w:rsidR="0015645E">
              <w:rPr>
                <w:noProof/>
                <w:webHidden/>
              </w:rPr>
              <w:t>6</w:t>
            </w:r>
            <w:r w:rsidR="0015645E">
              <w:rPr>
                <w:noProof/>
                <w:webHidden/>
              </w:rPr>
              <w:fldChar w:fldCharType="end"/>
            </w:r>
          </w:hyperlink>
        </w:p>
        <w:p w14:paraId="134E0CAF" w14:textId="0AC7C30F" w:rsidR="0015645E" w:rsidRDefault="00844539">
          <w:pPr>
            <w:pStyle w:val="INNH2"/>
            <w:tabs>
              <w:tab w:val="left" w:pos="880"/>
              <w:tab w:val="right" w:leader="dot" w:pos="8092"/>
            </w:tabs>
            <w:rPr>
              <w:rFonts w:asciiTheme="minorHAnsi" w:eastAsiaTheme="minorEastAsia" w:hAnsiTheme="minorHAnsi" w:cstheme="minorBidi"/>
              <w:noProof/>
              <w:szCs w:val="22"/>
              <w:lang w:eastAsia="nb-NO"/>
            </w:rPr>
          </w:pPr>
          <w:hyperlink w:anchor="_Toc116993234" w:history="1">
            <w:r w:rsidR="0015645E" w:rsidRPr="00015362">
              <w:rPr>
                <w:rStyle w:val="Hyperkobling"/>
                <w:noProof/>
                <w:lang w:eastAsia="nb-NO"/>
              </w:rPr>
              <w:t>2.4</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Fastsetting av saksliste</w:t>
            </w:r>
            <w:r w:rsidR="0015645E">
              <w:rPr>
                <w:noProof/>
                <w:webHidden/>
              </w:rPr>
              <w:tab/>
            </w:r>
            <w:r w:rsidR="0015645E">
              <w:rPr>
                <w:noProof/>
                <w:webHidden/>
              </w:rPr>
              <w:fldChar w:fldCharType="begin"/>
            </w:r>
            <w:r w:rsidR="0015645E">
              <w:rPr>
                <w:noProof/>
                <w:webHidden/>
              </w:rPr>
              <w:instrText xml:space="preserve"> PAGEREF _Toc116993234 \h </w:instrText>
            </w:r>
            <w:r w:rsidR="0015645E">
              <w:rPr>
                <w:noProof/>
                <w:webHidden/>
              </w:rPr>
            </w:r>
            <w:r w:rsidR="0015645E">
              <w:rPr>
                <w:noProof/>
                <w:webHidden/>
              </w:rPr>
              <w:fldChar w:fldCharType="separate"/>
            </w:r>
            <w:r w:rsidR="0015645E">
              <w:rPr>
                <w:noProof/>
                <w:webHidden/>
              </w:rPr>
              <w:t>7</w:t>
            </w:r>
            <w:r w:rsidR="0015645E">
              <w:rPr>
                <w:noProof/>
                <w:webHidden/>
              </w:rPr>
              <w:fldChar w:fldCharType="end"/>
            </w:r>
          </w:hyperlink>
        </w:p>
        <w:p w14:paraId="344960A8" w14:textId="08AB2AF3" w:rsidR="0015645E" w:rsidRDefault="00844539">
          <w:pPr>
            <w:pStyle w:val="INNH2"/>
            <w:tabs>
              <w:tab w:val="left" w:pos="880"/>
              <w:tab w:val="right" w:leader="dot" w:pos="8092"/>
            </w:tabs>
            <w:rPr>
              <w:rFonts w:asciiTheme="minorHAnsi" w:eastAsiaTheme="minorEastAsia" w:hAnsiTheme="minorHAnsi" w:cstheme="minorBidi"/>
              <w:noProof/>
              <w:szCs w:val="22"/>
              <w:lang w:eastAsia="nb-NO"/>
            </w:rPr>
          </w:pPr>
          <w:hyperlink w:anchor="_Toc116993235" w:history="1">
            <w:r w:rsidR="0015645E" w:rsidRPr="00015362">
              <w:rPr>
                <w:rStyle w:val="Hyperkobling"/>
                <w:noProof/>
                <w:lang w:eastAsia="nb-NO"/>
              </w:rPr>
              <w:t>2.5</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Saksframlegg og andre dokumenter til behandling</w:t>
            </w:r>
            <w:r w:rsidR="0015645E">
              <w:rPr>
                <w:noProof/>
                <w:webHidden/>
              </w:rPr>
              <w:tab/>
            </w:r>
            <w:r w:rsidR="0015645E">
              <w:rPr>
                <w:noProof/>
                <w:webHidden/>
              </w:rPr>
              <w:fldChar w:fldCharType="begin"/>
            </w:r>
            <w:r w:rsidR="0015645E">
              <w:rPr>
                <w:noProof/>
                <w:webHidden/>
              </w:rPr>
              <w:instrText xml:space="preserve"> PAGEREF _Toc116993235 \h </w:instrText>
            </w:r>
            <w:r w:rsidR="0015645E">
              <w:rPr>
                <w:noProof/>
                <w:webHidden/>
              </w:rPr>
            </w:r>
            <w:r w:rsidR="0015645E">
              <w:rPr>
                <w:noProof/>
                <w:webHidden/>
              </w:rPr>
              <w:fldChar w:fldCharType="separate"/>
            </w:r>
            <w:r w:rsidR="0015645E">
              <w:rPr>
                <w:noProof/>
                <w:webHidden/>
              </w:rPr>
              <w:t>7</w:t>
            </w:r>
            <w:r w:rsidR="0015645E">
              <w:rPr>
                <w:noProof/>
                <w:webHidden/>
              </w:rPr>
              <w:fldChar w:fldCharType="end"/>
            </w:r>
          </w:hyperlink>
        </w:p>
        <w:p w14:paraId="7E0DCC28" w14:textId="1E976FC9" w:rsidR="0015645E" w:rsidRDefault="00844539">
          <w:pPr>
            <w:pStyle w:val="INNH2"/>
            <w:tabs>
              <w:tab w:val="left" w:pos="880"/>
              <w:tab w:val="right" w:leader="dot" w:pos="8092"/>
            </w:tabs>
            <w:rPr>
              <w:rFonts w:asciiTheme="minorHAnsi" w:eastAsiaTheme="minorEastAsia" w:hAnsiTheme="minorHAnsi" w:cstheme="minorBidi"/>
              <w:noProof/>
              <w:szCs w:val="22"/>
              <w:lang w:eastAsia="nb-NO"/>
            </w:rPr>
          </w:pPr>
          <w:hyperlink w:anchor="_Toc116993236" w:history="1">
            <w:r w:rsidR="0015645E" w:rsidRPr="00015362">
              <w:rPr>
                <w:rStyle w:val="Hyperkobling"/>
                <w:noProof/>
                <w:lang w:eastAsia="nb-NO"/>
              </w:rPr>
              <w:t>2.6</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Innkalling til møter</w:t>
            </w:r>
            <w:r w:rsidR="0015645E">
              <w:rPr>
                <w:noProof/>
                <w:webHidden/>
              </w:rPr>
              <w:tab/>
            </w:r>
            <w:r w:rsidR="0015645E">
              <w:rPr>
                <w:noProof/>
                <w:webHidden/>
              </w:rPr>
              <w:fldChar w:fldCharType="begin"/>
            </w:r>
            <w:r w:rsidR="0015645E">
              <w:rPr>
                <w:noProof/>
                <w:webHidden/>
              </w:rPr>
              <w:instrText xml:space="preserve"> PAGEREF _Toc116993236 \h </w:instrText>
            </w:r>
            <w:r w:rsidR="0015645E">
              <w:rPr>
                <w:noProof/>
                <w:webHidden/>
              </w:rPr>
            </w:r>
            <w:r w:rsidR="0015645E">
              <w:rPr>
                <w:noProof/>
                <w:webHidden/>
              </w:rPr>
              <w:fldChar w:fldCharType="separate"/>
            </w:r>
            <w:r w:rsidR="0015645E">
              <w:rPr>
                <w:noProof/>
                <w:webHidden/>
              </w:rPr>
              <w:t>7</w:t>
            </w:r>
            <w:r w:rsidR="0015645E">
              <w:rPr>
                <w:noProof/>
                <w:webHidden/>
              </w:rPr>
              <w:fldChar w:fldCharType="end"/>
            </w:r>
          </w:hyperlink>
        </w:p>
        <w:p w14:paraId="725E08C9" w14:textId="5B919405" w:rsidR="0015645E" w:rsidRDefault="00844539">
          <w:pPr>
            <w:pStyle w:val="INNH2"/>
            <w:tabs>
              <w:tab w:val="left" w:pos="880"/>
              <w:tab w:val="right" w:leader="dot" w:pos="8092"/>
            </w:tabs>
            <w:rPr>
              <w:rFonts w:asciiTheme="minorHAnsi" w:eastAsiaTheme="minorEastAsia" w:hAnsiTheme="minorHAnsi" w:cstheme="minorBidi"/>
              <w:noProof/>
              <w:szCs w:val="22"/>
              <w:lang w:eastAsia="nb-NO"/>
            </w:rPr>
          </w:pPr>
          <w:hyperlink w:anchor="_Toc116993237" w:history="1">
            <w:r w:rsidR="0015645E" w:rsidRPr="00015362">
              <w:rPr>
                <w:rStyle w:val="Hyperkobling"/>
                <w:noProof/>
                <w:lang w:eastAsia="nb-NO"/>
              </w:rPr>
              <w:t>2.7</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Retting av dagorden og ettersending av saker</w:t>
            </w:r>
            <w:r w:rsidR="0015645E">
              <w:rPr>
                <w:noProof/>
                <w:webHidden/>
              </w:rPr>
              <w:tab/>
            </w:r>
            <w:r w:rsidR="0015645E">
              <w:rPr>
                <w:noProof/>
                <w:webHidden/>
              </w:rPr>
              <w:fldChar w:fldCharType="begin"/>
            </w:r>
            <w:r w:rsidR="0015645E">
              <w:rPr>
                <w:noProof/>
                <w:webHidden/>
              </w:rPr>
              <w:instrText xml:space="preserve"> PAGEREF _Toc116993237 \h </w:instrText>
            </w:r>
            <w:r w:rsidR="0015645E">
              <w:rPr>
                <w:noProof/>
                <w:webHidden/>
              </w:rPr>
            </w:r>
            <w:r w:rsidR="0015645E">
              <w:rPr>
                <w:noProof/>
                <w:webHidden/>
              </w:rPr>
              <w:fldChar w:fldCharType="separate"/>
            </w:r>
            <w:r w:rsidR="0015645E">
              <w:rPr>
                <w:noProof/>
                <w:webHidden/>
              </w:rPr>
              <w:t>8</w:t>
            </w:r>
            <w:r w:rsidR="0015645E">
              <w:rPr>
                <w:noProof/>
                <w:webHidden/>
              </w:rPr>
              <w:fldChar w:fldCharType="end"/>
            </w:r>
          </w:hyperlink>
        </w:p>
        <w:p w14:paraId="1C83FEFB" w14:textId="7A43F0F5" w:rsidR="0015645E" w:rsidRDefault="00844539">
          <w:pPr>
            <w:pStyle w:val="INNH2"/>
            <w:tabs>
              <w:tab w:val="left" w:pos="880"/>
              <w:tab w:val="right" w:leader="dot" w:pos="8092"/>
            </w:tabs>
            <w:rPr>
              <w:rFonts w:asciiTheme="minorHAnsi" w:eastAsiaTheme="minorEastAsia" w:hAnsiTheme="minorHAnsi" w:cstheme="minorBidi"/>
              <w:noProof/>
              <w:szCs w:val="22"/>
              <w:lang w:eastAsia="nb-NO"/>
            </w:rPr>
          </w:pPr>
          <w:hyperlink w:anchor="_Toc116993238" w:history="1">
            <w:r w:rsidR="0015645E" w:rsidRPr="00015362">
              <w:rPr>
                <w:rStyle w:val="Hyperkobling"/>
                <w:noProof/>
                <w:lang w:eastAsia="nb-NO"/>
              </w:rPr>
              <w:t>2.8</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Møterett- og plikt. Melding om inhabilitet og forfall til møte.</w:t>
            </w:r>
            <w:r w:rsidR="0015645E">
              <w:rPr>
                <w:noProof/>
                <w:webHidden/>
              </w:rPr>
              <w:tab/>
            </w:r>
            <w:r w:rsidR="0015645E">
              <w:rPr>
                <w:noProof/>
                <w:webHidden/>
              </w:rPr>
              <w:fldChar w:fldCharType="begin"/>
            </w:r>
            <w:r w:rsidR="0015645E">
              <w:rPr>
                <w:noProof/>
                <w:webHidden/>
              </w:rPr>
              <w:instrText xml:space="preserve"> PAGEREF _Toc116993238 \h </w:instrText>
            </w:r>
            <w:r w:rsidR="0015645E">
              <w:rPr>
                <w:noProof/>
                <w:webHidden/>
              </w:rPr>
            </w:r>
            <w:r w:rsidR="0015645E">
              <w:rPr>
                <w:noProof/>
                <w:webHidden/>
              </w:rPr>
              <w:fldChar w:fldCharType="separate"/>
            </w:r>
            <w:r w:rsidR="0015645E">
              <w:rPr>
                <w:noProof/>
                <w:webHidden/>
              </w:rPr>
              <w:t>8</w:t>
            </w:r>
            <w:r w:rsidR="0015645E">
              <w:rPr>
                <w:noProof/>
                <w:webHidden/>
              </w:rPr>
              <w:fldChar w:fldCharType="end"/>
            </w:r>
          </w:hyperlink>
        </w:p>
        <w:p w14:paraId="0ED9B5AF" w14:textId="17EF204D" w:rsidR="0015645E" w:rsidRDefault="00844539">
          <w:pPr>
            <w:pStyle w:val="INNH2"/>
            <w:tabs>
              <w:tab w:val="left" w:pos="880"/>
              <w:tab w:val="right" w:leader="dot" w:pos="8092"/>
            </w:tabs>
            <w:rPr>
              <w:rFonts w:asciiTheme="minorHAnsi" w:eastAsiaTheme="minorEastAsia" w:hAnsiTheme="minorHAnsi" w:cstheme="minorBidi"/>
              <w:noProof/>
              <w:szCs w:val="22"/>
              <w:lang w:eastAsia="nb-NO"/>
            </w:rPr>
          </w:pPr>
          <w:hyperlink w:anchor="_Toc116993239" w:history="1">
            <w:r w:rsidR="0015645E" w:rsidRPr="00015362">
              <w:rPr>
                <w:rStyle w:val="Hyperkobling"/>
                <w:noProof/>
                <w:lang w:eastAsia="nb-NO"/>
              </w:rPr>
              <w:t>2.9</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Innsynsrett for folkevalgte organer</w:t>
            </w:r>
            <w:r w:rsidR="0015645E">
              <w:rPr>
                <w:noProof/>
                <w:webHidden/>
              </w:rPr>
              <w:tab/>
            </w:r>
            <w:r w:rsidR="0015645E">
              <w:rPr>
                <w:noProof/>
                <w:webHidden/>
              </w:rPr>
              <w:fldChar w:fldCharType="begin"/>
            </w:r>
            <w:r w:rsidR="0015645E">
              <w:rPr>
                <w:noProof/>
                <w:webHidden/>
              </w:rPr>
              <w:instrText xml:space="preserve"> PAGEREF _Toc116993239 \h </w:instrText>
            </w:r>
            <w:r w:rsidR="0015645E">
              <w:rPr>
                <w:noProof/>
                <w:webHidden/>
              </w:rPr>
            </w:r>
            <w:r w:rsidR="0015645E">
              <w:rPr>
                <w:noProof/>
                <w:webHidden/>
              </w:rPr>
              <w:fldChar w:fldCharType="separate"/>
            </w:r>
            <w:r w:rsidR="0015645E">
              <w:rPr>
                <w:noProof/>
                <w:webHidden/>
              </w:rPr>
              <w:t>9</w:t>
            </w:r>
            <w:r w:rsidR="0015645E">
              <w:rPr>
                <w:noProof/>
                <w:webHidden/>
              </w:rPr>
              <w:fldChar w:fldCharType="end"/>
            </w:r>
          </w:hyperlink>
        </w:p>
        <w:p w14:paraId="511BAD86" w14:textId="406941EC" w:rsidR="0015645E" w:rsidRDefault="00844539">
          <w:pPr>
            <w:pStyle w:val="INNH1"/>
            <w:rPr>
              <w:rFonts w:asciiTheme="minorHAnsi" w:eastAsiaTheme="minorEastAsia" w:hAnsiTheme="minorHAnsi" w:cstheme="minorBidi"/>
              <w:noProof/>
              <w:szCs w:val="22"/>
              <w:lang w:eastAsia="nb-NO"/>
            </w:rPr>
          </w:pPr>
          <w:hyperlink w:anchor="_Toc116993240" w:history="1">
            <w:r w:rsidR="0015645E" w:rsidRPr="00015362">
              <w:rPr>
                <w:rStyle w:val="Hyperkobling"/>
                <w:noProof/>
                <w:lang w:eastAsia="nb-NO"/>
              </w:rPr>
              <w:t>3</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Saksbehandlingen i møtet</w:t>
            </w:r>
            <w:r w:rsidR="0015645E">
              <w:rPr>
                <w:noProof/>
                <w:webHidden/>
              </w:rPr>
              <w:tab/>
            </w:r>
            <w:r w:rsidR="0015645E">
              <w:rPr>
                <w:noProof/>
                <w:webHidden/>
              </w:rPr>
              <w:fldChar w:fldCharType="begin"/>
            </w:r>
            <w:r w:rsidR="0015645E">
              <w:rPr>
                <w:noProof/>
                <w:webHidden/>
              </w:rPr>
              <w:instrText xml:space="preserve"> PAGEREF _Toc116993240 \h </w:instrText>
            </w:r>
            <w:r w:rsidR="0015645E">
              <w:rPr>
                <w:noProof/>
                <w:webHidden/>
              </w:rPr>
            </w:r>
            <w:r w:rsidR="0015645E">
              <w:rPr>
                <w:noProof/>
                <w:webHidden/>
              </w:rPr>
              <w:fldChar w:fldCharType="separate"/>
            </w:r>
            <w:r w:rsidR="0015645E">
              <w:rPr>
                <w:noProof/>
                <w:webHidden/>
              </w:rPr>
              <w:t>9</w:t>
            </w:r>
            <w:r w:rsidR="0015645E">
              <w:rPr>
                <w:noProof/>
                <w:webHidden/>
              </w:rPr>
              <w:fldChar w:fldCharType="end"/>
            </w:r>
          </w:hyperlink>
        </w:p>
        <w:p w14:paraId="2DDCDB4D" w14:textId="17010335" w:rsidR="0015645E" w:rsidRDefault="00844539">
          <w:pPr>
            <w:pStyle w:val="INNH2"/>
            <w:tabs>
              <w:tab w:val="left" w:pos="880"/>
              <w:tab w:val="right" w:leader="dot" w:pos="8092"/>
            </w:tabs>
            <w:rPr>
              <w:rFonts w:asciiTheme="minorHAnsi" w:eastAsiaTheme="minorEastAsia" w:hAnsiTheme="minorHAnsi" w:cstheme="minorBidi"/>
              <w:noProof/>
              <w:szCs w:val="22"/>
              <w:lang w:eastAsia="nb-NO"/>
            </w:rPr>
          </w:pPr>
          <w:hyperlink w:anchor="_Toc116993241" w:history="1">
            <w:r w:rsidR="0015645E" w:rsidRPr="00015362">
              <w:rPr>
                <w:rStyle w:val="Hyperkobling"/>
                <w:noProof/>
                <w:lang w:eastAsia="nb-NO"/>
              </w:rPr>
              <w:t>3.1</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Møteleder. Åpne eller lukkede dører. Taushetsplikt.</w:t>
            </w:r>
            <w:r w:rsidR="0015645E">
              <w:rPr>
                <w:noProof/>
                <w:webHidden/>
              </w:rPr>
              <w:tab/>
            </w:r>
            <w:r w:rsidR="0015645E">
              <w:rPr>
                <w:noProof/>
                <w:webHidden/>
              </w:rPr>
              <w:fldChar w:fldCharType="begin"/>
            </w:r>
            <w:r w:rsidR="0015645E">
              <w:rPr>
                <w:noProof/>
                <w:webHidden/>
              </w:rPr>
              <w:instrText xml:space="preserve"> PAGEREF _Toc116993241 \h </w:instrText>
            </w:r>
            <w:r w:rsidR="0015645E">
              <w:rPr>
                <w:noProof/>
                <w:webHidden/>
              </w:rPr>
            </w:r>
            <w:r w:rsidR="0015645E">
              <w:rPr>
                <w:noProof/>
                <w:webHidden/>
              </w:rPr>
              <w:fldChar w:fldCharType="separate"/>
            </w:r>
            <w:r w:rsidR="0015645E">
              <w:rPr>
                <w:noProof/>
                <w:webHidden/>
              </w:rPr>
              <w:t>9</w:t>
            </w:r>
            <w:r w:rsidR="0015645E">
              <w:rPr>
                <w:noProof/>
                <w:webHidden/>
              </w:rPr>
              <w:fldChar w:fldCharType="end"/>
            </w:r>
          </w:hyperlink>
        </w:p>
        <w:p w14:paraId="0CD5E8DA" w14:textId="0BDB4643" w:rsidR="0015645E" w:rsidRDefault="00844539">
          <w:pPr>
            <w:pStyle w:val="INNH2"/>
            <w:tabs>
              <w:tab w:val="left" w:pos="880"/>
              <w:tab w:val="right" w:leader="dot" w:pos="8092"/>
            </w:tabs>
            <w:rPr>
              <w:rFonts w:asciiTheme="minorHAnsi" w:eastAsiaTheme="minorEastAsia" w:hAnsiTheme="minorHAnsi" w:cstheme="minorBidi"/>
              <w:noProof/>
              <w:szCs w:val="22"/>
              <w:lang w:eastAsia="nb-NO"/>
            </w:rPr>
          </w:pPr>
          <w:hyperlink w:anchor="_Toc116993242" w:history="1">
            <w:r w:rsidR="0015645E" w:rsidRPr="00015362">
              <w:rPr>
                <w:rStyle w:val="Hyperkobling"/>
                <w:noProof/>
                <w:lang w:eastAsia="nb-NO"/>
              </w:rPr>
              <w:t>3.2</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Tjenestemenn og andre som møtedeltakere.</w:t>
            </w:r>
            <w:r w:rsidR="0015645E">
              <w:rPr>
                <w:noProof/>
                <w:webHidden/>
              </w:rPr>
              <w:tab/>
            </w:r>
            <w:r w:rsidR="0015645E">
              <w:rPr>
                <w:noProof/>
                <w:webHidden/>
              </w:rPr>
              <w:fldChar w:fldCharType="begin"/>
            </w:r>
            <w:r w:rsidR="0015645E">
              <w:rPr>
                <w:noProof/>
                <w:webHidden/>
              </w:rPr>
              <w:instrText xml:space="preserve"> PAGEREF _Toc116993242 \h </w:instrText>
            </w:r>
            <w:r w:rsidR="0015645E">
              <w:rPr>
                <w:noProof/>
                <w:webHidden/>
              </w:rPr>
            </w:r>
            <w:r w:rsidR="0015645E">
              <w:rPr>
                <w:noProof/>
                <w:webHidden/>
              </w:rPr>
              <w:fldChar w:fldCharType="separate"/>
            </w:r>
            <w:r w:rsidR="0015645E">
              <w:rPr>
                <w:noProof/>
                <w:webHidden/>
              </w:rPr>
              <w:t>10</w:t>
            </w:r>
            <w:r w:rsidR="0015645E">
              <w:rPr>
                <w:noProof/>
                <w:webHidden/>
              </w:rPr>
              <w:fldChar w:fldCharType="end"/>
            </w:r>
          </w:hyperlink>
        </w:p>
        <w:p w14:paraId="05529870" w14:textId="11EE804A" w:rsidR="0015645E" w:rsidRDefault="00844539">
          <w:pPr>
            <w:pStyle w:val="INNH2"/>
            <w:tabs>
              <w:tab w:val="left" w:pos="880"/>
              <w:tab w:val="right" w:leader="dot" w:pos="8092"/>
            </w:tabs>
            <w:rPr>
              <w:rFonts w:asciiTheme="minorHAnsi" w:eastAsiaTheme="minorEastAsia" w:hAnsiTheme="minorHAnsi" w:cstheme="minorBidi"/>
              <w:noProof/>
              <w:szCs w:val="22"/>
              <w:lang w:eastAsia="nb-NO"/>
            </w:rPr>
          </w:pPr>
          <w:hyperlink w:anchor="_Toc116993243" w:history="1">
            <w:r w:rsidR="0015645E" w:rsidRPr="00015362">
              <w:rPr>
                <w:rStyle w:val="Hyperkobling"/>
                <w:noProof/>
                <w:lang w:eastAsia="nb-NO"/>
              </w:rPr>
              <w:t>3.3</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Åpning av møtet. Vedtaksførhet.</w:t>
            </w:r>
            <w:r w:rsidR="0015645E">
              <w:rPr>
                <w:noProof/>
                <w:webHidden/>
              </w:rPr>
              <w:tab/>
            </w:r>
            <w:r w:rsidR="0015645E">
              <w:rPr>
                <w:noProof/>
                <w:webHidden/>
              </w:rPr>
              <w:fldChar w:fldCharType="begin"/>
            </w:r>
            <w:r w:rsidR="0015645E">
              <w:rPr>
                <w:noProof/>
                <w:webHidden/>
              </w:rPr>
              <w:instrText xml:space="preserve"> PAGEREF _Toc116993243 \h </w:instrText>
            </w:r>
            <w:r w:rsidR="0015645E">
              <w:rPr>
                <w:noProof/>
                <w:webHidden/>
              </w:rPr>
            </w:r>
            <w:r w:rsidR="0015645E">
              <w:rPr>
                <w:noProof/>
                <w:webHidden/>
              </w:rPr>
              <w:fldChar w:fldCharType="separate"/>
            </w:r>
            <w:r w:rsidR="0015645E">
              <w:rPr>
                <w:noProof/>
                <w:webHidden/>
              </w:rPr>
              <w:t>10</w:t>
            </w:r>
            <w:r w:rsidR="0015645E">
              <w:rPr>
                <w:noProof/>
                <w:webHidden/>
              </w:rPr>
              <w:fldChar w:fldCharType="end"/>
            </w:r>
          </w:hyperlink>
        </w:p>
        <w:p w14:paraId="4CAEBEBA" w14:textId="48D14642" w:rsidR="0015645E" w:rsidRDefault="00844539">
          <w:pPr>
            <w:pStyle w:val="INNH2"/>
            <w:tabs>
              <w:tab w:val="left" w:pos="880"/>
              <w:tab w:val="right" w:leader="dot" w:pos="8092"/>
            </w:tabs>
            <w:rPr>
              <w:rFonts w:asciiTheme="minorHAnsi" w:eastAsiaTheme="minorEastAsia" w:hAnsiTheme="minorHAnsi" w:cstheme="minorBidi"/>
              <w:noProof/>
              <w:szCs w:val="22"/>
              <w:lang w:eastAsia="nb-NO"/>
            </w:rPr>
          </w:pPr>
          <w:hyperlink w:anchor="_Toc116993244" w:history="1">
            <w:r w:rsidR="0015645E" w:rsidRPr="00015362">
              <w:rPr>
                <w:rStyle w:val="Hyperkobling"/>
                <w:noProof/>
                <w:lang w:eastAsia="nb-NO"/>
              </w:rPr>
              <w:t>3.4</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Rekkefølgen for behandling av sakene. Sak som er tatt opp til behandling. Sak som ikke er nevnt i innkallingen.</w:t>
            </w:r>
            <w:r w:rsidR="0015645E">
              <w:rPr>
                <w:noProof/>
                <w:webHidden/>
              </w:rPr>
              <w:tab/>
            </w:r>
            <w:r w:rsidR="0015645E">
              <w:rPr>
                <w:noProof/>
                <w:webHidden/>
              </w:rPr>
              <w:fldChar w:fldCharType="begin"/>
            </w:r>
            <w:r w:rsidR="0015645E">
              <w:rPr>
                <w:noProof/>
                <w:webHidden/>
              </w:rPr>
              <w:instrText xml:space="preserve"> PAGEREF _Toc116993244 \h </w:instrText>
            </w:r>
            <w:r w:rsidR="0015645E">
              <w:rPr>
                <w:noProof/>
                <w:webHidden/>
              </w:rPr>
            </w:r>
            <w:r w:rsidR="0015645E">
              <w:rPr>
                <w:noProof/>
                <w:webHidden/>
              </w:rPr>
              <w:fldChar w:fldCharType="separate"/>
            </w:r>
            <w:r w:rsidR="0015645E">
              <w:rPr>
                <w:noProof/>
                <w:webHidden/>
              </w:rPr>
              <w:t>11</w:t>
            </w:r>
            <w:r w:rsidR="0015645E">
              <w:rPr>
                <w:noProof/>
                <w:webHidden/>
              </w:rPr>
              <w:fldChar w:fldCharType="end"/>
            </w:r>
          </w:hyperlink>
        </w:p>
        <w:p w14:paraId="66D7CEB1" w14:textId="1F67755A" w:rsidR="0015645E" w:rsidRDefault="00844539">
          <w:pPr>
            <w:pStyle w:val="INNH2"/>
            <w:tabs>
              <w:tab w:val="left" w:pos="880"/>
              <w:tab w:val="right" w:leader="dot" w:pos="8092"/>
            </w:tabs>
            <w:rPr>
              <w:rFonts w:asciiTheme="minorHAnsi" w:eastAsiaTheme="minorEastAsia" w:hAnsiTheme="minorHAnsi" w:cstheme="minorBidi"/>
              <w:noProof/>
              <w:szCs w:val="22"/>
              <w:lang w:eastAsia="nb-NO"/>
            </w:rPr>
          </w:pPr>
          <w:hyperlink w:anchor="_Toc116993245" w:history="1">
            <w:r w:rsidR="0015645E" w:rsidRPr="00015362">
              <w:rPr>
                <w:rStyle w:val="Hyperkobling"/>
                <w:noProof/>
                <w:lang w:eastAsia="nb-NO"/>
              </w:rPr>
              <w:t>3.5</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Inhabilitet. Fritak for å delta i behandlingen av en sak.</w:t>
            </w:r>
            <w:r w:rsidR="0015645E">
              <w:rPr>
                <w:noProof/>
                <w:webHidden/>
              </w:rPr>
              <w:tab/>
            </w:r>
            <w:r w:rsidR="0015645E">
              <w:rPr>
                <w:noProof/>
                <w:webHidden/>
              </w:rPr>
              <w:fldChar w:fldCharType="begin"/>
            </w:r>
            <w:r w:rsidR="0015645E">
              <w:rPr>
                <w:noProof/>
                <w:webHidden/>
              </w:rPr>
              <w:instrText xml:space="preserve"> PAGEREF _Toc116993245 \h </w:instrText>
            </w:r>
            <w:r w:rsidR="0015645E">
              <w:rPr>
                <w:noProof/>
                <w:webHidden/>
              </w:rPr>
            </w:r>
            <w:r w:rsidR="0015645E">
              <w:rPr>
                <w:noProof/>
                <w:webHidden/>
              </w:rPr>
              <w:fldChar w:fldCharType="separate"/>
            </w:r>
            <w:r w:rsidR="0015645E">
              <w:rPr>
                <w:noProof/>
                <w:webHidden/>
              </w:rPr>
              <w:t>11</w:t>
            </w:r>
            <w:r w:rsidR="0015645E">
              <w:rPr>
                <w:noProof/>
                <w:webHidden/>
              </w:rPr>
              <w:fldChar w:fldCharType="end"/>
            </w:r>
          </w:hyperlink>
        </w:p>
        <w:p w14:paraId="00215670" w14:textId="0E1E88B3" w:rsidR="0015645E" w:rsidRDefault="00844539">
          <w:pPr>
            <w:pStyle w:val="INNH2"/>
            <w:tabs>
              <w:tab w:val="left" w:pos="880"/>
              <w:tab w:val="right" w:leader="dot" w:pos="8092"/>
            </w:tabs>
            <w:rPr>
              <w:rFonts w:asciiTheme="minorHAnsi" w:eastAsiaTheme="minorEastAsia" w:hAnsiTheme="minorHAnsi" w:cstheme="minorBidi"/>
              <w:noProof/>
              <w:szCs w:val="22"/>
              <w:lang w:eastAsia="nb-NO"/>
            </w:rPr>
          </w:pPr>
          <w:hyperlink w:anchor="_Toc116993246" w:history="1">
            <w:r w:rsidR="0015645E" w:rsidRPr="00015362">
              <w:rPr>
                <w:rStyle w:val="Hyperkobling"/>
                <w:noProof/>
                <w:lang w:eastAsia="nb-NO"/>
              </w:rPr>
              <w:t>3.6</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Møteleders redegjørelse for saken. Talernes rekkefølge.</w:t>
            </w:r>
            <w:r w:rsidR="0015645E">
              <w:rPr>
                <w:noProof/>
                <w:webHidden/>
              </w:rPr>
              <w:tab/>
            </w:r>
            <w:r w:rsidR="0015645E">
              <w:rPr>
                <w:noProof/>
                <w:webHidden/>
              </w:rPr>
              <w:fldChar w:fldCharType="begin"/>
            </w:r>
            <w:r w:rsidR="0015645E">
              <w:rPr>
                <w:noProof/>
                <w:webHidden/>
              </w:rPr>
              <w:instrText xml:space="preserve"> PAGEREF _Toc116993246 \h </w:instrText>
            </w:r>
            <w:r w:rsidR="0015645E">
              <w:rPr>
                <w:noProof/>
                <w:webHidden/>
              </w:rPr>
            </w:r>
            <w:r w:rsidR="0015645E">
              <w:rPr>
                <w:noProof/>
                <w:webHidden/>
              </w:rPr>
              <w:fldChar w:fldCharType="separate"/>
            </w:r>
            <w:r w:rsidR="0015645E">
              <w:rPr>
                <w:noProof/>
                <w:webHidden/>
              </w:rPr>
              <w:t>12</w:t>
            </w:r>
            <w:r w:rsidR="0015645E">
              <w:rPr>
                <w:noProof/>
                <w:webHidden/>
              </w:rPr>
              <w:fldChar w:fldCharType="end"/>
            </w:r>
          </w:hyperlink>
        </w:p>
        <w:p w14:paraId="19FDBD03" w14:textId="19C2A74E" w:rsidR="0015645E" w:rsidRDefault="00844539">
          <w:pPr>
            <w:pStyle w:val="INNH2"/>
            <w:tabs>
              <w:tab w:val="left" w:pos="880"/>
              <w:tab w:val="right" w:leader="dot" w:pos="8092"/>
            </w:tabs>
            <w:rPr>
              <w:rFonts w:asciiTheme="minorHAnsi" w:eastAsiaTheme="minorEastAsia" w:hAnsiTheme="minorHAnsi" w:cstheme="minorBidi"/>
              <w:noProof/>
              <w:szCs w:val="22"/>
              <w:lang w:eastAsia="nb-NO"/>
            </w:rPr>
          </w:pPr>
          <w:hyperlink w:anchor="_Toc116993247" w:history="1">
            <w:r w:rsidR="0015645E" w:rsidRPr="00015362">
              <w:rPr>
                <w:rStyle w:val="Hyperkobling"/>
                <w:noProof/>
                <w:lang w:eastAsia="nb-NO"/>
              </w:rPr>
              <w:t>3.7</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Når medlemmer tar del i ordskiftet</w:t>
            </w:r>
            <w:r w:rsidR="0015645E">
              <w:rPr>
                <w:noProof/>
                <w:webHidden/>
              </w:rPr>
              <w:tab/>
            </w:r>
            <w:r w:rsidR="0015645E">
              <w:rPr>
                <w:noProof/>
                <w:webHidden/>
              </w:rPr>
              <w:fldChar w:fldCharType="begin"/>
            </w:r>
            <w:r w:rsidR="0015645E">
              <w:rPr>
                <w:noProof/>
                <w:webHidden/>
              </w:rPr>
              <w:instrText xml:space="preserve"> PAGEREF _Toc116993247 \h </w:instrText>
            </w:r>
            <w:r w:rsidR="0015645E">
              <w:rPr>
                <w:noProof/>
                <w:webHidden/>
              </w:rPr>
            </w:r>
            <w:r w:rsidR="0015645E">
              <w:rPr>
                <w:noProof/>
                <w:webHidden/>
              </w:rPr>
              <w:fldChar w:fldCharType="separate"/>
            </w:r>
            <w:r w:rsidR="0015645E">
              <w:rPr>
                <w:noProof/>
                <w:webHidden/>
              </w:rPr>
              <w:t>13</w:t>
            </w:r>
            <w:r w:rsidR="0015645E">
              <w:rPr>
                <w:noProof/>
                <w:webHidden/>
              </w:rPr>
              <w:fldChar w:fldCharType="end"/>
            </w:r>
          </w:hyperlink>
        </w:p>
        <w:p w14:paraId="3648EA05" w14:textId="3D2F1286" w:rsidR="0015645E" w:rsidRDefault="00844539">
          <w:pPr>
            <w:pStyle w:val="INNH2"/>
            <w:tabs>
              <w:tab w:val="left" w:pos="880"/>
              <w:tab w:val="right" w:leader="dot" w:pos="8092"/>
            </w:tabs>
            <w:rPr>
              <w:rFonts w:asciiTheme="minorHAnsi" w:eastAsiaTheme="minorEastAsia" w:hAnsiTheme="minorHAnsi" w:cstheme="minorBidi"/>
              <w:noProof/>
              <w:szCs w:val="22"/>
              <w:lang w:eastAsia="nb-NO"/>
            </w:rPr>
          </w:pPr>
          <w:hyperlink w:anchor="_Toc116993248" w:history="1">
            <w:r w:rsidR="0015645E" w:rsidRPr="00015362">
              <w:rPr>
                <w:rStyle w:val="Hyperkobling"/>
                <w:noProof/>
                <w:lang w:eastAsia="nb-NO"/>
              </w:rPr>
              <w:t>3.8</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Møtelederens stilling under ordskiftet/forhandlingene</w:t>
            </w:r>
            <w:r w:rsidR="0015645E">
              <w:rPr>
                <w:noProof/>
                <w:webHidden/>
              </w:rPr>
              <w:tab/>
            </w:r>
            <w:r w:rsidR="0015645E">
              <w:rPr>
                <w:noProof/>
                <w:webHidden/>
              </w:rPr>
              <w:fldChar w:fldCharType="begin"/>
            </w:r>
            <w:r w:rsidR="0015645E">
              <w:rPr>
                <w:noProof/>
                <w:webHidden/>
              </w:rPr>
              <w:instrText xml:space="preserve"> PAGEREF _Toc116993248 \h </w:instrText>
            </w:r>
            <w:r w:rsidR="0015645E">
              <w:rPr>
                <w:noProof/>
                <w:webHidden/>
              </w:rPr>
            </w:r>
            <w:r w:rsidR="0015645E">
              <w:rPr>
                <w:noProof/>
                <w:webHidden/>
              </w:rPr>
              <w:fldChar w:fldCharType="separate"/>
            </w:r>
            <w:r w:rsidR="0015645E">
              <w:rPr>
                <w:noProof/>
                <w:webHidden/>
              </w:rPr>
              <w:t>13</w:t>
            </w:r>
            <w:r w:rsidR="0015645E">
              <w:rPr>
                <w:noProof/>
                <w:webHidden/>
              </w:rPr>
              <w:fldChar w:fldCharType="end"/>
            </w:r>
          </w:hyperlink>
        </w:p>
        <w:p w14:paraId="26468011" w14:textId="00E63D46" w:rsidR="0015645E" w:rsidRDefault="00844539">
          <w:pPr>
            <w:pStyle w:val="INNH2"/>
            <w:tabs>
              <w:tab w:val="left" w:pos="880"/>
              <w:tab w:val="right" w:leader="dot" w:pos="8092"/>
            </w:tabs>
            <w:rPr>
              <w:rFonts w:asciiTheme="minorHAnsi" w:eastAsiaTheme="minorEastAsia" w:hAnsiTheme="minorHAnsi" w:cstheme="minorBidi"/>
              <w:noProof/>
              <w:szCs w:val="22"/>
              <w:lang w:eastAsia="nb-NO"/>
            </w:rPr>
          </w:pPr>
          <w:hyperlink w:anchor="_Toc116993249" w:history="1">
            <w:r w:rsidR="0015645E" w:rsidRPr="00015362">
              <w:rPr>
                <w:rStyle w:val="Hyperkobling"/>
                <w:noProof/>
                <w:lang w:eastAsia="nb-NO"/>
              </w:rPr>
              <w:t>3.9</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Avgrensning og avslutning av ordskiftet.</w:t>
            </w:r>
            <w:r w:rsidR="0015645E">
              <w:rPr>
                <w:noProof/>
                <w:webHidden/>
              </w:rPr>
              <w:tab/>
            </w:r>
            <w:r w:rsidR="0015645E">
              <w:rPr>
                <w:noProof/>
                <w:webHidden/>
              </w:rPr>
              <w:fldChar w:fldCharType="begin"/>
            </w:r>
            <w:r w:rsidR="0015645E">
              <w:rPr>
                <w:noProof/>
                <w:webHidden/>
              </w:rPr>
              <w:instrText xml:space="preserve"> PAGEREF _Toc116993249 \h </w:instrText>
            </w:r>
            <w:r w:rsidR="0015645E">
              <w:rPr>
                <w:noProof/>
                <w:webHidden/>
              </w:rPr>
            </w:r>
            <w:r w:rsidR="0015645E">
              <w:rPr>
                <w:noProof/>
                <w:webHidden/>
              </w:rPr>
              <w:fldChar w:fldCharType="separate"/>
            </w:r>
            <w:r w:rsidR="0015645E">
              <w:rPr>
                <w:noProof/>
                <w:webHidden/>
              </w:rPr>
              <w:t>13</w:t>
            </w:r>
            <w:r w:rsidR="0015645E">
              <w:rPr>
                <w:noProof/>
                <w:webHidden/>
              </w:rPr>
              <w:fldChar w:fldCharType="end"/>
            </w:r>
          </w:hyperlink>
        </w:p>
        <w:p w14:paraId="79ABC558" w14:textId="31E80201" w:rsidR="0015645E" w:rsidRDefault="00844539">
          <w:pPr>
            <w:pStyle w:val="INNH2"/>
            <w:tabs>
              <w:tab w:val="left" w:pos="880"/>
              <w:tab w:val="right" w:leader="dot" w:pos="8092"/>
            </w:tabs>
            <w:rPr>
              <w:rFonts w:asciiTheme="minorHAnsi" w:eastAsiaTheme="minorEastAsia" w:hAnsiTheme="minorHAnsi" w:cstheme="minorBidi"/>
              <w:noProof/>
              <w:szCs w:val="22"/>
              <w:lang w:eastAsia="nb-NO"/>
            </w:rPr>
          </w:pPr>
          <w:hyperlink w:anchor="_Toc116993250" w:history="1">
            <w:r w:rsidR="0015645E" w:rsidRPr="00015362">
              <w:rPr>
                <w:rStyle w:val="Hyperkobling"/>
                <w:noProof/>
                <w:lang w:eastAsia="nb-NO"/>
              </w:rPr>
              <w:t>3.10</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Forslag og merknader</w:t>
            </w:r>
            <w:r w:rsidR="0015645E">
              <w:rPr>
                <w:noProof/>
                <w:webHidden/>
              </w:rPr>
              <w:tab/>
            </w:r>
            <w:r w:rsidR="0015645E">
              <w:rPr>
                <w:noProof/>
                <w:webHidden/>
              </w:rPr>
              <w:fldChar w:fldCharType="begin"/>
            </w:r>
            <w:r w:rsidR="0015645E">
              <w:rPr>
                <w:noProof/>
                <w:webHidden/>
              </w:rPr>
              <w:instrText xml:space="preserve"> PAGEREF _Toc116993250 \h </w:instrText>
            </w:r>
            <w:r w:rsidR="0015645E">
              <w:rPr>
                <w:noProof/>
                <w:webHidden/>
              </w:rPr>
            </w:r>
            <w:r w:rsidR="0015645E">
              <w:rPr>
                <w:noProof/>
                <w:webHidden/>
              </w:rPr>
              <w:fldChar w:fldCharType="separate"/>
            </w:r>
            <w:r w:rsidR="0015645E">
              <w:rPr>
                <w:noProof/>
                <w:webHidden/>
              </w:rPr>
              <w:t>14</w:t>
            </w:r>
            <w:r w:rsidR="0015645E">
              <w:rPr>
                <w:noProof/>
                <w:webHidden/>
              </w:rPr>
              <w:fldChar w:fldCharType="end"/>
            </w:r>
          </w:hyperlink>
        </w:p>
        <w:p w14:paraId="4DBEB183" w14:textId="5CE50990" w:rsidR="0015645E" w:rsidRDefault="00844539">
          <w:pPr>
            <w:pStyle w:val="INNH2"/>
            <w:tabs>
              <w:tab w:val="left" w:pos="880"/>
              <w:tab w:val="right" w:leader="dot" w:pos="8092"/>
            </w:tabs>
            <w:rPr>
              <w:rFonts w:asciiTheme="minorHAnsi" w:eastAsiaTheme="minorEastAsia" w:hAnsiTheme="minorHAnsi" w:cstheme="minorBidi"/>
              <w:noProof/>
              <w:szCs w:val="22"/>
              <w:lang w:eastAsia="nb-NO"/>
            </w:rPr>
          </w:pPr>
          <w:hyperlink w:anchor="_Toc116993251" w:history="1">
            <w:r w:rsidR="0015645E" w:rsidRPr="00015362">
              <w:rPr>
                <w:rStyle w:val="Hyperkobling"/>
                <w:noProof/>
                <w:lang w:eastAsia="nb-NO"/>
              </w:rPr>
              <w:t>3.11</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Saken tas opp til votering</w:t>
            </w:r>
            <w:r w:rsidR="0015645E">
              <w:rPr>
                <w:noProof/>
                <w:webHidden/>
              </w:rPr>
              <w:tab/>
            </w:r>
            <w:r w:rsidR="0015645E">
              <w:rPr>
                <w:noProof/>
                <w:webHidden/>
              </w:rPr>
              <w:fldChar w:fldCharType="begin"/>
            </w:r>
            <w:r w:rsidR="0015645E">
              <w:rPr>
                <w:noProof/>
                <w:webHidden/>
              </w:rPr>
              <w:instrText xml:space="preserve"> PAGEREF _Toc116993251 \h </w:instrText>
            </w:r>
            <w:r w:rsidR="0015645E">
              <w:rPr>
                <w:noProof/>
                <w:webHidden/>
              </w:rPr>
            </w:r>
            <w:r w:rsidR="0015645E">
              <w:rPr>
                <w:noProof/>
                <w:webHidden/>
              </w:rPr>
              <w:fldChar w:fldCharType="separate"/>
            </w:r>
            <w:r w:rsidR="0015645E">
              <w:rPr>
                <w:noProof/>
                <w:webHidden/>
              </w:rPr>
              <w:t>14</w:t>
            </w:r>
            <w:r w:rsidR="0015645E">
              <w:rPr>
                <w:noProof/>
                <w:webHidden/>
              </w:rPr>
              <w:fldChar w:fldCharType="end"/>
            </w:r>
          </w:hyperlink>
        </w:p>
        <w:p w14:paraId="27ACC1D6" w14:textId="14F10335" w:rsidR="0015645E" w:rsidRDefault="00844539">
          <w:pPr>
            <w:pStyle w:val="INNH2"/>
            <w:tabs>
              <w:tab w:val="left" w:pos="880"/>
              <w:tab w:val="right" w:leader="dot" w:pos="8092"/>
            </w:tabs>
            <w:rPr>
              <w:rFonts w:asciiTheme="minorHAnsi" w:eastAsiaTheme="minorEastAsia" w:hAnsiTheme="minorHAnsi" w:cstheme="minorBidi"/>
              <w:noProof/>
              <w:szCs w:val="22"/>
              <w:lang w:eastAsia="nb-NO"/>
            </w:rPr>
          </w:pPr>
          <w:hyperlink w:anchor="_Toc116993252" w:history="1">
            <w:r w:rsidR="0015645E" w:rsidRPr="00015362">
              <w:rPr>
                <w:rStyle w:val="Hyperkobling"/>
                <w:noProof/>
                <w:lang w:eastAsia="nb-NO"/>
              </w:rPr>
              <w:t>3.12</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Votering</w:t>
            </w:r>
            <w:r w:rsidR="0015645E">
              <w:rPr>
                <w:noProof/>
                <w:webHidden/>
              </w:rPr>
              <w:tab/>
            </w:r>
            <w:r w:rsidR="0015645E">
              <w:rPr>
                <w:noProof/>
                <w:webHidden/>
              </w:rPr>
              <w:fldChar w:fldCharType="begin"/>
            </w:r>
            <w:r w:rsidR="0015645E">
              <w:rPr>
                <w:noProof/>
                <w:webHidden/>
              </w:rPr>
              <w:instrText xml:space="preserve"> PAGEREF _Toc116993252 \h </w:instrText>
            </w:r>
            <w:r w:rsidR="0015645E">
              <w:rPr>
                <w:noProof/>
                <w:webHidden/>
              </w:rPr>
            </w:r>
            <w:r w:rsidR="0015645E">
              <w:rPr>
                <w:noProof/>
                <w:webHidden/>
              </w:rPr>
              <w:fldChar w:fldCharType="separate"/>
            </w:r>
            <w:r w:rsidR="0015645E">
              <w:rPr>
                <w:noProof/>
                <w:webHidden/>
              </w:rPr>
              <w:t>15</w:t>
            </w:r>
            <w:r w:rsidR="0015645E">
              <w:rPr>
                <w:noProof/>
                <w:webHidden/>
              </w:rPr>
              <w:fldChar w:fldCharType="end"/>
            </w:r>
          </w:hyperlink>
        </w:p>
        <w:p w14:paraId="29950104" w14:textId="6A35D509" w:rsidR="0015645E" w:rsidRDefault="00844539">
          <w:pPr>
            <w:pStyle w:val="INNH2"/>
            <w:tabs>
              <w:tab w:val="left" w:pos="880"/>
              <w:tab w:val="right" w:leader="dot" w:pos="8092"/>
            </w:tabs>
            <w:rPr>
              <w:rFonts w:asciiTheme="minorHAnsi" w:eastAsiaTheme="minorEastAsia" w:hAnsiTheme="minorHAnsi" w:cstheme="minorBidi"/>
              <w:noProof/>
              <w:szCs w:val="22"/>
              <w:lang w:eastAsia="nb-NO"/>
            </w:rPr>
          </w:pPr>
          <w:hyperlink w:anchor="_Toc116993253" w:history="1">
            <w:r w:rsidR="0015645E" w:rsidRPr="00015362">
              <w:rPr>
                <w:rStyle w:val="Hyperkobling"/>
                <w:noProof/>
                <w:lang w:eastAsia="nb-NO"/>
              </w:rPr>
              <w:t>3.13</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Voteringsmåten</w:t>
            </w:r>
            <w:r w:rsidR="0015645E">
              <w:rPr>
                <w:noProof/>
                <w:webHidden/>
              </w:rPr>
              <w:tab/>
            </w:r>
            <w:r w:rsidR="0015645E">
              <w:rPr>
                <w:noProof/>
                <w:webHidden/>
              </w:rPr>
              <w:fldChar w:fldCharType="begin"/>
            </w:r>
            <w:r w:rsidR="0015645E">
              <w:rPr>
                <w:noProof/>
                <w:webHidden/>
              </w:rPr>
              <w:instrText xml:space="preserve"> PAGEREF _Toc116993253 \h </w:instrText>
            </w:r>
            <w:r w:rsidR="0015645E">
              <w:rPr>
                <w:noProof/>
                <w:webHidden/>
              </w:rPr>
            </w:r>
            <w:r w:rsidR="0015645E">
              <w:rPr>
                <w:noProof/>
                <w:webHidden/>
              </w:rPr>
              <w:fldChar w:fldCharType="separate"/>
            </w:r>
            <w:r w:rsidR="0015645E">
              <w:rPr>
                <w:noProof/>
                <w:webHidden/>
              </w:rPr>
              <w:t>15</w:t>
            </w:r>
            <w:r w:rsidR="0015645E">
              <w:rPr>
                <w:noProof/>
                <w:webHidden/>
              </w:rPr>
              <w:fldChar w:fldCharType="end"/>
            </w:r>
          </w:hyperlink>
        </w:p>
        <w:p w14:paraId="5454BADD" w14:textId="45544D32" w:rsidR="0015645E" w:rsidRDefault="00844539">
          <w:pPr>
            <w:pStyle w:val="INNH2"/>
            <w:tabs>
              <w:tab w:val="left" w:pos="880"/>
              <w:tab w:val="right" w:leader="dot" w:pos="8092"/>
            </w:tabs>
            <w:rPr>
              <w:rFonts w:asciiTheme="minorHAnsi" w:eastAsiaTheme="minorEastAsia" w:hAnsiTheme="minorHAnsi" w:cstheme="minorBidi"/>
              <w:noProof/>
              <w:szCs w:val="22"/>
              <w:lang w:eastAsia="nb-NO"/>
            </w:rPr>
          </w:pPr>
          <w:hyperlink w:anchor="_Toc116993254" w:history="1">
            <w:r w:rsidR="0015645E" w:rsidRPr="00015362">
              <w:rPr>
                <w:rStyle w:val="Hyperkobling"/>
                <w:noProof/>
                <w:lang w:eastAsia="nb-NO"/>
              </w:rPr>
              <w:t>3.14</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Forespørsler</w:t>
            </w:r>
            <w:r w:rsidR="0015645E">
              <w:rPr>
                <w:noProof/>
                <w:webHidden/>
              </w:rPr>
              <w:tab/>
            </w:r>
            <w:r w:rsidR="0015645E">
              <w:rPr>
                <w:noProof/>
                <w:webHidden/>
              </w:rPr>
              <w:fldChar w:fldCharType="begin"/>
            </w:r>
            <w:r w:rsidR="0015645E">
              <w:rPr>
                <w:noProof/>
                <w:webHidden/>
              </w:rPr>
              <w:instrText xml:space="preserve"> PAGEREF _Toc116993254 \h </w:instrText>
            </w:r>
            <w:r w:rsidR="0015645E">
              <w:rPr>
                <w:noProof/>
                <w:webHidden/>
              </w:rPr>
            </w:r>
            <w:r w:rsidR="0015645E">
              <w:rPr>
                <w:noProof/>
                <w:webHidden/>
              </w:rPr>
              <w:fldChar w:fldCharType="separate"/>
            </w:r>
            <w:r w:rsidR="0015645E">
              <w:rPr>
                <w:noProof/>
                <w:webHidden/>
              </w:rPr>
              <w:t>16</w:t>
            </w:r>
            <w:r w:rsidR="0015645E">
              <w:rPr>
                <w:noProof/>
                <w:webHidden/>
              </w:rPr>
              <w:fldChar w:fldCharType="end"/>
            </w:r>
          </w:hyperlink>
        </w:p>
        <w:p w14:paraId="519183E8" w14:textId="0070BED8" w:rsidR="0015645E" w:rsidRDefault="00844539">
          <w:pPr>
            <w:pStyle w:val="INNH2"/>
            <w:tabs>
              <w:tab w:val="left" w:pos="880"/>
              <w:tab w:val="right" w:leader="dot" w:pos="8092"/>
            </w:tabs>
            <w:rPr>
              <w:rFonts w:asciiTheme="minorHAnsi" w:eastAsiaTheme="minorEastAsia" w:hAnsiTheme="minorHAnsi" w:cstheme="minorBidi"/>
              <w:noProof/>
              <w:szCs w:val="22"/>
              <w:lang w:eastAsia="nb-NO"/>
            </w:rPr>
          </w:pPr>
          <w:hyperlink w:anchor="_Toc116993255" w:history="1">
            <w:r w:rsidR="0015645E" w:rsidRPr="00015362">
              <w:rPr>
                <w:rStyle w:val="Hyperkobling"/>
                <w:noProof/>
                <w:lang w:eastAsia="nb-NO"/>
              </w:rPr>
              <w:t>3.15</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Høringsmøter</w:t>
            </w:r>
            <w:r w:rsidR="0015645E">
              <w:rPr>
                <w:noProof/>
                <w:webHidden/>
              </w:rPr>
              <w:tab/>
            </w:r>
            <w:r w:rsidR="0015645E">
              <w:rPr>
                <w:noProof/>
                <w:webHidden/>
              </w:rPr>
              <w:fldChar w:fldCharType="begin"/>
            </w:r>
            <w:r w:rsidR="0015645E">
              <w:rPr>
                <w:noProof/>
                <w:webHidden/>
              </w:rPr>
              <w:instrText xml:space="preserve"> PAGEREF _Toc116993255 \h </w:instrText>
            </w:r>
            <w:r w:rsidR="0015645E">
              <w:rPr>
                <w:noProof/>
                <w:webHidden/>
              </w:rPr>
            </w:r>
            <w:r w:rsidR="0015645E">
              <w:rPr>
                <w:noProof/>
                <w:webHidden/>
              </w:rPr>
              <w:fldChar w:fldCharType="separate"/>
            </w:r>
            <w:r w:rsidR="0015645E">
              <w:rPr>
                <w:noProof/>
                <w:webHidden/>
              </w:rPr>
              <w:t>16</w:t>
            </w:r>
            <w:r w:rsidR="0015645E">
              <w:rPr>
                <w:noProof/>
                <w:webHidden/>
              </w:rPr>
              <w:fldChar w:fldCharType="end"/>
            </w:r>
          </w:hyperlink>
        </w:p>
        <w:p w14:paraId="567E2A08" w14:textId="44932C75" w:rsidR="0015645E" w:rsidRDefault="00844539">
          <w:pPr>
            <w:pStyle w:val="INNH2"/>
            <w:tabs>
              <w:tab w:val="left" w:pos="880"/>
              <w:tab w:val="right" w:leader="dot" w:pos="8092"/>
            </w:tabs>
            <w:rPr>
              <w:rFonts w:asciiTheme="minorHAnsi" w:eastAsiaTheme="minorEastAsia" w:hAnsiTheme="minorHAnsi" w:cstheme="minorBidi"/>
              <w:noProof/>
              <w:szCs w:val="22"/>
              <w:lang w:eastAsia="nb-NO"/>
            </w:rPr>
          </w:pPr>
          <w:hyperlink w:anchor="_Toc116993256" w:history="1">
            <w:r w:rsidR="0015645E" w:rsidRPr="00015362">
              <w:rPr>
                <w:rStyle w:val="Hyperkobling"/>
                <w:noProof/>
                <w:lang w:eastAsia="nb-NO"/>
              </w:rPr>
              <w:t>3.16</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Orden i salen og bygningen</w:t>
            </w:r>
            <w:r w:rsidR="0015645E">
              <w:rPr>
                <w:noProof/>
                <w:webHidden/>
              </w:rPr>
              <w:tab/>
            </w:r>
            <w:r w:rsidR="0015645E">
              <w:rPr>
                <w:noProof/>
                <w:webHidden/>
              </w:rPr>
              <w:fldChar w:fldCharType="begin"/>
            </w:r>
            <w:r w:rsidR="0015645E">
              <w:rPr>
                <w:noProof/>
                <w:webHidden/>
              </w:rPr>
              <w:instrText xml:space="preserve"> PAGEREF _Toc116993256 \h </w:instrText>
            </w:r>
            <w:r w:rsidR="0015645E">
              <w:rPr>
                <w:noProof/>
                <w:webHidden/>
              </w:rPr>
            </w:r>
            <w:r w:rsidR="0015645E">
              <w:rPr>
                <w:noProof/>
                <w:webHidden/>
              </w:rPr>
              <w:fldChar w:fldCharType="separate"/>
            </w:r>
            <w:r w:rsidR="0015645E">
              <w:rPr>
                <w:noProof/>
                <w:webHidden/>
              </w:rPr>
              <w:t>17</w:t>
            </w:r>
            <w:r w:rsidR="0015645E">
              <w:rPr>
                <w:noProof/>
                <w:webHidden/>
              </w:rPr>
              <w:fldChar w:fldCharType="end"/>
            </w:r>
          </w:hyperlink>
        </w:p>
        <w:p w14:paraId="411F4B13" w14:textId="1980B21D" w:rsidR="0015645E" w:rsidRDefault="00844539">
          <w:pPr>
            <w:pStyle w:val="INNH2"/>
            <w:tabs>
              <w:tab w:val="left" w:pos="880"/>
              <w:tab w:val="right" w:leader="dot" w:pos="8092"/>
            </w:tabs>
            <w:rPr>
              <w:rFonts w:asciiTheme="minorHAnsi" w:eastAsiaTheme="minorEastAsia" w:hAnsiTheme="minorHAnsi" w:cstheme="minorBidi"/>
              <w:noProof/>
              <w:szCs w:val="22"/>
              <w:lang w:eastAsia="nb-NO"/>
            </w:rPr>
          </w:pPr>
          <w:hyperlink w:anchor="_Toc116993257" w:history="1">
            <w:r w:rsidR="0015645E" w:rsidRPr="00015362">
              <w:rPr>
                <w:rStyle w:val="Hyperkobling"/>
                <w:noProof/>
                <w:lang w:eastAsia="nb-NO"/>
              </w:rPr>
              <w:t>3.17</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Mindretallsanke og lovlighetskontroll</w:t>
            </w:r>
            <w:r w:rsidR="0015645E">
              <w:rPr>
                <w:noProof/>
                <w:webHidden/>
              </w:rPr>
              <w:tab/>
            </w:r>
            <w:r w:rsidR="0015645E">
              <w:rPr>
                <w:noProof/>
                <w:webHidden/>
              </w:rPr>
              <w:fldChar w:fldCharType="begin"/>
            </w:r>
            <w:r w:rsidR="0015645E">
              <w:rPr>
                <w:noProof/>
                <w:webHidden/>
              </w:rPr>
              <w:instrText xml:space="preserve"> PAGEREF _Toc116993257 \h </w:instrText>
            </w:r>
            <w:r w:rsidR="0015645E">
              <w:rPr>
                <w:noProof/>
                <w:webHidden/>
              </w:rPr>
            </w:r>
            <w:r w:rsidR="0015645E">
              <w:rPr>
                <w:noProof/>
                <w:webHidden/>
              </w:rPr>
              <w:fldChar w:fldCharType="separate"/>
            </w:r>
            <w:r w:rsidR="0015645E">
              <w:rPr>
                <w:noProof/>
                <w:webHidden/>
              </w:rPr>
              <w:t>17</w:t>
            </w:r>
            <w:r w:rsidR="0015645E">
              <w:rPr>
                <w:noProof/>
                <w:webHidden/>
              </w:rPr>
              <w:fldChar w:fldCharType="end"/>
            </w:r>
          </w:hyperlink>
        </w:p>
        <w:p w14:paraId="688FED65" w14:textId="5668F8F0" w:rsidR="0015645E" w:rsidRDefault="00844539">
          <w:pPr>
            <w:pStyle w:val="INNH2"/>
            <w:tabs>
              <w:tab w:val="left" w:pos="880"/>
              <w:tab w:val="right" w:leader="dot" w:pos="8092"/>
            </w:tabs>
            <w:rPr>
              <w:rFonts w:asciiTheme="minorHAnsi" w:eastAsiaTheme="minorEastAsia" w:hAnsiTheme="minorHAnsi" w:cstheme="minorBidi"/>
              <w:noProof/>
              <w:szCs w:val="22"/>
              <w:lang w:eastAsia="nb-NO"/>
            </w:rPr>
          </w:pPr>
          <w:hyperlink w:anchor="_Toc116993258" w:history="1">
            <w:r w:rsidR="0015645E" w:rsidRPr="00015362">
              <w:rPr>
                <w:rStyle w:val="Hyperkobling"/>
                <w:noProof/>
                <w:lang w:eastAsia="nb-NO"/>
              </w:rPr>
              <w:t>3.18</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Gjennomføring av fjernmøte</w:t>
            </w:r>
            <w:r w:rsidR="0015645E">
              <w:rPr>
                <w:noProof/>
                <w:webHidden/>
              </w:rPr>
              <w:tab/>
            </w:r>
            <w:r w:rsidR="0015645E">
              <w:rPr>
                <w:noProof/>
                <w:webHidden/>
              </w:rPr>
              <w:fldChar w:fldCharType="begin"/>
            </w:r>
            <w:r w:rsidR="0015645E">
              <w:rPr>
                <w:noProof/>
                <w:webHidden/>
              </w:rPr>
              <w:instrText xml:space="preserve"> PAGEREF _Toc116993258 \h </w:instrText>
            </w:r>
            <w:r w:rsidR="0015645E">
              <w:rPr>
                <w:noProof/>
                <w:webHidden/>
              </w:rPr>
            </w:r>
            <w:r w:rsidR="0015645E">
              <w:rPr>
                <w:noProof/>
                <w:webHidden/>
              </w:rPr>
              <w:fldChar w:fldCharType="separate"/>
            </w:r>
            <w:r w:rsidR="0015645E">
              <w:rPr>
                <w:noProof/>
                <w:webHidden/>
              </w:rPr>
              <w:t>17</w:t>
            </w:r>
            <w:r w:rsidR="0015645E">
              <w:rPr>
                <w:noProof/>
                <w:webHidden/>
              </w:rPr>
              <w:fldChar w:fldCharType="end"/>
            </w:r>
          </w:hyperlink>
        </w:p>
        <w:p w14:paraId="74931F31" w14:textId="032CE583" w:rsidR="0015645E" w:rsidRDefault="00844539">
          <w:pPr>
            <w:pStyle w:val="INNH2"/>
            <w:tabs>
              <w:tab w:val="left" w:pos="880"/>
              <w:tab w:val="right" w:leader="dot" w:pos="8092"/>
            </w:tabs>
            <w:rPr>
              <w:rFonts w:asciiTheme="minorHAnsi" w:eastAsiaTheme="minorEastAsia" w:hAnsiTheme="minorHAnsi" w:cstheme="minorBidi"/>
              <w:noProof/>
              <w:szCs w:val="22"/>
              <w:lang w:eastAsia="nb-NO"/>
            </w:rPr>
          </w:pPr>
          <w:hyperlink w:anchor="_Toc116993259" w:history="1">
            <w:r w:rsidR="0015645E" w:rsidRPr="00015362">
              <w:rPr>
                <w:rStyle w:val="Hyperkobling"/>
                <w:noProof/>
                <w:lang w:eastAsia="nb-NO"/>
              </w:rPr>
              <w:t>3.19</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Møtets avslutning</w:t>
            </w:r>
            <w:r w:rsidR="0015645E">
              <w:rPr>
                <w:noProof/>
                <w:webHidden/>
              </w:rPr>
              <w:tab/>
            </w:r>
            <w:r w:rsidR="0015645E">
              <w:rPr>
                <w:noProof/>
                <w:webHidden/>
              </w:rPr>
              <w:fldChar w:fldCharType="begin"/>
            </w:r>
            <w:r w:rsidR="0015645E">
              <w:rPr>
                <w:noProof/>
                <w:webHidden/>
              </w:rPr>
              <w:instrText xml:space="preserve"> PAGEREF _Toc116993259 \h </w:instrText>
            </w:r>
            <w:r w:rsidR="0015645E">
              <w:rPr>
                <w:noProof/>
                <w:webHidden/>
              </w:rPr>
            </w:r>
            <w:r w:rsidR="0015645E">
              <w:rPr>
                <w:noProof/>
                <w:webHidden/>
              </w:rPr>
              <w:fldChar w:fldCharType="separate"/>
            </w:r>
            <w:r w:rsidR="0015645E">
              <w:rPr>
                <w:noProof/>
                <w:webHidden/>
              </w:rPr>
              <w:t>18</w:t>
            </w:r>
            <w:r w:rsidR="0015645E">
              <w:rPr>
                <w:noProof/>
                <w:webHidden/>
              </w:rPr>
              <w:fldChar w:fldCharType="end"/>
            </w:r>
          </w:hyperlink>
        </w:p>
        <w:p w14:paraId="4B20A365" w14:textId="79BB58A5" w:rsidR="0015645E" w:rsidRDefault="00844539">
          <w:pPr>
            <w:pStyle w:val="INNH1"/>
            <w:rPr>
              <w:rFonts w:asciiTheme="minorHAnsi" w:eastAsiaTheme="minorEastAsia" w:hAnsiTheme="minorHAnsi" w:cstheme="minorBidi"/>
              <w:noProof/>
              <w:szCs w:val="22"/>
              <w:lang w:eastAsia="nb-NO"/>
            </w:rPr>
          </w:pPr>
          <w:hyperlink w:anchor="_Toc116993260" w:history="1">
            <w:r w:rsidR="0015645E" w:rsidRPr="00015362">
              <w:rPr>
                <w:rStyle w:val="Hyperkobling"/>
                <w:noProof/>
                <w:lang w:eastAsia="nb-NO"/>
              </w:rPr>
              <w:t>4</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Saksbehandling etter møtet</w:t>
            </w:r>
            <w:r w:rsidR="0015645E">
              <w:rPr>
                <w:noProof/>
                <w:webHidden/>
              </w:rPr>
              <w:tab/>
            </w:r>
            <w:r w:rsidR="0015645E">
              <w:rPr>
                <w:noProof/>
                <w:webHidden/>
              </w:rPr>
              <w:fldChar w:fldCharType="begin"/>
            </w:r>
            <w:r w:rsidR="0015645E">
              <w:rPr>
                <w:noProof/>
                <w:webHidden/>
              </w:rPr>
              <w:instrText xml:space="preserve"> PAGEREF _Toc116993260 \h </w:instrText>
            </w:r>
            <w:r w:rsidR="0015645E">
              <w:rPr>
                <w:noProof/>
                <w:webHidden/>
              </w:rPr>
            </w:r>
            <w:r w:rsidR="0015645E">
              <w:rPr>
                <w:noProof/>
                <w:webHidden/>
              </w:rPr>
              <w:fldChar w:fldCharType="separate"/>
            </w:r>
            <w:r w:rsidR="0015645E">
              <w:rPr>
                <w:noProof/>
                <w:webHidden/>
              </w:rPr>
              <w:t>18</w:t>
            </w:r>
            <w:r w:rsidR="0015645E">
              <w:rPr>
                <w:noProof/>
                <w:webHidden/>
              </w:rPr>
              <w:fldChar w:fldCharType="end"/>
            </w:r>
          </w:hyperlink>
        </w:p>
        <w:p w14:paraId="3E2938A0" w14:textId="4E035860" w:rsidR="0015645E" w:rsidRDefault="00844539">
          <w:pPr>
            <w:pStyle w:val="INNH2"/>
            <w:tabs>
              <w:tab w:val="left" w:pos="880"/>
              <w:tab w:val="right" w:leader="dot" w:pos="8092"/>
            </w:tabs>
            <w:rPr>
              <w:rFonts w:asciiTheme="minorHAnsi" w:eastAsiaTheme="minorEastAsia" w:hAnsiTheme="minorHAnsi" w:cstheme="minorBidi"/>
              <w:noProof/>
              <w:szCs w:val="22"/>
              <w:lang w:eastAsia="nb-NO"/>
            </w:rPr>
          </w:pPr>
          <w:hyperlink w:anchor="_Toc116993261" w:history="1">
            <w:r w:rsidR="0015645E" w:rsidRPr="00015362">
              <w:rPr>
                <w:rStyle w:val="Hyperkobling"/>
                <w:noProof/>
                <w:lang w:eastAsia="nb-NO"/>
              </w:rPr>
              <w:t>4.1</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Møtebok over forhandlingene. Møtets slutt.</w:t>
            </w:r>
            <w:r w:rsidR="0015645E">
              <w:rPr>
                <w:noProof/>
                <w:webHidden/>
              </w:rPr>
              <w:tab/>
            </w:r>
            <w:r w:rsidR="0015645E">
              <w:rPr>
                <w:noProof/>
                <w:webHidden/>
              </w:rPr>
              <w:fldChar w:fldCharType="begin"/>
            </w:r>
            <w:r w:rsidR="0015645E">
              <w:rPr>
                <w:noProof/>
                <w:webHidden/>
              </w:rPr>
              <w:instrText xml:space="preserve"> PAGEREF _Toc116993261 \h </w:instrText>
            </w:r>
            <w:r w:rsidR="0015645E">
              <w:rPr>
                <w:noProof/>
                <w:webHidden/>
              </w:rPr>
            </w:r>
            <w:r w:rsidR="0015645E">
              <w:rPr>
                <w:noProof/>
                <w:webHidden/>
              </w:rPr>
              <w:fldChar w:fldCharType="separate"/>
            </w:r>
            <w:r w:rsidR="0015645E">
              <w:rPr>
                <w:noProof/>
                <w:webHidden/>
              </w:rPr>
              <w:t>18</w:t>
            </w:r>
            <w:r w:rsidR="0015645E">
              <w:rPr>
                <w:noProof/>
                <w:webHidden/>
              </w:rPr>
              <w:fldChar w:fldCharType="end"/>
            </w:r>
          </w:hyperlink>
        </w:p>
        <w:p w14:paraId="4E6E3149" w14:textId="2F530976" w:rsidR="0015645E" w:rsidRDefault="00844539">
          <w:pPr>
            <w:pStyle w:val="INNH2"/>
            <w:tabs>
              <w:tab w:val="left" w:pos="880"/>
              <w:tab w:val="right" w:leader="dot" w:pos="8092"/>
            </w:tabs>
            <w:rPr>
              <w:rFonts w:asciiTheme="minorHAnsi" w:eastAsiaTheme="minorEastAsia" w:hAnsiTheme="minorHAnsi" w:cstheme="minorBidi"/>
              <w:noProof/>
              <w:szCs w:val="22"/>
              <w:lang w:eastAsia="nb-NO"/>
            </w:rPr>
          </w:pPr>
          <w:hyperlink w:anchor="_Toc116993262" w:history="1">
            <w:r w:rsidR="0015645E" w:rsidRPr="00015362">
              <w:rPr>
                <w:rStyle w:val="Hyperkobling"/>
                <w:noProof/>
                <w:lang w:eastAsia="nb-NO"/>
              </w:rPr>
              <w:t>4.2</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Anmodning om ny behandling av avgjort sak</w:t>
            </w:r>
            <w:r w:rsidR="0015645E">
              <w:rPr>
                <w:noProof/>
                <w:webHidden/>
              </w:rPr>
              <w:tab/>
            </w:r>
            <w:r w:rsidR="0015645E">
              <w:rPr>
                <w:noProof/>
                <w:webHidden/>
              </w:rPr>
              <w:fldChar w:fldCharType="begin"/>
            </w:r>
            <w:r w:rsidR="0015645E">
              <w:rPr>
                <w:noProof/>
                <w:webHidden/>
              </w:rPr>
              <w:instrText xml:space="preserve"> PAGEREF _Toc116993262 \h </w:instrText>
            </w:r>
            <w:r w:rsidR="0015645E">
              <w:rPr>
                <w:noProof/>
                <w:webHidden/>
              </w:rPr>
            </w:r>
            <w:r w:rsidR="0015645E">
              <w:rPr>
                <w:noProof/>
                <w:webHidden/>
              </w:rPr>
              <w:fldChar w:fldCharType="separate"/>
            </w:r>
            <w:r w:rsidR="0015645E">
              <w:rPr>
                <w:noProof/>
                <w:webHidden/>
              </w:rPr>
              <w:t>19</w:t>
            </w:r>
            <w:r w:rsidR="0015645E">
              <w:rPr>
                <w:noProof/>
                <w:webHidden/>
              </w:rPr>
              <w:fldChar w:fldCharType="end"/>
            </w:r>
          </w:hyperlink>
        </w:p>
        <w:p w14:paraId="74658B38" w14:textId="0A2E663E" w:rsidR="0015645E" w:rsidRDefault="00844539">
          <w:pPr>
            <w:pStyle w:val="INNH1"/>
            <w:rPr>
              <w:rFonts w:asciiTheme="minorHAnsi" w:eastAsiaTheme="minorEastAsia" w:hAnsiTheme="minorHAnsi" w:cstheme="minorBidi"/>
              <w:noProof/>
              <w:szCs w:val="22"/>
              <w:lang w:eastAsia="nb-NO"/>
            </w:rPr>
          </w:pPr>
          <w:hyperlink w:anchor="_Toc116993263" w:history="1">
            <w:r w:rsidR="0015645E" w:rsidRPr="00015362">
              <w:rPr>
                <w:rStyle w:val="Hyperkobling"/>
                <w:noProof/>
                <w:lang w:eastAsia="nb-NO"/>
              </w:rPr>
              <w:t>5</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Etiske normer for Ullensaker kommunes folkevalgte</w:t>
            </w:r>
            <w:r w:rsidR="0015645E">
              <w:rPr>
                <w:noProof/>
                <w:webHidden/>
              </w:rPr>
              <w:tab/>
            </w:r>
            <w:r w:rsidR="0015645E">
              <w:rPr>
                <w:noProof/>
                <w:webHidden/>
              </w:rPr>
              <w:fldChar w:fldCharType="begin"/>
            </w:r>
            <w:r w:rsidR="0015645E">
              <w:rPr>
                <w:noProof/>
                <w:webHidden/>
              </w:rPr>
              <w:instrText xml:space="preserve"> PAGEREF _Toc116993263 \h </w:instrText>
            </w:r>
            <w:r w:rsidR="0015645E">
              <w:rPr>
                <w:noProof/>
                <w:webHidden/>
              </w:rPr>
            </w:r>
            <w:r w:rsidR="0015645E">
              <w:rPr>
                <w:noProof/>
                <w:webHidden/>
              </w:rPr>
              <w:fldChar w:fldCharType="separate"/>
            </w:r>
            <w:r w:rsidR="0015645E">
              <w:rPr>
                <w:noProof/>
                <w:webHidden/>
              </w:rPr>
              <w:t>20</w:t>
            </w:r>
            <w:r w:rsidR="0015645E">
              <w:rPr>
                <w:noProof/>
                <w:webHidden/>
              </w:rPr>
              <w:fldChar w:fldCharType="end"/>
            </w:r>
          </w:hyperlink>
        </w:p>
        <w:p w14:paraId="769ACB0B" w14:textId="70BF8C5D" w:rsidR="0015645E" w:rsidRDefault="00844539">
          <w:pPr>
            <w:pStyle w:val="INNH2"/>
            <w:tabs>
              <w:tab w:val="left" w:pos="880"/>
              <w:tab w:val="right" w:leader="dot" w:pos="8092"/>
            </w:tabs>
            <w:rPr>
              <w:rFonts w:asciiTheme="minorHAnsi" w:eastAsiaTheme="minorEastAsia" w:hAnsiTheme="minorHAnsi" w:cstheme="minorBidi"/>
              <w:noProof/>
              <w:szCs w:val="22"/>
              <w:lang w:eastAsia="nb-NO"/>
            </w:rPr>
          </w:pPr>
          <w:hyperlink w:anchor="_Toc116993264" w:history="1">
            <w:r w:rsidR="0015645E" w:rsidRPr="00015362">
              <w:rPr>
                <w:rStyle w:val="Hyperkobling"/>
                <w:noProof/>
                <w:lang w:eastAsia="nb-NO"/>
              </w:rPr>
              <w:t>5.1</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Formål</w:t>
            </w:r>
            <w:r w:rsidR="0015645E">
              <w:rPr>
                <w:noProof/>
                <w:webHidden/>
              </w:rPr>
              <w:tab/>
            </w:r>
            <w:r w:rsidR="0015645E">
              <w:rPr>
                <w:noProof/>
                <w:webHidden/>
              </w:rPr>
              <w:fldChar w:fldCharType="begin"/>
            </w:r>
            <w:r w:rsidR="0015645E">
              <w:rPr>
                <w:noProof/>
                <w:webHidden/>
              </w:rPr>
              <w:instrText xml:space="preserve"> PAGEREF _Toc116993264 \h </w:instrText>
            </w:r>
            <w:r w:rsidR="0015645E">
              <w:rPr>
                <w:noProof/>
                <w:webHidden/>
              </w:rPr>
            </w:r>
            <w:r w:rsidR="0015645E">
              <w:rPr>
                <w:noProof/>
                <w:webHidden/>
              </w:rPr>
              <w:fldChar w:fldCharType="separate"/>
            </w:r>
            <w:r w:rsidR="0015645E">
              <w:rPr>
                <w:noProof/>
                <w:webHidden/>
              </w:rPr>
              <w:t>20</w:t>
            </w:r>
            <w:r w:rsidR="0015645E">
              <w:rPr>
                <w:noProof/>
                <w:webHidden/>
              </w:rPr>
              <w:fldChar w:fldCharType="end"/>
            </w:r>
          </w:hyperlink>
        </w:p>
        <w:p w14:paraId="2B6C4DD3" w14:textId="3159DDA9" w:rsidR="0015645E" w:rsidRDefault="00844539">
          <w:pPr>
            <w:pStyle w:val="INNH2"/>
            <w:tabs>
              <w:tab w:val="left" w:pos="880"/>
              <w:tab w:val="right" w:leader="dot" w:pos="8092"/>
            </w:tabs>
            <w:rPr>
              <w:rFonts w:asciiTheme="minorHAnsi" w:eastAsiaTheme="minorEastAsia" w:hAnsiTheme="minorHAnsi" w:cstheme="minorBidi"/>
              <w:noProof/>
              <w:szCs w:val="22"/>
              <w:lang w:eastAsia="nb-NO"/>
            </w:rPr>
          </w:pPr>
          <w:hyperlink w:anchor="_Toc116993265" w:history="1">
            <w:r w:rsidR="0015645E" w:rsidRPr="00015362">
              <w:rPr>
                <w:rStyle w:val="Hyperkobling"/>
                <w:noProof/>
                <w:lang w:eastAsia="nb-NO"/>
              </w:rPr>
              <w:t>5.2</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Lover og regler</w:t>
            </w:r>
            <w:r w:rsidR="0015645E">
              <w:rPr>
                <w:noProof/>
                <w:webHidden/>
              </w:rPr>
              <w:tab/>
            </w:r>
            <w:r w:rsidR="0015645E">
              <w:rPr>
                <w:noProof/>
                <w:webHidden/>
              </w:rPr>
              <w:fldChar w:fldCharType="begin"/>
            </w:r>
            <w:r w:rsidR="0015645E">
              <w:rPr>
                <w:noProof/>
                <w:webHidden/>
              </w:rPr>
              <w:instrText xml:space="preserve"> PAGEREF _Toc116993265 \h </w:instrText>
            </w:r>
            <w:r w:rsidR="0015645E">
              <w:rPr>
                <w:noProof/>
                <w:webHidden/>
              </w:rPr>
            </w:r>
            <w:r w:rsidR="0015645E">
              <w:rPr>
                <w:noProof/>
                <w:webHidden/>
              </w:rPr>
              <w:fldChar w:fldCharType="separate"/>
            </w:r>
            <w:r w:rsidR="0015645E">
              <w:rPr>
                <w:noProof/>
                <w:webHidden/>
              </w:rPr>
              <w:t>20</w:t>
            </w:r>
            <w:r w:rsidR="0015645E">
              <w:rPr>
                <w:noProof/>
                <w:webHidden/>
              </w:rPr>
              <w:fldChar w:fldCharType="end"/>
            </w:r>
          </w:hyperlink>
        </w:p>
        <w:p w14:paraId="74F24F9F" w14:textId="2196ACA8" w:rsidR="0015645E" w:rsidRDefault="00844539">
          <w:pPr>
            <w:pStyle w:val="INNH2"/>
            <w:tabs>
              <w:tab w:val="left" w:pos="880"/>
              <w:tab w:val="right" w:leader="dot" w:pos="8092"/>
            </w:tabs>
            <w:rPr>
              <w:rFonts w:asciiTheme="minorHAnsi" w:eastAsiaTheme="minorEastAsia" w:hAnsiTheme="minorHAnsi" w:cstheme="minorBidi"/>
              <w:noProof/>
              <w:szCs w:val="22"/>
              <w:lang w:eastAsia="nb-NO"/>
            </w:rPr>
          </w:pPr>
          <w:hyperlink w:anchor="_Toc116993266" w:history="1">
            <w:r w:rsidR="0015645E" w:rsidRPr="00015362">
              <w:rPr>
                <w:rStyle w:val="Hyperkobling"/>
                <w:noProof/>
                <w:lang w:eastAsia="nb-NO"/>
              </w:rPr>
              <w:t>5.3</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Forholdet til innbyggerne</w:t>
            </w:r>
            <w:r w:rsidR="0015645E">
              <w:rPr>
                <w:noProof/>
                <w:webHidden/>
              </w:rPr>
              <w:tab/>
            </w:r>
            <w:r w:rsidR="0015645E">
              <w:rPr>
                <w:noProof/>
                <w:webHidden/>
              </w:rPr>
              <w:fldChar w:fldCharType="begin"/>
            </w:r>
            <w:r w:rsidR="0015645E">
              <w:rPr>
                <w:noProof/>
                <w:webHidden/>
              </w:rPr>
              <w:instrText xml:space="preserve"> PAGEREF _Toc116993266 \h </w:instrText>
            </w:r>
            <w:r w:rsidR="0015645E">
              <w:rPr>
                <w:noProof/>
                <w:webHidden/>
              </w:rPr>
            </w:r>
            <w:r w:rsidR="0015645E">
              <w:rPr>
                <w:noProof/>
                <w:webHidden/>
              </w:rPr>
              <w:fldChar w:fldCharType="separate"/>
            </w:r>
            <w:r w:rsidR="0015645E">
              <w:rPr>
                <w:noProof/>
                <w:webHidden/>
              </w:rPr>
              <w:t>20</w:t>
            </w:r>
            <w:r w:rsidR="0015645E">
              <w:rPr>
                <w:noProof/>
                <w:webHidden/>
              </w:rPr>
              <w:fldChar w:fldCharType="end"/>
            </w:r>
          </w:hyperlink>
        </w:p>
        <w:p w14:paraId="0EE57AE7" w14:textId="0FF44537" w:rsidR="0015645E" w:rsidRDefault="00844539">
          <w:pPr>
            <w:pStyle w:val="INNH2"/>
            <w:tabs>
              <w:tab w:val="left" w:pos="880"/>
              <w:tab w:val="right" w:leader="dot" w:pos="8092"/>
            </w:tabs>
            <w:rPr>
              <w:rFonts w:asciiTheme="minorHAnsi" w:eastAsiaTheme="minorEastAsia" w:hAnsiTheme="minorHAnsi" w:cstheme="minorBidi"/>
              <w:noProof/>
              <w:szCs w:val="22"/>
              <w:lang w:eastAsia="nb-NO"/>
            </w:rPr>
          </w:pPr>
          <w:hyperlink w:anchor="_Toc116993267" w:history="1">
            <w:r w:rsidR="0015645E" w:rsidRPr="00015362">
              <w:rPr>
                <w:rStyle w:val="Hyperkobling"/>
                <w:noProof/>
                <w:lang w:eastAsia="nb-NO"/>
              </w:rPr>
              <w:t>5.4</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Habilitet</w:t>
            </w:r>
            <w:r w:rsidR="0015645E">
              <w:rPr>
                <w:noProof/>
                <w:webHidden/>
              </w:rPr>
              <w:tab/>
            </w:r>
            <w:r w:rsidR="0015645E">
              <w:rPr>
                <w:noProof/>
                <w:webHidden/>
              </w:rPr>
              <w:fldChar w:fldCharType="begin"/>
            </w:r>
            <w:r w:rsidR="0015645E">
              <w:rPr>
                <w:noProof/>
                <w:webHidden/>
              </w:rPr>
              <w:instrText xml:space="preserve"> PAGEREF _Toc116993267 \h </w:instrText>
            </w:r>
            <w:r w:rsidR="0015645E">
              <w:rPr>
                <w:noProof/>
                <w:webHidden/>
              </w:rPr>
            </w:r>
            <w:r w:rsidR="0015645E">
              <w:rPr>
                <w:noProof/>
                <w:webHidden/>
              </w:rPr>
              <w:fldChar w:fldCharType="separate"/>
            </w:r>
            <w:r w:rsidR="0015645E">
              <w:rPr>
                <w:noProof/>
                <w:webHidden/>
              </w:rPr>
              <w:t>20</w:t>
            </w:r>
            <w:r w:rsidR="0015645E">
              <w:rPr>
                <w:noProof/>
                <w:webHidden/>
              </w:rPr>
              <w:fldChar w:fldCharType="end"/>
            </w:r>
          </w:hyperlink>
        </w:p>
        <w:p w14:paraId="14A8B860" w14:textId="46787B66" w:rsidR="0015645E" w:rsidRDefault="00844539">
          <w:pPr>
            <w:pStyle w:val="INNH2"/>
            <w:tabs>
              <w:tab w:val="left" w:pos="880"/>
              <w:tab w:val="right" w:leader="dot" w:pos="8092"/>
            </w:tabs>
            <w:rPr>
              <w:rFonts w:asciiTheme="minorHAnsi" w:eastAsiaTheme="minorEastAsia" w:hAnsiTheme="minorHAnsi" w:cstheme="minorBidi"/>
              <w:noProof/>
              <w:szCs w:val="22"/>
              <w:lang w:eastAsia="nb-NO"/>
            </w:rPr>
          </w:pPr>
          <w:hyperlink w:anchor="_Toc116993268" w:history="1">
            <w:r w:rsidR="0015645E" w:rsidRPr="00015362">
              <w:rPr>
                <w:rStyle w:val="Hyperkobling"/>
                <w:noProof/>
                <w:lang w:eastAsia="nb-NO"/>
              </w:rPr>
              <w:t>5.5</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Gaver og personlige fordeler</w:t>
            </w:r>
            <w:r w:rsidR="0015645E">
              <w:rPr>
                <w:noProof/>
                <w:webHidden/>
              </w:rPr>
              <w:tab/>
            </w:r>
            <w:r w:rsidR="0015645E">
              <w:rPr>
                <w:noProof/>
                <w:webHidden/>
              </w:rPr>
              <w:fldChar w:fldCharType="begin"/>
            </w:r>
            <w:r w:rsidR="0015645E">
              <w:rPr>
                <w:noProof/>
                <w:webHidden/>
              </w:rPr>
              <w:instrText xml:space="preserve"> PAGEREF _Toc116993268 \h </w:instrText>
            </w:r>
            <w:r w:rsidR="0015645E">
              <w:rPr>
                <w:noProof/>
                <w:webHidden/>
              </w:rPr>
            </w:r>
            <w:r w:rsidR="0015645E">
              <w:rPr>
                <w:noProof/>
                <w:webHidden/>
              </w:rPr>
              <w:fldChar w:fldCharType="separate"/>
            </w:r>
            <w:r w:rsidR="0015645E">
              <w:rPr>
                <w:noProof/>
                <w:webHidden/>
              </w:rPr>
              <w:t>20</w:t>
            </w:r>
            <w:r w:rsidR="0015645E">
              <w:rPr>
                <w:noProof/>
                <w:webHidden/>
              </w:rPr>
              <w:fldChar w:fldCharType="end"/>
            </w:r>
          </w:hyperlink>
        </w:p>
        <w:p w14:paraId="27B60727" w14:textId="17624390" w:rsidR="0015645E" w:rsidRDefault="00844539">
          <w:pPr>
            <w:pStyle w:val="INNH2"/>
            <w:tabs>
              <w:tab w:val="left" w:pos="880"/>
              <w:tab w:val="right" w:leader="dot" w:pos="8092"/>
            </w:tabs>
            <w:rPr>
              <w:rFonts w:asciiTheme="minorHAnsi" w:eastAsiaTheme="minorEastAsia" w:hAnsiTheme="minorHAnsi" w:cstheme="minorBidi"/>
              <w:noProof/>
              <w:szCs w:val="22"/>
              <w:lang w:eastAsia="nb-NO"/>
            </w:rPr>
          </w:pPr>
          <w:hyperlink w:anchor="_Toc116993269" w:history="1">
            <w:r w:rsidR="0015645E" w:rsidRPr="00015362">
              <w:rPr>
                <w:rStyle w:val="Hyperkobling"/>
                <w:noProof/>
                <w:lang w:eastAsia="nb-NO"/>
              </w:rPr>
              <w:t>5.6</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Fortrolige opplysninger</w:t>
            </w:r>
            <w:r w:rsidR="0015645E">
              <w:rPr>
                <w:noProof/>
                <w:webHidden/>
              </w:rPr>
              <w:tab/>
            </w:r>
            <w:r w:rsidR="0015645E">
              <w:rPr>
                <w:noProof/>
                <w:webHidden/>
              </w:rPr>
              <w:fldChar w:fldCharType="begin"/>
            </w:r>
            <w:r w:rsidR="0015645E">
              <w:rPr>
                <w:noProof/>
                <w:webHidden/>
              </w:rPr>
              <w:instrText xml:space="preserve"> PAGEREF _Toc116993269 \h </w:instrText>
            </w:r>
            <w:r w:rsidR="0015645E">
              <w:rPr>
                <w:noProof/>
                <w:webHidden/>
              </w:rPr>
            </w:r>
            <w:r w:rsidR="0015645E">
              <w:rPr>
                <w:noProof/>
                <w:webHidden/>
              </w:rPr>
              <w:fldChar w:fldCharType="separate"/>
            </w:r>
            <w:r w:rsidR="0015645E">
              <w:rPr>
                <w:noProof/>
                <w:webHidden/>
              </w:rPr>
              <w:t>21</w:t>
            </w:r>
            <w:r w:rsidR="0015645E">
              <w:rPr>
                <w:noProof/>
                <w:webHidden/>
              </w:rPr>
              <w:fldChar w:fldCharType="end"/>
            </w:r>
          </w:hyperlink>
        </w:p>
        <w:p w14:paraId="0D3D3990" w14:textId="58B64856" w:rsidR="0015645E" w:rsidRDefault="00844539">
          <w:pPr>
            <w:pStyle w:val="INNH2"/>
            <w:tabs>
              <w:tab w:val="left" w:pos="880"/>
              <w:tab w:val="right" w:leader="dot" w:pos="8092"/>
            </w:tabs>
            <w:rPr>
              <w:rFonts w:asciiTheme="minorHAnsi" w:eastAsiaTheme="minorEastAsia" w:hAnsiTheme="minorHAnsi" w:cstheme="minorBidi"/>
              <w:noProof/>
              <w:szCs w:val="22"/>
              <w:lang w:eastAsia="nb-NO"/>
            </w:rPr>
          </w:pPr>
          <w:hyperlink w:anchor="_Toc116993270" w:history="1">
            <w:r w:rsidR="0015645E" w:rsidRPr="00015362">
              <w:rPr>
                <w:rStyle w:val="Hyperkobling"/>
                <w:noProof/>
                <w:lang w:eastAsia="nb-NO"/>
              </w:rPr>
              <w:t>5.7</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Forretningsetiske regler</w:t>
            </w:r>
            <w:r w:rsidR="0015645E">
              <w:rPr>
                <w:noProof/>
                <w:webHidden/>
              </w:rPr>
              <w:tab/>
            </w:r>
            <w:r w:rsidR="0015645E">
              <w:rPr>
                <w:noProof/>
                <w:webHidden/>
              </w:rPr>
              <w:fldChar w:fldCharType="begin"/>
            </w:r>
            <w:r w:rsidR="0015645E">
              <w:rPr>
                <w:noProof/>
                <w:webHidden/>
              </w:rPr>
              <w:instrText xml:space="preserve"> PAGEREF _Toc116993270 \h </w:instrText>
            </w:r>
            <w:r w:rsidR="0015645E">
              <w:rPr>
                <w:noProof/>
                <w:webHidden/>
              </w:rPr>
            </w:r>
            <w:r w:rsidR="0015645E">
              <w:rPr>
                <w:noProof/>
                <w:webHidden/>
              </w:rPr>
              <w:fldChar w:fldCharType="separate"/>
            </w:r>
            <w:r w:rsidR="0015645E">
              <w:rPr>
                <w:noProof/>
                <w:webHidden/>
              </w:rPr>
              <w:t>21</w:t>
            </w:r>
            <w:r w:rsidR="0015645E">
              <w:rPr>
                <w:noProof/>
                <w:webHidden/>
              </w:rPr>
              <w:fldChar w:fldCharType="end"/>
            </w:r>
          </w:hyperlink>
        </w:p>
        <w:p w14:paraId="00D60D5A" w14:textId="2C3FB8E0" w:rsidR="0015645E" w:rsidRDefault="00844539">
          <w:pPr>
            <w:pStyle w:val="INNH2"/>
            <w:tabs>
              <w:tab w:val="left" w:pos="880"/>
              <w:tab w:val="right" w:leader="dot" w:pos="8092"/>
            </w:tabs>
            <w:rPr>
              <w:rFonts w:asciiTheme="minorHAnsi" w:eastAsiaTheme="minorEastAsia" w:hAnsiTheme="minorHAnsi" w:cstheme="minorBidi"/>
              <w:noProof/>
              <w:szCs w:val="22"/>
              <w:lang w:eastAsia="nb-NO"/>
            </w:rPr>
          </w:pPr>
          <w:hyperlink w:anchor="_Toc116993271" w:history="1">
            <w:r w:rsidR="0015645E" w:rsidRPr="00015362">
              <w:rPr>
                <w:rStyle w:val="Hyperkobling"/>
                <w:noProof/>
                <w:lang w:eastAsia="nb-NO"/>
              </w:rPr>
              <w:t>5.8</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Sosiale medier</w:t>
            </w:r>
            <w:r w:rsidR="0015645E">
              <w:rPr>
                <w:noProof/>
                <w:webHidden/>
              </w:rPr>
              <w:tab/>
            </w:r>
            <w:r w:rsidR="0015645E">
              <w:rPr>
                <w:noProof/>
                <w:webHidden/>
              </w:rPr>
              <w:fldChar w:fldCharType="begin"/>
            </w:r>
            <w:r w:rsidR="0015645E">
              <w:rPr>
                <w:noProof/>
                <w:webHidden/>
              </w:rPr>
              <w:instrText xml:space="preserve"> PAGEREF _Toc116993271 \h </w:instrText>
            </w:r>
            <w:r w:rsidR="0015645E">
              <w:rPr>
                <w:noProof/>
                <w:webHidden/>
              </w:rPr>
            </w:r>
            <w:r w:rsidR="0015645E">
              <w:rPr>
                <w:noProof/>
                <w:webHidden/>
              </w:rPr>
              <w:fldChar w:fldCharType="separate"/>
            </w:r>
            <w:r w:rsidR="0015645E">
              <w:rPr>
                <w:noProof/>
                <w:webHidden/>
              </w:rPr>
              <w:t>21</w:t>
            </w:r>
            <w:r w:rsidR="0015645E">
              <w:rPr>
                <w:noProof/>
                <w:webHidden/>
              </w:rPr>
              <w:fldChar w:fldCharType="end"/>
            </w:r>
          </w:hyperlink>
        </w:p>
        <w:p w14:paraId="2ECAE67A" w14:textId="6954A3DD" w:rsidR="0015645E" w:rsidRDefault="00844539">
          <w:pPr>
            <w:pStyle w:val="INNH2"/>
            <w:tabs>
              <w:tab w:val="left" w:pos="880"/>
              <w:tab w:val="right" w:leader="dot" w:pos="8092"/>
            </w:tabs>
            <w:rPr>
              <w:rFonts w:asciiTheme="minorHAnsi" w:eastAsiaTheme="minorEastAsia" w:hAnsiTheme="minorHAnsi" w:cstheme="minorBidi"/>
              <w:noProof/>
              <w:szCs w:val="22"/>
              <w:lang w:eastAsia="nb-NO"/>
            </w:rPr>
          </w:pPr>
          <w:hyperlink w:anchor="_Toc116993272" w:history="1">
            <w:r w:rsidR="0015645E" w:rsidRPr="00015362">
              <w:rPr>
                <w:rStyle w:val="Hyperkobling"/>
                <w:noProof/>
                <w:lang w:eastAsia="nb-NO"/>
              </w:rPr>
              <w:t>5.9</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Styrevervregister</w:t>
            </w:r>
            <w:r w:rsidR="0015645E">
              <w:rPr>
                <w:noProof/>
                <w:webHidden/>
              </w:rPr>
              <w:tab/>
            </w:r>
            <w:r w:rsidR="0015645E">
              <w:rPr>
                <w:noProof/>
                <w:webHidden/>
              </w:rPr>
              <w:fldChar w:fldCharType="begin"/>
            </w:r>
            <w:r w:rsidR="0015645E">
              <w:rPr>
                <w:noProof/>
                <w:webHidden/>
              </w:rPr>
              <w:instrText xml:space="preserve"> PAGEREF _Toc116993272 \h </w:instrText>
            </w:r>
            <w:r w:rsidR="0015645E">
              <w:rPr>
                <w:noProof/>
                <w:webHidden/>
              </w:rPr>
            </w:r>
            <w:r w:rsidR="0015645E">
              <w:rPr>
                <w:noProof/>
                <w:webHidden/>
              </w:rPr>
              <w:fldChar w:fldCharType="separate"/>
            </w:r>
            <w:r w:rsidR="0015645E">
              <w:rPr>
                <w:noProof/>
                <w:webHidden/>
              </w:rPr>
              <w:t>22</w:t>
            </w:r>
            <w:r w:rsidR="0015645E">
              <w:rPr>
                <w:noProof/>
                <w:webHidden/>
              </w:rPr>
              <w:fldChar w:fldCharType="end"/>
            </w:r>
          </w:hyperlink>
        </w:p>
        <w:p w14:paraId="38F89350" w14:textId="6B73C0BE" w:rsidR="0015645E" w:rsidRDefault="00844539">
          <w:pPr>
            <w:pStyle w:val="INNH2"/>
            <w:tabs>
              <w:tab w:val="left" w:pos="880"/>
              <w:tab w:val="right" w:leader="dot" w:pos="8092"/>
            </w:tabs>
            <w:rPr>
              <w:rFonts w:asciiTheme="minorHAnsi" w:eastAsiaTheme="minorEastAsia" w:hAnsiTheme="minorHAnsi" w:cstheme="minorBidi"/>
              <w:noProof/>
              <w:szCs w:val="22"/>
              <w:lang w:eastAsia="nb-NO"/>
            </w:rPr>
          </w:pPr>
          <w:hyperlink w:anchor="_Toc116993273" w:history="1">
            <w:r w:rsidR="0015645E" w:rsidRPr="00015362">
              <w:rPr>
                <w:rStyle w:val="Hyperkobling"/>
                <w:noProof/>
                <w:lang w:eastAsia="nb-NO"/>
              </w:rPr>
              <w:t>5.10</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Gjennomgang av de etiske normene</w:t>
            </w:r>
            <w:r w:rsidR="0015645E">
              <w:rPr>
                <w:noProof/>
                <w:webHidden/>
              </w:rPr>
              <w:tab/>
            </w:r>
            <w:r w:rsidR="0015645E">
              <w:rPr>
                <w:noProof/>
                <w:webHidden/>
              </w:rPr>
              <w:fldChar w:fldCharType="begin"/>
            </w:r>
            <w:r w:rsidR="0015645E">
              <w:rPr>
                <w:noProof/>
                <w:webHidden/>
              </w:rPr>
              <w:instrText xml:space="preserve"> PAGEREF _Toc116993273 \h </w:instrText>
            </w:r>
            <w:r w:rsidR="0015645E">
              <w:rPr>
                <w:noProof/>
                <w:webHidden/>
              </w:rPr>
            </w:r>
            <w:r w:rsidR="0015645E">
              <w:rPr>
                <w:noProof/>
                <w:webHidden/>
              </w:rPr>
              <w:fldChar w:fldCharType="separate"/>
            </w:r>
            <w:r w:rsidR="0015645E">
              <w:rPr>
                <w:noProof/>
                <w:webHidden/>
              </w:rPr>
              <w:t>22</w:t>
            </w:r>
            <w:r w:rsidR="0015645E">
              <w:rPr>
                <w:noProof/>
                <w:webHidden/>
              </w:rPr>
              <w:fldChar w:fldCharType="end"/>
            </w:r>
          </w:hyperlink>
        </w:p>
        <w:p w14:paraId="333843DC" w14:textId="511CB87A" w:rsidR="0015645E" w:rsidRDefault="00844539">
          <w:pPr>
            <w:pStyle w:val="INNH1"/>
            <w:rPr>
              <w:rFonts w:asciiTheme="minorHAnsi" w:eastAsiaTheme="minorEastAsia" w:hAnsiTheme="minorHAnsi" w:cstheme="minorBidi"/>
              <w:noProof/>
              <w:szCs w:val="22"/>
              <w:lang w:eastAsia="nb-NO"/>
            </w:rPr>
          </w:pPr>
          <w:hyperlink w:anchor="_Toc116993274" w:history="1">
            <w:r w:rsidR="0015645E" w:rsidRPr="00015362">
              <w:rPr>
                <w:rStyle w:val="Hyperkobling"/>
                <w:noProof/>
                <w:lang w:eastAsia="nb-NO"/>
              </w:rPr>
              <w:t>6</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Reglement for Ullensaker kommunes folkevalgte organer</w:t>
            </w:r>
            <w:r w:rsidR="0015645E">
              <w:rPr>
                <w:noProof/>
                <w:webHidden/>
              </w:rPr>
              <w:tab/>
            </w:r>
            <w:r w:rsidR="0015645E">
              <w:rPr>
                <w:noProof/>
                <w:webHidden/>
              </w:rPr>
              <w:fldChar w:fldCharType="begin"/>
            </w:r>
            <w:r w:rsidR="0015645E">
              <w:rPr>
                <w:noProof/>
                <w:webHidden/>
              </w:rPr>
              <w:instrText xml:space="preserve"> PAGEREF _Toc116993274 \h </w:instrText>
            </w:r>
            <w:r w:rsidR="0015645E">
              <w:rPr>
                <w:noProof/>
                <w:webHidden/>
              </w:rPr>
            </w:r>
            <w:r w:rsidR="0015645E">
              <w:rPr>
                <w:noProof/>
                <w:webHidden/>
              </w:rPr>
              <w:fldChar w:fldCharType="separate"/>
            </w:r>
            <w:r w:rsidR="0015645E">
              <w:rPr>
                <w:noProof/>
                <w:webHidden/>
              </w:rPr>
              <w:t>22</w:t>
            </w:r>
            <w:r w:rsidR="0015645E">
              <w:rPr>
                <w:noProof/>
                <w:webHidden/>
              </w:rPr>
              <w:fldChar w:fldCharType="end"/>
            </w:r>
          </w:hyperlink>
        </w:p>
        <w:p w14:paraId="10901E59" w14:textId="3E78CD95" w:rsidR="0015645E" w:rsidRDefault="00844539">
          <w:pPr>
            <w:pStyle w:val="INNH2"/>
            <w:tabs>
              <w:tab w:val="left" w:pos="880"/>
              <w:tab w:val="right" w:leader="dot" w:pos="8092"/>
            </w:tabs>
            <w:rPr>
              <w:rFonts w:asciiTheme="minorHAnsi" w:eastAsiaTheme="minorEastAsia" w:hAnsiTheme="minorHAnsi" w:cstheme="minorBidi"/>
              <w:noProof/>
              <w:szCs w:val="22"/>
              <w:lang w:eastAsia="nb-NO"/>
            </w:rPr>
          </w:pPr>
          <w:hyperlink w:anchor="_Toc116993275" w:history="1">
            <w:r w:rsidR="0015645E" w:rsidRPr="00015362">
              <w:rPr>
                <w:rStyle w:val="Hyperkobling"/>
                <w:noProof/>
                <w:lang w:eastAsia="nb-NO"/>
              </w:rPr>
              <w:t>6.1</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Reglement for Ullensaker kommunestyre</w:t>
            </w:r>
            <w:r w:rsidR="0015645E">
              <w:rPr>
                <w:noProof/>
                <w:webHidden/>
              </w:rPr>
              <w:tab/>
            </w:r>
            <w:r w:rsidR="0015645E">
              <w:rPr>
                <w:noProof/>
                <w:webHidden/>
              </w:rPr>
              <w:fldChar w:fldCharType="begin"/>
            </w:r>
            <w:r w:rsidR="0015645E">
              <w:rPr>
                <w:noProof/>
                <w:webHidden/>
              </w:rPr>
              <w:instrText xml:space="preserve"> PAGEREF _Toc116993275 \h </w:instrText>
            </w:r>
            <w:r w:rsidR="0015645E">
              <w:rPr>
                <w:noProof/>
                <w:webHidden/>
              </w:rPr>
            </w:r>
            <w:r w:rsidR="0015645E">
              <w:rPr>
                <w:noProof/>
                <w:webHidden/>
              </w:rPr>
              <w:fldChar w:fldCharType="separate"/>
            </w:r>
            <w:r w:rsidR="0015645E">
              <w:rPr>
                <w:noProof/>
                <w:webHidden/>
              </w:rPr>
              <w:t>22</w:t>
            </w:r>
            <w:r w:rsidR="0015645E">
              <w:rPr>
                <w:noProof/>
                <w:webHidden/>
              </w:rPr>
              <w:fldChar w:fldCharType="end"/>
            </w:r>
          </w:hyperlink>
        </w:p>
        <w:p w14:paraId="03E9047E" w14:textId="2656C824" w:rsidR="0015645E" w:rsidRDefault="00844539">
          <w:pPr>
            <w:pStyle w:val="INNH3"/>
            <w:tabs>
              <w:tab w:val="left" w:pos="1320"/>
              <w:tab w:val="right" w:leader="dot" w:pos="8092"/>
            </w:tabs>
            <w:rPr>
              <w:rFonts w:asciiTheme="minorHAnsi" w:eastAsiaTheme="minorEastAsia" w:hAnsiTheme="minorHAnsi" w:cstheme="minorBidi"/>
              <w:noProof/>
              <w:szCs w:val="22"/>
              <w:lang w:eastAsia="nb-NO"/>
            </w:rPr>
          </w:pPr>
          <w:hyperlink w:anchor="_Toc116993276" w:history="1">
            <w:r w:rsidR="0015645E" w:rsidRPr="00015362">
              <w:rPr>
                <w:rStyle w:val="Hyperkobling"/>
                <w:noProof/>
                <w:lang w:eastAsia="nb-NO"/>
              </w:rPr>
              <w:t>6.1.1</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Valg og sammensetning</w:t>
            </w:r>
            <w:r w:rsidR="0015645E">
              <w:rPr>
                <w:noProof/>
                <w:webHidden/>
              </w:rPr>
              <w:tab/>
            </w:r>
            <w:r w:rsidR="0015645E">
              <w:rPr>
                <w:noProof/>
                <w:webHidden/>
              </w:rPr>
              <w:fldChar w:fldCharType="begin"/>
            </w:r>
            <w:r w:rsidR="0015645E">
              <w:rPr>
                <w:noProof/>
                <w:webHidden/>
              </w:rPr>
              <w:instrText xml:space="preserve"> PAGEREF _Toc116993276 \h </w:instrText>
            </w:r>
            <w:r w:rsidR="0015645E">
              <w:rPr>
                <w:noProof/>
                <w:webHidden/>
              </w:rPr>
            </w:r>
            <w:r w:rsidR="0015645E">
              <w:rPr>
                <w:noProof/>
                <w:webHidden/>
              </w:rPr>
              <w:fldChar w:fldCharType="separate"/>
            </w:r>
            <w:r w:rsidR="0015645E">
              <w:rPr>
                <w:noProof/>
                <w:webHidden/>
              </w:rPr>
              <w:t>22</w:t>
            </w:r>
            <w:r w:rsidR="0015645E">
              <w:rPr>
                <w:noProof/>
                <w:webHidden/>
              </w:rPr>
              <w:fldChar w:fldCharType="end"/>
            </w:r>
          </w:hyperlink>
        </w:p>
        <w:p w14:paraId="1D5E062E" w14:textId="3F527CBD" w:rsidR="0015645E" w:rsidRDefault="00844539">
          <w:pPr>
            <w:pStyle w:val="INNH3"/>
            <w:tabs>
              <w:tab w:val="left" w:pos="1320"/>
              <w:tab w:val="right" w:leader="dot" w:pos="8092"/>
            </w:tabs>
            <w:rPr>
              <w:rFonts w:asciiTheme="minorHAnsi" w:eastAsiaTheme="minorEastAsia" w:hAnsiTheme="minorHAnsi" w:cstheme="minorBidi"/>
              <w:noProof/>
              <w:szCs w:val="22"/>
              <w:lang w:eastAsia="nb-NO"/>
            </w:rPr>
          </w:pPr>
          <w:hyperlink w:anchor="_Toc116993277" w:history="1">
            <w:r w:rsidR="0015645E" w:rsidRPr="00015362">
              <w:rPr>
                <w:rStyle w:val="Hyperkobling"/>
                <w:noProof/>
                <w:lang w:eastAsia="nb-NO"/>
              </w:rPr>
              <w:t>6.1.2</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Kommunestyrets myndighet og ansvarsområde</w:t>
            </w:r>
            <w:r w:rsidR="0015645E">
              <w:rPr>
                <w:noProof/>
                <w:webHidden/>
              </w:rPr>
              <w:tab/>
            </w:r>
            <w:r w:rsidR="0015645E">
              <w:rPr>
                <w:noProof/>
                <w:webHidden/>
              </w:rPr>
              <w:fldChar w:fldCharType="begin"/>
            </w:r>
            <w:r w:rsidR="0015645E">
              <w:rPr>
                <w:noProof/>
                <w:webHidden/>
              </w:rPr>
              <w:instrText xml:space="preserve"> PAGEREF _Toc116993277 \h </w:instrText>
            </w:r>
            <w:r w:rsidR="0015645E">
              <w:rPr>
                <w:noProof/>
                <w:webHidden/>
              </w:rPr>
            </w:r>
            <w:r w:rsidR="0015645E">
              <w:rPr>
                <w:noProof/>
                <w:webHidden/>
              </w:rPr>
              <w:fldChar w:fldCharType="separate"/>
            </w:r>
            <w:r w:rsidR="0015645E">
              <w:rPr>
                <w:noProof/>
                <w:webHidden/>
              </w:rPr>
              <w:t>22</w:t>
            </w:r>
            <w:r w:rsidR="0015645E">
              <w:rPr>
                <w:noProof/>
                <w:webHidden/>
              </w:rPr>
              <w:fldChar w:fldCharType="end"/>
            </w:r>
          </w:hyperlink>
        </w:p>
        <w:p w14:paraId="3B1FD33A" w14:textId="31B46C57" w:rsidR="0015645E" w:rsidRDefault="00844539">
          <w:pPr>
            <w:pStyle w:val="INNH3"/>
            <w:tabs>
              <w:tab w:val="left" w:pos="1320"/>
              <w:tab w:val="right" w:leader="dot" w:pos="8092"/>
            </w:tabs>
            <w:rPr>
              <w:rFonts w:asciiTheme="minorHAnsi" w:eastAsiaTheme="minorEastAsia" w:hAnsiTheme="minorHAnsi" w:cstheme="minorBidi"/>
              <w:noProof/>
              <w:szCs w:val="22"/>
              <w:lang w:eastAsia="nb-NO"/>
            </w:rPr>
          </w:pPr>
          <w:hyperlink w:anchor="_Toc116993278" w:history="1">
            <w:r w:rsidR="0015645E" w:rsidRPr="00015362">
              <w:rPr>
                <w:rStyle w:val="Hyperkobling"/>
                <w:noProof/>
                <w:lang w:eastAsia="nb-NO"/>
              </w:rPr>
              <w:t>6.1.3</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Innkalling og innstilling</w:t>
            </w:r>
            <w:r w:rsidR="0015645E">
              <w:rPr>
                <w:noProof/>
                <w:webHidden/>
              </w:rPr>
              <w:tab/>
            </w:r>
            <w:r w:rsidR="0015645E">
              <w:rPr>
                <w:noProof/>
                <w:webHidden/>
              </w:rPr>
              <w:fldChar w:fldCharType="begin"/>
            </w:r>
            <w:r w:rsidR="0015645E">
              <w:rPr>
                <w:noProof/>
                <w:webHidden/>
              </w:rPr>
              <w:instrText xml:space="preserve"> PAGEREF _Toc116993278 \h </w:instrText>
            </w:r>
            <w:r w:rsidR="0015645E">
              <w:rPr>
                <w:noProof/>
                <w:webHidden/>
              </w:rPr>
            </w:r>
            <w:r w:rsidR="0015645E">
              <w:rPr>
                <w:noProof/>
                <w:webHidden/>
              </w:rPr>
              <w:fldChar w:fldCharType="separate"/>
            </w:r>
            <w:r w:rsidR="0015645E">
              <w:rPr>
                <w:noProof/>
                <w:webHidden/>
              </w:rPr>
              <w:t>22</w:t>
            </w:r>
            <w:r w:rsidR="0015645E">
              <w:rPr>
                <w:noProof/>
                <w:webHidden/>
              </w:rPr>
              <w:fldChar w:fldCharType="end"/>
            </w:r>
          </w:hyperlink>
        </w:p>
        <w:p w14:paraId="4EF71A9B" w14:textId="601136A5" w:rsidR="0015645E" w:rsidRDefault="00844539">
          <w:pPr>
            <w:pStyle w:val="INNH3"/>
            <w:tabs>
              <w:tab w:val="left" w:pos="1320"/>
              <w:tab w:val="right" w:leader="dot" w:pos="8092"/>
            </w:tabs>
            <w:rPr>
              <w:rFonts w:asciiTheme="minorHAnsi" w:eastAsiaTheme="minorEastAsia" w:hAnsiTheme="minorHAnsi" w:cstheme="minorBidi"/>
              <w:noProof/>
              <w:szCs w:val="22"/>
              <w:lang w:eastAsia="nb-NO"/>
            </w:rPr>
          </w:pPr>
          <w:hyperlink w:anchor="_Toc116993279" w:history="1">
            <w:r w:rsidR="0015645E" w:rsidRPr="00015362">
              <w:rPr>
                <w:rStyle w:val="Hyperkobling"/>
                <w:noProof/>
                <w:lang w:eastAsia="nb-NO"/>
              </w:rPr>
              <w:t>6.1.4</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Plassering i salen</w:t>
            </w:r>
            <w:r w:rsidR="0015645E">
              <w:rPr>
                <w:noProof/>
                <w:webHidden/>
              </w:rPr>
              <w:tab/>
            </w:r>
            <w:r w:rsidR="0015645E">
              <w:rPr>
                <w:noProof/>
                <w:webHidden/>
              </w:rPr>
              <w:fldChar w:fldCharType="begin"/>
            </w:r>
            <w:r w:rsidR="0015645E">
              <w:rPr>
                <w:noProof/>
                <w:webHidden/>
              </w:rPr>
              <w:instrText xml:space="preserve"> PAGEREF _Toc116993279 \h </w:instrText>
            </w:r>
            <w:r w:rsidR="0015645E">
              <w:rPr>
                <w:noProof/>
                <w:webHidden/>
              </w:rPr>
            </w:r>
            <w:r w:rsidR="0015645E">
              <w:rPr>
                <w:noProof/>
                <w:webHidden/>
              </w:rPr>
              <w:fldChar w:fldCharType="separate"/>
            </w:r>
            <w:r w:rsidR="0015645E">
              <w:rPr>
                <w:noProof/>
                <w:webHidden/>
              </w:rPr>
              <w:t>23</w:t>
            </w:r>
            <w:r w:rsidR="0015645E">
              <w:rPr>
                <w:noProof/>
                <w:webHidden/>
              </w:rPr>
              <w:fldChar w:fldCharType="end"/>
            </w:r>
          </w:hyperlink>
        </w:p>
        <w:p w14:paraId="78C49189" w14:textId="2420B166" w:rsidR="0015645E" w:rsidRDefault="00844539">
          <w:pPr>
            <w:pStyle w:val="INNH3"/>
            <w:tabs>
              <w:tab w:val="left" w:pos="1320"/>
              <w:tab w:val="right" w:leader="dot" w:pos="8092"/>
            </w:tabs>
            <w:rPr>
              <w:rFonts w:asciiTheme="minorHAnsi" w:eastAsiaTheme="minorEastAsia" w:hAnsiTheme="minorHAnsi" w:cstheme="minorBidi"/>
              <w:noProof/>
              <w:szCs w:val="22"/>
              <w:lang w:eastAsia="nb-NO"/>
            </w:rPr>
          </w:pPr>
          <w:hyperlink w:anchor="_Toc116993280" w:history="1">
            <w:r w:rsidR="0015645E" w:rsidRPr="00015362">
              <w:rPr>
                <w:rStyle w:val="Hyperkobling"/>
                <w:noProof/>
                <w:lang w:eastAsia="nb-NO"/>
              </w:rPr>
              <w:t>6.1.5</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Andre enn kommunestyrets medlemmer som deltar i møtet</w:t>
            </w:r>
            <w:r w:rsidR="0015645E">
              <w:rPr>
                <w:noProof/>
                <w:webHidden/>
              </w:rPr>
              <w:tab/>
            </w:r>
            <w:r w:rsidR="0015645E">
              <w:rPr>
                <w:noProof/>
                <w:webHidden/>
              </w:rPr>
              <w:fldChar w:fldCharType="begin"/>
            </w:r>
            <w:r w:rsidR="0015645E">
              <w:rPr>
                <w:noProof/>
                <w:webHidden/>
              </w:rPr>
              <w:instrText xml:space="preserve"> PAGEREF _Toc116993280 \h </w:instrText>
            </w:r>
            <w:r w:rsidR="0015645E">
              <w:rPr>
                <w:noProof/>
                <w:webHidden/>
              </w:rPr>
            </w:r>
            <w:r w:rsidR="0015645E">
              <w:rPr>
                <w:noProof/>
                <w:webHidden/>
              </w:rPr>
              <w:fldChar w:fldCharType="separate"/>
            </w:r>
            <w:r w:rsidR="0015645E">
              <w:rPr>
                <w:noProof/>
                <w:webHidden/>
              </w:rPr>
              <w:t>23</w:t>
            </w:r>
            <w:r w:rsidR="0015645E">
              <w:rPr>
                <w:noProof/>
                <w:webHidden/>
              </w:rPr>
              <w:fldChar w:fldCharType="end"/>
            </w:r>
          </w:hyperlink>
        </w:p>
        <w:p w14:paraId="28101DD2" w14:textId="14712FE1" w:rsidR="0015645E" w:rsidRDefault="00844539">
          <w:pPr>
            <w:pStyle w:val="INNH3"/>
            <w:tabs>
              <w:tab w:val="left" w:pos="1320"/>
              <w:tab w:val="right" w:leader="dot" w:pos="8092"/>
            </w:tabs>
            <w:rPr>
              <w:rFonts w:asciiTheme="minorHAnsi" w:eastAsiaTheme="minorEastAsia" w:hAnsiTheme="minorHAnsi" w:cstheme="minorBidi"/>
              <w:noProof/>
              <w:szCs w:val="22"/>
              <w:lang w:eastAsia="nb-NO"/>
            </w:rPr>
          </w:pPr>
          <w:hyperlink w:anchor="_Toc116993281" w:history="1">
            <w:r w:rsidR="0015645E" w:rsidRPr="00015362">
              <w:rPr>
                <w:rStyle w:val="Hyperkobling"/>
                <w:noProof/>
                <w:lang w:eastAsia="nb-NO"/>
              </w:rPr>
              <w:t>6.1.6</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Avgrensning av ordskiftet</w:t>
            </w:r>
            <w:r w:rsidR="0015645E">
              <w:rPr>
                <w:noProof/>
                <w:webHidden/>
              </w:rPr>
              <w:tab/>
            </w:r>
            <w:r w:rsidR="0015645E">
              <w:rPr>
                <w:noProof/>
                <w:webHidden/>
              </w:rPr>
              <w:fldChar w:fldCharType="begin"/>
            </w:r>
            <w:r w:rsidR="0015645E">
              <w:rPr>
                <w:noProof/>
                <w:webHidden/>
              </w:rPr>
              <w:instrText xml:space="preserve"> PAGEREF _Toc116993281 \h </w:instrText>
            </w:r>
            <w:r w:rsidR="0015645E">
              <w:rPr>
                <w:noProof/>
                <w:webHidden/>
              </w:rPr>
            </w:r>
            <w:r w:rsidR="0015645E">
              <w:rPr>
                <w:noProof/>
                <w:webHidden/>
              </w:rPr>
              <w:fldChar w:fldCharType="separate"/>
            </w:r>
            <w:r w:rsidR="0015645E">
              <w:rPr>
                <w:noProof/>
                <w:webHidden/>
              </w:rPr>
              <w:t>23</w:t>
            </w:r>
            <w:r w:rsidR="0015645E">
              <w:rPr>
                <w:noProof/>
                <w:webHidden/>
              </w:rPr>
              <w:fldChar w:fldCharType="end"/>
            </w:r>
          </w:hyperlink>
        </w:p>
        <w:p w14:paraId="0D54CE3E" w14:textId="56F02D93" w:rsidR="0015645E" w:rsidRDefault="00844539">
          <w:pPr>
            <w:pStyle w:val="INNH3"/>
            <w:tabs>
              <w:tab w:val="left" w:pos="1320"/>
              <w:tab w:val="right" w:leader="dot" w:pos="8092"/>
            </w:tabs>
            <w:rPr>
              <w:rFonts w:asciiTheme="minorHAnsi" w:eastAsiaTheme="minorEastAsia" w:hAnsiTheme="minorHAnsi" w:cstheme="minorBidi"/>
              <w:noProof/>
              <w:szCs w:val="22"/>
              <w:lang w:eastAsia="nb-NO"/>
            </w:rPr>
          </w:pPr>
          <w:hyperlink w:anchor="_Toc116993282" w:history="1">
            <w:r w:rsidR="0015645E" w:rsidRPr="00015362">
              <w:rPr>
                <w:rStyle w:val="Hyperkobling"/>
                <w:noProof/>
                <w:lang w:eastAsia="nb-NO"/>
              </w:rPr>
              <w:t>6.1.7</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Forslag og votering</w:t>
            </w:r>
            <w:r w:rsidR="0015645E">
              <w:rPr>
                <w:noProof/>
                <w:webHidden/>
              </w:rPr>
              <w:tab/>
            </w:r>
            <w:r w:rsidR="0015645E">
              <w:rPr>
                <w:noProof/>
                <w:webHidden/>
              </w:rPr>
              <w:fldChar w:fldCharType="begin"/>
            </w:r>
            <w:r w:rsidR="0015645E">
              <w:rPr>
                <w:noProof/>
                <w:webHidden/>
              </w:rPr>
              <w:instrText xml:space="preserve"> PAGEREF _Toc116993282 \h </w:instrText>
            </w:r>
            <w:r w:rsidR="0015645E">
              <w:rPr>
                <w:noProof/>
                <w:webHidden/>
              </w:rPr>
            </w:r>
            <w:r w:rsidR="0015645E">
              <w:rPr>
                <w:noProof/>
                <w:webHidden/>
              </w:rPr>
              <w:fldChar w:fldCharType="separate"/>
            </w:r>
            <w:r w:rsidR="0015645E">
              <w:rPr>
                <w:noProof/>
                <w:webHidden/>
              </w:rPr>
              <w:t>24</w:t>
            </w:r>
            <w:r w:rsidR="0015645E">
              <w:rPr>
                <w:noProof/>
                <w:webHidden/>
              </w:rPr>
              <w:fldChar w:fldCharType="end"/>
            </w:r>
          </w:hyperlink>
        </w:p>
        <w:p w14:paraId="0978E8E8" w14:textId="72965B66" w:rsidR="0015645E" w:rsidRDefault="00844539">
          <w:pPr>
            <w:pStyle w:val="INNH3"/>
            <w:tabs>
              <w:tab w:val="left" w:pos="1320"/>
              <w:tab w:val="right" w:leader="dot" w:pos="8092"/>
            </w:tabs>
            <w:rPr>
              <w:rFonts w:asciiTheme="minorHAnsi" w:eastAsiaTheme="minorEastAsia" w:hAnsiTheme="minorHAnsi" w:cstheme="minorBidi"/>
              <w:noProof/>
              <w:szCs w:val="22"/>
              <w:lang w:eastAsia="nb-NO"/>
            </w:rPr>
          </w:pPr>
          <w:hyperlink w:anchor="_Toc116993283" w:history="1">
            <w:r w:rsidR="0015645E" w:rsidRPr="00015362">
              <w:rPr>
                <w:rStyle w:val="Hyperkobling"/>
                <w:noProof/>
                <w:lang w:eastAsia="nb-NO"/>
              </w:rPr>
              <w:t>6.1.8</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Forespørsler</w:t>
            </w:r>
            <w:r w:rsidR="0015645E">
              <w:rPr>
                <w:noProof/>
                <w:webHidden/>
              </w:rPr>
              <w:tab/>
            </w:r>
            <w:r w:rsidR="0015645E">
              <w:rPr>
                <w:noProof/>
                <w:webHidden/>
              </w:rPr>
              <w:fldChar w:fldCharType="begin"/>
            </w:r>
            <w:r w:rsidR="0015645E">
              <w:rPr>
                <w:noProof/>
                <w:webHidden/>
              </w:rPr>
              <w:instrText xml:space="preserve"> PAGEREF _Toc116993283 \h </w:instrText>
            </w:r>
            <w:r w:rsidR="0015645E">
              <w:rPr>
                <w:noProof/>
                <w:webHidden/>
              </w:rPr>
            </w:r>
            <w:r w:rsidR="0015645E">
              <w:rPr>
                <w:noProof/>
                <w:webHidden/>
              </w:rPr>
              <w:fldChar w:fldCharType="separate"/>
            </w:r>
            <w:r w:rsidR="0015645E">
              <w:rPr>
                <w:noProof/>
                <w:webHidden/>
              </w:rPr>
              <w:t>24</w:t>
            </w:r>
            <w:r w:rsidR="0015645E">
              <w:rPr>
                <w:noProof/>
                <w:webHidden/>
              </w:rPr>
              <w:fldChar w:fldCharType="end"/>
            </w:r>
          </w:hyperlink>
        </w:p>
        <w:p w14:paraId="7E8BD196" w14:textId="02477F6B" w:rsidR="0015645E" w:rsidRDefault="00844539">
          <w:pPr>
            <w:pStyle w:val="INNH3"/>
            <w:tabs>
              <w:tab w:val="left" w:pos="1320"/>
              <w:tab w:val="right" w:leader="dot" w:pos="8092"/>
            </w:tabs>
            <w:rPr>
              <w:rFonts w:asciiTheme="minorHAnsi" w:eastAsiaTheme="minorEastAsia" w:hAnsiTheme="minorHAnsi" w:cstheme="minorBidi"/>
              <w:noProof/>
              <w:szCs w:val="22"/>
              <w:lang w:eastAsia="nb-NO"/>
            </w:rPr>
          </w:pPr>
          <w:hyperlink w:anchor="_Toc116993284" w:history="1">
            <w:r w:rsidR="0015645E" w:rsidRPr="00015362">
              <w:rPr>
                <w:rStyle w:val="Hyperkobling"/>
                <w:noProof/>
                <w:lang w:eastAsia="nb-NO"/>
              </w:rPr>
              <w:t>6.1.9</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Sendenemnder og innbyggerinitiativ</w:t>
            </w:r>
            <w:r w:rsidR="0015645E">
              <w:rPr>
                <w:noProof/>
                <w:webHidden/>
              </w:rPr>
              <w:tab/>
            </w:r>
            <w:r w:rsidR="0015645E">
              <w:rPr>
                <w:noProof/>
                <w:webHidden/>
              </w:rPr>
              <w:fldChar w:fldCharType="begin"/>
            </w:r>
            <w:r w:rsidR="0015645E">
              <w:rPr>
                <w:noProof/>
                <w:webHidden/>
              </w:rPr>
              <w:instrText xml:space="preserve"> PAGEREF _Toc116993284 \h </w:instrText>
            </w:r>
            <w:r w:rsidR="0015645E">
              <w:rPr>
                <w:noProof/>
                <w:webHidden/>
              </w:rPr>
            </w:r>
            <w:r w:rsidR="0015645E">
              <w:rPr>
                <w:noProof/>
                <w:webHidden/>
              </w:rPr>
              <w:fldChar w:fldCharType="separate"/>
            </w:r>
            <w:r w:rsidR="0015645E">
              <w:rPr>
                <w:noProof/>
                <w:webHidden/>
              </w:rPr>
              <w:t>25</w:t>
            </w:r>
            <w:r w:rsidR="0015645E">
              <w:rPr>
                <w:noProof/>
                <w:webHidden/>
              </w:rPr>
              <w:fldChar w:fldCharType="end"/>
            </w:r>
          </w:hyperlink>
        </w:p>
        <w:p w14:paraId="54F4685E" w14:textId="0C2DED1D" w:rsidR="0015645E" w:rsidRDefault="00844539">
          <w:pPr>
            <w:pStyle w:val="INNH3"/>
            <w:tabs>
              <w:tab w:val="left" w:pos="1320"/>
              <w:tab w:val="right" w:leader="dot" w:pos="8092"/>
            </w:tabs>
            <w:rPr>
              <w:rFonts w:asciiTheme="minorHAnsi" w:eastAsiaTheme="minorEastAsia" w:hAnsiTheme="minorHAnsi" w:cstheme="minorBidi"/>
              <w:noProof/>
              <w:szCs w:val="22"/>
              <w:lang w:eastAsia="nb-NO"/>
            </w:rPr>
          </w:pPr>
          <w:hyperlink w:anchor="_Toc116993285" w:history="1">
            <w:r w:rsidR="0015645E" w:rsidRPr="00015362">
              <w:rPr>
                <w:rStyle w:val="Hyperkobling"/>
                <w:noProof/>
                <w:lang w:eastAsia="nb-NO"/>
              </w:rPr>
              <w:t>6.1.10</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Retningslinjer for offentlig spørretid ved kommunestyrets ordinære møter – spørretime</w:t>
            </w:r>
            <w:r w:rsidR="0015645E">
              <w:rPr>
                <w:noProof/>
                <w:webHidden/>
              </w:rPr>
              <w:tab/>
            </w:r>
            <w:r w:rsidR="0015645E">
              <w:rPr>
                <w:noProof/>
                <w:webHidden/>
              </w:rPr>
              <w:fldChar w:fldCharType="begin"/>
            </w:r>
            <w:r w:rsidR="0015645E">
              <w:rPr>
                <w:noProof/>
                <w:webHidden/>
              </w:rPr>
              <w:instrText xml:space="preserve"> PAGEREF _Toc116993285 \h </w:instrText>
            </w:r>
            <w:r w:rsidR="0015645E">
              <w:rPr>
                <w:noProof/>
                <w:webHidden/>
              </w:rPr>
            </w:r>
            <w:r w:rsidR="0015645E">
              <w:rPr>
                <w:noProof/>
                <w:webHidden/>
              </w:rPr>
              <w:fldChar w:fldCharType="separate"/>
            </w:r>
            <w:r w:rsidR="0015645E">
              <w:rPr>
                <w:noProof/>
                <w:webHidden/>
              </w:rPr>
              <w:t>26</w:t>
            </w:r>
            <w:r w:rsidR="0015645E">
              <w:rPr>
                <w:noProof/>
                <w:webHidden/>
              </w:rPr>
              <w:fldChar w:fldCharType="end"/>
            </w:r>
          </w:hyperlink>
        </w:p>
        <w:p w14:paraId="3F54C82C" w14:textId="2088388A" w:rsidR="0015645E" w:rsidRDefault="00844539">
          <w:pPr>
            <w:pStyle w:val="INNH2"/>
            <w:tabs>
              <w:tab w:val="left" w:pos="880"/>
              <w:tab w:val="right" w:leader="dot" w:pos="8092"/>
            </w:tabs>
            <w:rPr>
              <w:rFonts w:asciiTheme="minorHAnsi" w:eastAsiaTheme="minorEastAsia" w:hAnsiTheme="minorHAnsi" w:cstheme="minorBidi"/>
              <w:noProof/>
              <w:szCs w:val="22"/>
              <w:lang w:eastAsia="nb-NO"/>
            </w:rPr>
          </w:pPr>
          <w:hyperlink w:anchor="_Toc116993286" w:history="1">
            <w:r w:rsidR="0015645E" w:rsidRPr="00015362">
              <w:rPr>
                <w:rStyle w:val="Hyperkobling"/>
                <w:noProof/>
                <w:lang w:eastAsia="nb-NO"/>
              </w:rPr>
              <w:t>6.2</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Reglement for formannskapet (FSK)</w:t>
            </w:r>
            <w:r w:rsidR="0015645E">
              <w:rPr>
                <w:noProof/>
                <w:webHidden/>
              </w:rPr>
              <w:tab/>
            </w:r>
            <w:r w:rsidR="0015645E">
              <w:rPr>
                <w:noProof/>
                <w:webHidden/>
              </w:rPr>
              <w:fldChar w:fldCharType="begin"/>
            </w:r>
            <w:r w:rsidR="0015645E">
              <w:rPr>
                <w:noProof/>
                <w:webHidden/>
              </w:rPr>
              <w:instrText xml:space="preserve"> PAGEREF _Toc116993286 \h </w:instrText>
            </w:r>
            <w:r w:rsidR="0015645E">
              <w:rPr>
                <w:noProof/>
                <w:webHidden/>
              </w:rPr>
            </w:r>
            <w:r w:rsidR="0015645E">
              <w:rPr>
                <w:noProof/>
                <w:webHidden/>
              </w:rPr>
              <w:fldChar w:fldCharType="separate"/>
            </w:r>
            <w:r w:rsidR="0015645E">
              <w:rPr>
                <w:noProof/>
                <w:webHidden/>
              </w:rPr>
              <w:t>27</w:t>
            </w:r>
            <w:r w:rsidR="0015645E">
              <w:rPr>
                <w:noProof/>
                <w:webHidden/>
              </w:rPr>
              <w:fldChar w:fldCharType="end"/>
            </w:r>
          </w:hyperlink>
        </w:p>
        <w:p w14:paraId="32901AA6" w14:textId="49AEF8C8" w:rsidR="0015645E" w:rsidRDefault="00844539">
          <w:pPr>
            <w:pStyle w:val="INNH3"/>
            <w:tabs>
              <w:tab w:val="left" w:pos="1320"/>
              <w:tab w:val="right" w:leader="dot" w:pos="8092"/>
            </w:tabs>
            <w:rPr>
              <w:rFonts w:asciiTheme="minorHAnsi" w:eastAsiaTheme="minorEastAsia" w:hAnsiTheme="minorHAnsi" w:cstheme="minorBidi"/>
              <w:noProof/>
              <w:szCs w:val="22"/>
              <w:lang w:eastAsia="nb-NO"/>
            </w:rPr>
          </w:pPr>
          <w:hyperlink w:anchor="_Toc116993287" w:history="1">
            <w:r w:rsidR="0015645E" w:rsidRPr="00015362">
              <w:rPr>
                <w:rStyle w:val="Hyperkobling"/>
                <w:noProof/>
                <w:lang w:eastAsia="nb-NO"/>
              </w:rPr>
              <w:t>6.2.1</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Valg og sammensetning</w:t>
            </w:r>
            <w:r w:rsidR="0015645E">
              <w:rPr>
                <w:noProof/>
                <w:webHidden/>
              </w:rPr>
              <w:tab/>
            </w:r>
            <w:r w:rsidR="0015645E">
              <w:rPr>
                <w:noProof/>
                <w:webHidden/>
              </w:rPr>
              <w:fldChar w:fldCharType="begin"/>
            </w:r>
            <w:r w:rsidR="0015645E">
              <w:rPr>
                <w:noProof/>
                <w:webHidden/>
              </w:rPr>
              <w:instrText xml:space="preserve"> PAGEREF _Toc116993287 \h </w:instrText>
            </w:r>
            <w:r w:rsidR="0015645E">
              <w:rPr>
                <w:noProof/>
                <w:webHidden/>
              </w:rPr>
            </w:r>
            <w:r w:rsidR="0015645E">
              <w:rPr>
                <w:noProof/>
                <w:webHidden/>
              </w:rPr>
              <w:fldChar w:fldCharType="separate"/>
            </w:r>
            <w:r w:rsidR="0015645E">
              <w:rPr>
                <w:noProof/>
                <w:webHidden/>
              </w:rPr>
              <w:t>27</w:t>
            </w:r>
            <w:r w:rsidR="0015645E">
              <w:rPr>
                <w:noProof/>
                <w:webHidden/>
              </w:rPr>
              <w:fldChar w:fldCharType="end"/>
            </w:r>
          </w:hyperlink>
        </w:p>
        <w:p w14:paraId="5D5B23E6" w14:textId="36E2C870" w:rsidR="0015645E" w:rsidRDefault="00844539">
          <w:pPr>
            <w:pStyle w:val="INNH3"/>
            <w:tabs>
              <w:tab w:val="left" w:pos="1320"/>
              <w:tab w:val="right" w:leader="dot" w:pos="8092"/>
            </w:tabs>
            <w:rPr>
              <w:rFonts w:asciiTheme="minorHAnsi" w:eastAsiaTheme="minorEastAsia" w:hAnsiTheme="minorHAnsi" w:cstheme="minorBidi"/>
              <w:noProof/>
              <w:szCs w:val="22"/>
              <w:lang w:eastAsia="nb-NO"/>
            </w:rPr>
          </w:pPr>
          <w:hyperlink w:anchor="_Toc116993288" w:history="1">
            <w:r w:rsidR="0015645E" w:rsidRPr="00015362">
              <w:rPr>
                <w:rStyle w:val="Hyperkobling"/>
                <w:noProof/>
                <w:lang w:eastAsia="nb-NO"/>
              </w:rPr>
              <w:t>6.2.2</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Myndighet og ansvarsområde</w:t>
            </w:r>
            <w:r w:rsidR="0015645E">
              <w:rPr>
                <w:noProof/>
                <w:webHidden/>
              </w:rPr>
              <w:tab/>
            </w:r>
            <w:r w:rsidR="0015645E">
              <w:rPr>
                <w:noProof/>
                <w:webHidden/>
              </w:rPr>
              <w:fldChar w:fldCharType="begin"/>
            </w:r>
            <w:r w:rsidR="0015645E">
              <w:rPr>
                <w:noProof/>
                <w:webHidden/>
              </w:rPr>
              <w:instrText xml:space="preserve"> PAGEREF _Toc116993288 \h </w:instrText>
            </w:r>
            <w:r w:rsidR="0015645E">
              <w:rPr>
                <w:noProof/>
                <w:webHidden/>
              </w:rPr>
            </w:r>
            <w:r w:rsidR="0015645E">
              <w:rPr>
                <w:noProof/>
                <w:webHidden/>
              </w:rPr>
              <w:fldChar w:fldCharType="separate"/>
            </w:r>
            <w:r w:rsidR="0015645E">
              <w:rPr>
                <w:noProof/>
                <w:webHidden/>
              </w:rPr>
              <w:t>27</w:t>
            </w:r>
            <w:r w:rsidR="0015645E">
              <w:rPr>
                <w:noProof/>
                <w:webHidden/>
              </w:rPr>
              <w:fldChar w:fldCharType="end"/>
            </w:r>
          </w:hyperlink>
        </w:p>
        <w:p w14:paraId="0C7D2758" w14:textId="77C6A916" w:rsidR="0015645E" w:rsidRDefault="00844539">
          <w:pPr>
            <w:pStyle w:val="INNH3"/>
            <w:tabs>
              <w:tab w:val="left" w:pos="1320"/>
              <w:tab w:val="right" w:leader="dot" w:pos="8092"/>
            </w:tabs>
            <w:rPr>
              <w:rFonts w:asciiTheme="minorHAnsi" w:eastAsiaTheme="minorEastAsia" w:hAnsiTheme="minorHAnsi" w:cstheme="minorBidi"/>
              <w:noProof/>
              <w:szCs w:val="22"/>
              <w:lang w:eastAsia="nb-NO"/>
            </w:rPr>
          </w:pPr>
          <w:hyperlink w:anchor="_Toc116993289" w:history="1">
            <w:r w:rsidR="0015645E" w:rsidRPr="00015362">
              <w:rPr>
                <w:rStyle w:val="Hyperkobling"/>
                <w:noProof/>
                <w:lang w:eastAsia="nb-NO"/>
              </w:rPr>
              <w:t>6.2.3</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Sakenes forberedelse</w:t>
            </w:r>
            <w:r w:rsidR="0015645E">
              <w:rPr>
                <w:noProof/>
                <w:webHidden/>
              </w:rPr>
              <w:tab/>
            </w:r>
            <w:r w:rsidR="0015645E">
              <w:rPr>
                <w:noProof/>
                <w:webHidden/>
              </w:rPr>
              <w:fldChar w:fldCharType="begin"/>
            </w:r>
            <w:r w:rsidR="0015645E">
              <w:rPr>
                <w:noProof/>
                <w:webHidden/>
              </w:rPr>
              <w:instrText xml:space="preserve"> PAGEREF _Toc116993289 \h </w:instrText>
            </w:r>
            <w:r w:rsidR="0015645E">
              <w:rPr>
                <w:noProof/>
                <w:webHidden/>
              </w:rPr>
            </w:r>
            <w:r w:rsidR="0015645E">
              <w:rPr>
                <w:noProof/>
                <w:webHidden/>
              </w:rPr>
              <w:fldChar w:fldCharType="separate"/>
            </w:r>
            <w:r w:rsidR="0015645E">
              <w:rPr>
                <w:noProof/>
                <w:webHidden/>
              </w:rPr>
              <w:t>28</w:t>
            </w:r>
            <w:r w:rsidR="0015645E">
              <w:rPr>
                <w:noProof/>
                <w:webHidden/>
              </w:rPr>
              <w:fldChar w:fldCharType="end"/>
            </w:r>
          </w:hyperlink>
        </w:p>
        <w:p w14:paraId="385B06F4" w14:textId="7D05C881" w:rsidR="0015645E" w:rsidRDefault="00844539">
          <w:pPr>
            <w:pStyle w:val="INNH3"/>
            <w:tabs>
              <w:tab w:val="left" w:pos="1320"/>
              <w:tab w:val="right" w:leader="dot" w:pos="8092"/>
            </w:tabs>
            <w:rPr>
              <w:rFonts w:asciiTheme="minorHAnsi" w:eastAsiaTheme="minorEastAsia" w:hAnsiTheme="minorHAnsi" w:cstheme="minorBidi"/>
              <w:noProof/>
              <w:szCs w:val="22"/>
              <w:lang w:eastAsia="nb-NO"/>
            </w:rPr>
          </w:pPr>
          <w:hyperlink w:anchor="_Toc116993290" w:history="1">
            <w:r w:rsidR="0015645E" w:rsidRPr="00015362">
              <w:rPr>
                <w:rStyle w:val="Hyperkobling"/>
                <w:noProof/>
                <w:lang w:eastAsia="nb-NO"/>
              </w:rPr>
              <w:t>6.2.4</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Andre funksjoner</w:t>
            </w:r>
            <w:r w:rsidR="0015645E">
              <w:rPr>
                <w:noProof/>
                <w:webHidden/>
              </w:rPr>
              <w:tab/>
            </w:r>
            <w:r w:rsidR="0015645E">
              <w:rPr>
                <w:noProof/>
                <w:webHidden/>
              </w:rPr>
              <w:fldChar w:fldCharType="begin"/>
            </w:r>
            <w:r w:rsidR="0015645E">
              <w:rPr>
                <w:noProof/>
                <w:webHidden/>
              </w:rPr>
              <w:instrText xml:space="preserve"> PAGEREF _Toc116993290 \h </w:instrText>
            </w:r>
            <w:r w:rsidR="0015645E">
              <w:rPr>
                <w:noProof/>
                <w:webHidden/>
              </w:rPr>
            </w:r>
            <w:r w:rsidR="0015645E">
              <w:rPr>
                <w:noProof/>
                <w:webHidden/>
              </w:rPr>
              <w:fldChar w:fldCharType="separate"/>
            </w:r>
            <w:r w:rsidR="0015645E">
              <w:rPr>
                <w:noProof/>
                <w:webHidden/>
              </w:rPr>
              <w:t>28</w:t>
            </w:r>
            <w:r w:rsidR="0015645E">
              <w:rPr>
                <w:noProof/>
                <w:webHidden/>
              </w:rPr>
              <w:fldChar w:fldCharType="end"/>
            </w:r>
          </w:hyperlink>
        </w:p>
        <w:p w14:paraId="17268A05" w14:textId="44D709B0" w:rsidR="0015645E" w:rsidRDefault="00844539">
          <w:pPr>
            <w:pStyle w:val="INNH2"/>
            <w:tabs>
              <w:tab w:val="left" w:pos="880"/>
              <w:tab w:val="right" w:leader="dot" w:pos="8092"/>
            </w:tabs>
            <w:rPr>
              <w:rFonts w:asciiTheme="minorHAnsi" w:eastAsiaTheme="minorEastAsia" w:hAnsiTheme="minorHAnsi" w:cstheme="minorBidi"/>
              <w:noProof/>
              <w:szCs w:val="22"/>
              <w:lang w:eastAsia="nb-NO"/>
            </w:rPr>
          </w:pPr>
          <w:hyperlink w:anchor="_Toc116993291" w:history="1">
            <w:r w:rsidR="0015645E" w:rsidRPr="00015362">
              <w:rPr>
                <w:rStyle w:val="Hyperkobling"/>
                <w:noProof/>
                <w:lang w:eastAsia="nb-NO"/>
              </w:rPr>
              <w:t>6.3</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Hovedutvalg for skole og barnehage (HSB)</w:t>
            </w:r>
            <w:r w:rsidR="0015645E">
              <w:rPr>
                <w:noProof/>
                <w:webHidden/>
              </w:rPr>
              <w:tab/>
            </w:r>
            <w:r w:rsidR="0015645E">
              <w:rPr>
                <w:noProof/>
                <w:webHidden/>
              </w:rPr>
              <w:fldChar w:fldCharType="begin"/>
            </w:r>
            <w:r w:rsidR="0015645E">
              <w:rPr>
                <w:noProof/>
                <w:webHidden/>
              </w:rPr>
              <w:instrText xml:space="preserve"> PAGEREF _Toc116993291 \h </w:instrText>
            </w:r>
            <w:r w:rsidR="0015645E">
              <w:rPr>
                <w:noProof/>
                <w:webHidden/>
              </w:rPr>
            </w:r>
            <w:r w:rsidR="0015645E">
              <w:rPr>
                <w:noProof/>
                <w:webHidden/>
              </w:rPr>
              <w:fldChar w:fldCharType="separate"/>
            </w:r>
            <w:r w:rsidR="0015645E">
              <w:rPr>
                <w:noProof/>
                <w:webHidden/>
              </w:rPr>
              <w:t>28</w:t>
            </w:r>
            <w:r w:rsidR="0015645E">
              <w:rPr>
                <w:noProof/>
                <w:webHidden/>
              </w:rPr>
              <w:fldChar w:fldCharType="end"/>
            </w:r>
          </w:hyperlink>
        </w:p>
        <w:p w14:paraId="3C89B151" w14:textId="6153B01F" w:rsidR="0015645E" w:rsidRDefault="00844539">
          <w:pPr>
            <w:pStyle w:val="INNH3"/>
            <w:tabs>
              <w:tab w:val="left" w:pos="1320"/>
              <w:tab w:val="right" w:leader="dot" w:pos="8092"/>
            </w:tabs>
            <w:rPr>
              <w:rFonts w:asciiTheme="minorHAnsi" w:eastAsiaTheme="minorEastAsia" w:hAnsiTheme="minorHAnsi" w:cstheme="minorBidi"/>
              <w:noProof/>
              <w:szCs w:val="22"/>
              <w:lang w:eastAsia="nb-NO"/>
            </w:rPr>
          </w:pPr>
          <w:hyperlink w:anchor="_Toc116993292" w:history="1">
            <w:r w:rsidR="0015645E" w:rsidRPr="00015362">
              <w:rPr>
                <w:rStyle w:val="Hyperkobling"/>
                <w:noProof/>
                <w:lang w:eastAsia="nb-NO"/>
              </w:rPr>
              <w:t>6.3.1</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Valg og sammensetning</w:t>
            </w:r>
            <w:r w:rsidR="0015645E">
              <w:rPr>
                <w:noProof/>
                <w:webHidden/>
              </w:rPr>
              <w:tab/>
            </w:r>
            <w:r w:rsidR="0015645E">
              <w:rPr>
                <w:noProof/>
                <w:webHidden/>
              </w:rPr>
              <w:fldChar w:fldCharType="begin"/>
            </w:r>
            <w:r w:rsidR="0015645E">
              <w:rPr>
                <w:noProof/>
                <w:webHidden/>
              </w:rPr>
              <w:instrText xml:space="preserve"> PAGEREF _Toc116993292 \h </w:instrText>
            </w:r>
            <w:r w:rsidR="0015645E">
              <w:rPr>
                <w:noProof/>
                <w:webHidden/>
              </w:rPr>
            </w:r>
            <w:r w:rsidR="0015645E">
              <w:rPr>
                <w:noProof/>
                <w:webHidden/>
              </w:rPr>
              <w:fldChar w:fldCharType="separate"/>
            </w:r>
            <w:r w:rsidR="0015645E">
              <w:rPr>
                <w:noProof/>
                <w:webHidden/>
              </w:rPr>
              <w:t>28</w:t>
            </w:r>
            <w:r w:rsidR="0015645E">
              <w:rPr>
                <w:noProof/>
                <w:webHidden/>
              </w:rPr>
              <w:fldChar w:fldCharType="end"/>
            </w:r>
          </w:hyperlink>
        </w:p>
        <w:p w14:paraId="09643F8E" w14:textId="77D0488F" w:rsidR="0015645E" w:rsidRDefault="00844539">
          <w:pPr>
            <w:pStyle w:val="INNH3"/>
            <w:tabs>
              <w:tab w:val="left" w:pos="1320"/>
              <w:tab w:val="right" w:leader="dot" w:pos="8092"/>
            </w:tabs>
            <w:rPr>
              <w:rFonts w:asciiTheme="minorHAnsi" w:eastAsiaTheme="minorEastAsia" w:hAnsiTheme="minorHAnsi" w:cstheme="minorBidi"/>
              <w:noProof/>
              <w:szCs w:val="22"/>
              <w:lang w:eastAsia="nb-NO"/>
            </w:rPr>
          </w:pPr>
          <w:hyperlink w:anchor="_Toc116993293" w:history="1">
            <w:r w:rsidR="0015645E" w:rsidRPr="00015362">
              <w:rPr>
                <w:rStyle w:val="Hyperkobling"/>
                <w:noProof/>
                <w:lang w:eastAsia="nb-NO"/>
              </w:rPr>
              <w:t>6.3.2</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Myndighet og ansvarsområde</w:t>
            </w:r>
            <w:r w:rsidR="0015645E">
              <w:rPr>
                <w:noProof/>
                <w:webHidden/>
              </w:rPr>
              <w:tab/>
            </w:r>
            <w:r w:rsidR="0015645E">
              <w:rPr>
                <w:noProof/>
                <w:webHidden/>
              </w:rPr>
              <w:fldChar w:fldCharType="begin"/>
            </w:r>
            <w:r w:rsidR="0015645E">
              <w:rPr>
                <w:noProof/>
                <w:webHidden/>
              </w:rPr>
              <w:instrText xml:space="preserve"> PAGEREF _Toc116993293 \h </w:instrText>
            </w:r>
            <w:r w:rsidR="0015645E">
              <w:rPr>
                <w:noProof/>
                <w:webHidden/>
              </w:rPr>
            </w:r>
            <w:r w:rsidR="0015645E">
              <w:rPr>
                <w:noProof/>
                <w:webHidden/>
              </w:rPr>
              <w:fldChar w:fldCharType="separate"/>
            </w:r>
            <w:r w:rsidR="0015645E">
              <w:rPr>
                <w:noProof/>
                <w:webHidden/>
              </w:rPr>
              <w:t>29</w:t>
            </w:r>
            <w:r w:rsidR="0015645E">
              <w:rPr>
                <w:noProof/>
                <w:webHidden/>
              </w:rPr>
              <w:fldChar w:fldCharType="end"/>
            </w:r>
          </w:hyperlink>
        </w:p>
        <w:p w14:paraId="65E6D6DE" w14:textId="0BA2A470" w:rsidR="0015645E" w:rsidRDefault="00844539">
          <w:pPr>
            <w:pStyle w:val="INNH3"/>
            <w:tabs>
              <w:tab w:val="left" w:pos="1320"/>
              <w:tab w:val="right" w:leader="dot" w:pos="8092"/>
            </w:tabs>
            <w:rPr>
              <w:rFonts w:asciiTheme="minorHAnsi" w:eastAsiaTheme="minorEastAsia" w:hAnsiTheme="minorHAnsi" w:cstheme="minorBidi"/>
              <w:noProof/>
              <w:szCs w:val="22"/>
              <w:lang w:eastAsia="nb-NO"/>
            </w:rPr>
          </w:pPr>
          <w:hyperlink w:anchor="_Toc116993294" w:history="1">
            <w:r w:rsidR="0015645E" w:rsidRPr="00015362">
              <w:rPr>
                <w:rStyle w:val="Hyperkobling"/>
                <w:noProof/>
                <w:lang w:eastAsia="nb-NO"/>
              </w:rPr>
              <w:t>6.3.3</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Sakenes forberedelse</w:t>
            </w:r>
            <w:r w:rsidR="0015645E">
              <w:rPr>
                <w:noProof/>
                <w:webHidden/>
              </w:rPr>
              <w:tab/>
            </w:r>
            <w:r w:rsidR="0015645E">
              <w:rPr>
                <w:noProof/>
                <w:webHidden/>
              </w:rPr>
              <w:fldChar w:fldCharType="begin"/>
            </w:r>
            <w:r w:rsidR="0015645E">
              <w:rPr>
                <w:noProof/>
                <w:webHidden/>
              </w:rPr>
              <w:instrText xml:space="preserve"> PAGEREF _Toc116993294 \h </w:instrText>
            </w:r>
            <w:r w:rsidR="0015645E">
              <w:rPr>
                <w:noProof/>
                <w:webHidden/>
              </w:rPr>
            </w:r>
            <w:r w:rsidR="0015645E">
              <w:rPr>
                <w:noProof/>
                <w:webHidden/>
              </w:rPr>
              <w:fldChar w:fldCharType="separate"/>
            </w:r>
            <w:r w:rsidR="0015645E">
              <w:rPr>
                <w:noProof/>
                <w:webHidden/>
              </w:rPr>
              <w:t>29</w:t>
            </w:r>
            <w:r w:rsidR="0015645E">
              <w:rPr>
                <w:noProof/>
                <w:webHidden/>
              </w:rPr>
              <w:fldChar w:fldCharType="end"/>
            </w:r>
          </w:hyperlink>
        </w:p>
        <w:p w14:paraId="63CDE9E6" w14:textId="24AA1ADC" w:rsidR="0015645E" w:rsidRDefault="00844539">
          <w:pPr>
            <w:pStyle w:val="INNH3"/>
            <w:tabs>
              <w:tab w:val="left" w:pos="1320"/>
              <w:tab w:val="right" w:leader="dot" w:pos="8092"/>
            </w:tabs>
            <w:rPr>
              <w:rFonts w:asciiTheme="minorHAnsi" w:eastAsiaTheme="minorEastAsia" w:hAnsiTheme="minorHAnsi" w:cstheme="minorBidi"/>
              <w:noProof/>
              <w:szCs w:val="22"/>
              <w:lang w:eastAsia="nb-NO"/>
            </w:rPr>
          </w:pPr>
          <w:hyperlink w:anchor="_Toc116993295" w:history="1">
            <w:r w:rsidR="0015645E" w:rsidRPr="00015362">
              <w:rPr>
                <w:rStyle w:val="Hyperkobling"/>
                <w:noProof/>
                <w:lang w:eastAsia="nb-NO"/>
              </w:rPr>
              <w:t>6.3.4</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Instruks for kommunens representant i samarbeidsutvalg</w:t>
            </w:r>
            <w:r w:rsidR="0015645E">
              <w:rPr>
                <w:noProof/>
                <w:webHidden/>
              </w:rPr>
              <w:tab/>
            </w:r>
            <w:r w:rsidR="0015645E">
              <w:rPr>
                <w:noProof/>
                <w:webHidden/>
              </w:rPr>
              <w:fldChar w:fldCharType="begin"/>
            </w:r>
            <w:r w:rsidR="0015645E">
              <w:rPr>
                <w:noProof/>
                <w:webHidden/>
              </w:rPr>
              <w:instrText xml:space="preserve"> PAGEREF _Toc116993295 \h </w:instrText>
            </w:r>
            <w:r w:rsidR="0015645E">
              <w:rPr>
                <w:noProof/>
                <w:webHidden/>
              </w:rPr>
            </w:r>
            <w:r w:rsidR="0015645E">
              <w:rPr>
                <w:noProof/>
                <w:webHidden/>
              </w:rPr>
              <w:fldChar w:fldCharType="separate"/>
            </w:r>
            <w:r w:rsidR="0015645E">
              <w:rPr>
                <w:noProof/>
                <w:webHidden/>
              </w:rPr>
              <w:t>29</w:t>
            </w:r>
            <w:r w:rsidR="0015645E">
              <w:rPr>
                <w:noProof/>
                <w:webHidden/>
              </w:rPr>
              <w:fldChar w:fldCharType="end"/>
            </w:r>
          </w:hyperlink>
        </w:p>
        <w:p w14:paraId="6D9301EE" w14:textId="248CEB4B" w:rsidR="0015645E" w:rsidRDefault="00844539">
          <w:pPr>
            <w:pStyle w:val="INNH2"/>
            <w:tabs>
              <w:tab w:val="left" w:pos="880"/>
              <w:tab w:val="right" w:leader="dot" w:pos="8092"/>
            </w:tabs>
            <w:rPr>
              <w:rFonts w:asciiTheme="minorHAnsi" w:eastAsiaTheme="minorEastAsia" w:hAnsiTheme="minorHAnsi" w:cstheme="minorBidi"/>
              <w:noProof/>
              <w:szCs w:val="22"/>
              <w:lang w:eastAsia="nb-NO"/>
            </w:rPr>
          </w:pPr>
          <w:hyperlink w:anchor="_Toc116993296" w:history="1">
            <w:r w:rsidR="0015645E" w:rsidRPr="00015362">
              <w:rPr>
                <w:rStyle w:val="Hyperkobling"/>
                <w:noProof/>
                <w:lang w:eastAsia="nb-NO"/>
              </w:rPr>
              <w:t>6.4</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Hovedutvalg for helsevern og sosial omsorg (HHS)</w:t>
            </w:r>
            <w:r w:rsidR="0015645E">
              <w:rPr>
                <w:noProof/>
                <w:webHidden/>
              </w:rPr>
              <w:tab/>
            </w:r>
            <w:r w:rsidR="0015645E">
              <w:rPr>
                <w:noProof/>
                <w:webHidden/>
              </w:rPr>
              <w:fldChar w:fldCharType="begin"/>
            </w:r>
            <w:r w:rsidR="0015645E">
              <w:rPr>
                <w:noProof/>
                <w:webHidden/>
              </w:rPr>
              <w:instrText xml:space="preserve"> PAGEREF _Toc116993296 \h </w:instrText>
            </w:r>
            <w:r w:rsidR="0015645E">
              <w:rPr>
                <w:noProof/>
                <w:webHidden/>
              </w:rPr>
            </w:r>
            <w:r w:rsidR="0015645E">
              <w:rPr>
                <w:noProof/>
                <w:webHidden/>
              </w:rPr>
              <w:fldChar w:fldCharType="separate"/>
            </w:r>
            <w:r w:rsidR="0015645E">
              <w:rPr>
                <w:noProof/>
                <w:webHidden/>
              </w:rPr>
              <w:t>30</w:t>
            </w:r>
            <w:r w:rsidR="0015645E">
              <w:rPr>
                <w:noProof/>
                <w:webHidden/>
              </w:rPr>
              <w:fldChar w:fldCharType="end"/>
            </w:r>
          </w:hyperlink>
        </w:p>
        <w:p w14:paraId="3BBDFE73" w14:textId="643E6FC2" w:rsidR="0015645E" w:rsidRDefault="00844539">
          <w:pPr>
            <w:pStyle w:val="INNH3"/>
            <w:tabs>
              <w:tab w:val="left" w:pos="1320"/>
              <w:tab w:val="right" w:leader="dot" w:pos="8092"/>
            </w:tabs>
            <w:rPr>
              <w:rFonts w:asciiTheme="minorHAnsi" w:eastAsiaTheme="minorEastAsia" w:hAnsiTheme="minorHAnsi" w:cstheme="minorBidi"/>
              <w:noProof/>
              <w:szCs w:val="22"/>
              <w:lang w:eastAsia="nb-NO"/>
            </w:rPr>
          </w:pPr>
          <w:hyperlink w:anchor="_Toc116993297" w:history="1">
            <w:r w:rsidR="0015645E" w:rsidRPr="00015362">
              <w:rPr>
                <w:rStyle w:val="Hyperkobling"/>
                <w:noProof/>
                <w:lang w:eastAsia="nb-NO"/>
              </w:rPr>
              <w:t>6.4.1</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Valg og sammensetning</w:t>
            </w:r>
            <w:r w:rsidR="0015645E">
              <w:rPr>
                <w:noProof/>
                <w:webHidden/>
              </w:rPr>
              <w:tab/>
            </w:r>
            <w:r w:rsidR="0015645E">
              <w:rPr>
                <w:noProof/>
                <w:webHidden/>
              </w:rPr>
              <w:fldChar w:fldCharType="begin"/>
            </w:r>
            <w:r w:rsidR="0015645E">
              <w:rPr>
                <w:noProof/>
                <w:webHidden/>
              </w:rPr>
              <w:instrText xml:space="preserve"> PAGEREF _Toc116993297 \h </w:instrText>
            </w:r>
            <w:r w:rsidR="0015645E">
              <w:rPr>
                <w:noProof/>
                <w:webHidden/>
              </w:rPr>
            </w:r>
            <w:r w:rsidR="0015645E">
              <w:rPr>
                <w:noProof/>
                <w:webHidden/>
              </w:rPr>
              <w:fldChar w:fldCharType="separate"/>
            </w:r>
            <w:r w:rsidR="0015645E">
              <w:rPr>
                <w:noProof/>
                <w:webHidden/>
              </w:rPr>
              <w:t>30</w:t>
            </w:r>
            <w:r w:rsidR="0015645E">
              <w:rPr>
                <w:noProof/>
                <w:webHidden/>
              </w:rPr>
              <w:fldChar w:fldCharType="end"/>
            </w:r>
          </w:hyperlink>
        </w:p>
        <w:p w14:paraId="02D74657" w14:textId="320A2DE1" w:rsidR="0015645E" w:rsidRDefault="00844539">
          <w:pPr>
            <w:pStyle w:val="INNH3"/>
            <w:tabs>
              <w:tab w:val="left" w:pos="1320"/>
              <w:tab w:val="right" w:leader="dot" w:pos="8092"/>
            </w:tabs>
            <w:rPr>
              <w:rFonts w:asciiTheme="minorHAnsi" w:eastAsiaTheme="minorEastAsia" w:hAnsiTheme="minorHAnsi" w:cstheme="minorBidi"/>
              <w:noProof/>
              <w:szCs w:val="22"/>
              <w:lang w:eastAsia="nb-NO"/>
            </w:rPr>
          </w:pPr>
          <w:hyperlink w:anchor="_Toc116993298" w:history="1">
            <w:r w:rsidR="0015645E" w:rsidRPr="00015362">
              <w:rPr>
                <w:rStyle w:val="Hyperkobling"/>
                <w:noProof/>
                <w:lang w:eastAsia="nb-NO"/>
              </w:rPr>
              <w:t>6.4.2</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Myndighet og ansvarsområde</w:t>
            </w:r>
            <w:r w:rsidR="0015645E">
              <w:rPr>
                <w:noProof/>
                <w:webHidden/>
              </w:rPr>
              <w:tab/>
            </w:r>
            <w:r w:rsidR="0015645E">
              <w:rPr>
                <w:noProof/>
                <w:webHidden/>
              </w:rPr>
              <w:fldChar w:fldCharType="begin"/>
            </w:r>
            <w:r w:rsidR="0015645E">
              <w:rPr>
                <w:noProof/>
                <w:webHidden/>
              </w:rPr>
              <w:instrText xml:space="preserve"> PAGEREF _Toc116993298 \h </w:instrText>
            </w:r>
            <w:r w:rsidR="0015645E">
              <w:rPr>
                <w:noProof/>
                <w:webHidden/>
              </w:rPr>
            </w:r>
            <w:r w:rsidR="0015645E">
              <w:rPr>
                <w:noProof/>
                <w:webHidden/>
              </w:rPr>
              <w:fldChar w:fldCharType="separate"/>
            </w:r>
            <w:r w:rsidR="0015645E">
              <w:rPr>
                <w:noProof/>
                <w:webHidden/>
              </w:rPr>
              <w:t>30</w:t>
            </w:r>
            <w:r w:rsidR="0015645E">
              <w:rPr>
                <w:noProof/>
                <w:webHidden/>
              </w:rPr>
              <w:fldChar w:fldCharType="end"/>
            </w:r>
          </w:hyperlink>
        </w:p>
        <w:p w14:paraId="17B232CD" w14:textId="1ECA507A" w:rsidR="0015645E" w:rsidRDefault="00844539">
          <w:pPr>
            <w:pStyle w:val="INNH3"/>
            <w:tabs>
              <w:tab w:val="left" w:pos="1320"/>
              <w:tab w:val="right" w:leader="dot" w:pos="8092"/>
            </w:tabs>
            <w:rPr>
              <w:rFonts w:asciiTheme="minorHAnsi" w:eastAsiaTheme="minorEastAsia" w:hAnsiTheme="minorHAnsi" w:cstheme="minorBidi"/>
              <w:noProof/>
              <w:szCs w:val="22"/>
              <w:lang w:eastAsia="nb-NO"/>
            </w:rPr>
          </w:pPr>
          <w:hyperlink w:anchor="_Toc116993299" w:history="1">
            <w:r w:rsidR="0015645E" w:rsidRPr="00015362">
              <w:rPr>
                <w:rStyle w:val="Hyperkobling"/>
                <w:noProof/>
                <w:lang w:eastAsia="nb-NO"/>
              </w:rPr>
              <w:t>6.4.3</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Sakenes forberedelse</w:t>
            </w:r>
            <w:r w:rsidR="0015645E">
              <w:rPr>
                <w:noProof/>
                <w:webHidden/>
              </w:rPr>
              <w:tab/>
            </w:r>
            <w:r w:rsidR="0015645E">
              <w:rPr>
                <w:noProof/>
                <w:webHidden/>
              </w:rPr>
              <w:fldChar w:fldCharType="begin"/>
            </w:r>
            <w:r w:rsidR="0015645E">
              <w:rPr>
                <w:noProof/>
                <w:webHidden/>
              </w:rPr>
              <w:instrText xml:space="preserve"> PAGEREF _Toc116993299 \h </w:instrText>
            </w:r>
            <w:r w:rsidR="0015645E">
              <w:rPr>
                <w:noProof/>
                <w:webHidden/>
              </w:rPr>
            </w:r>
            <w:r w:rsidR="0015645E">
              <w:rPr>
                <w:noProof/>
                <w:webHidden/>
              </w:rPr>
              <w:fldChar w:fldCharType="separate"/>
            </w:r>
            <w:r w:rsidR="0015645E">
              <w:rPr>
                <w:noProof/>
                <w:webHidden/>
              </w:rPr>
              <w:t>31</w:t>
            </w:r>
            <w:r w:rsidR="0015645E">
              <w:rPr>
                <w:noProof/>
                <w:webHidden/>
              </w:rPr>
              <w:fldChar w:fldCharType="end"/>
            </w:r>
          </w:hyperlink>
        </w:p>
        <w:p w14:paraId="2A53A8FC" w14:textId="59740977" w:rsidR="0015645E" w:rsidRDefault="00844539">
          <w:pPr>
            <w:pStyle w:val="INNH3"/>
            <w:tabs>
              <w:tab w:val="left" w:pos="1320"/>
              <w:tab w:val="right" w:leader="dot" w:pos="8092"/>
            </w:tabs>
            <w:rPr>
              <w:rFonts w:asciiTheme="minorHAnsi" w:eastAsiaTheme="minorEastAsia" w:hAnsiTheme="minorHAnsi" w:cstheme="minorBidi"/>
              <w:noProof/>
              <w:szCs w:val="22"/>
              <w:lang w:eastAsia="nb-NO"/>
            </w:rPr>
          </w:pPr>
          <w:hyperlink w:anchor="_Toc116993300" w:history="1">
            <w:r w:rsidR="0015645E" w:rsidRPr="00015362">
              <w:rPr>
                <w:rStyle w:val="Hyperkobling"/>
                <w:noProof/>
                <w:lang w:eastAsia="nb-NO"/>
              </w:rPr>
              <w:t>6.4.4</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Særskilt klagenemnd for HHS</w:t>
            </w:r>
            <w:r w:rsidR="0015645E">
              <w:rPr>
                <w:noProof/>
                <w:webHidden/>
              </w:rPr>
              <w:tab/>
            </w:r>
            <w:r w:rsidR="0015645E">
              <w:rPr>
                <w:noProof/>
                <w:webHidden/>
              </w:rPr>
              <w:fldChar w:fldCharType="begin"/>
            </w:r>
            <w:r w:rsidR="0015645E">
              <w:rPr>
                <w:noProof/>
                <w:webHidden/>
              </w:rPr>
              <w:instrText xml:space="preserve"> PAGEREF _Toc116993300 \h </w:instrText>
            </w:r>
            <w:r w:rsidR="0015645E">
              <w:rPr>
                <w:noProof/>
                <w:webHidden/>
              </w:rPr>
            </w:r>
            <w:r w:rsidR="0015645E">
              <w:rPr>
                <w:noProof/>
                <w:webHidden/>
              </w:rPr>
              <w:fldChar w:fldCharType="separate"/>
            </w:r>
            <w:r w:rsidR="0015645E">
              <w:rPr>
                <w:noProof/>
                <w:webHidden/>
              </w:rPr>
              <w:t>31</w:t>
            </w:r>
            <w:r w:rsidR="0015645E">
              <w:rPr>
                <w:noProof/>
                <w:webHidden/>
              </w:rPr>
              <w:fldChar w:fldCharType="end"/>
            </w:r>
          </w:hyperlink>
        </w:p>
        <w:p w14:paraId="6686931A" w14:textId="0993A403" w:rsidR="0015645E" w:rsidRDefault="00844539">
          <w:pPr>
            <w:pStyle w:val="INNH2"/>
            <w:tabs>
              <w:tab w:val="left" w:pos="880"/>
              <w:tab w:val="right" w:leader="dot" w:pos="8092"/>
            </w:tabs>
            <w:rPr>
              <w:rFonts w:asciiTheme="minorHAnsi" w:eastAsiaTheme="minorEastAsia" w:hAnsiTheme="minorHAnsi" w:cstheme="minorBidi"/>
              <w:noProof/>
              <w:szCs w:val="22"/>
              <w:lang w:eastAsia="nb-NO"/>
            </w:rPr>
          </w:pPr>
          <w:hyperlink w:anchor="_Toc116993301" w:history="1">
            <w:r w:rsidR="0015645E" w:rsidRPr="00015362">
              <w:rPr>
                <w:rStyle w:val="Hyperkobling"/>
                <w:noProof/>
                <w:lang w:eastAsia="nb-NO"/>
              </w:rPr>
              <w:t>6.5</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Hovedutvalg for teknisk, idrett og kultur (HTIK)</w:t>
            </w:r>
            <w:r w:rsidR="0015645E">
              <w:rPr>
                <w:noProof/>
                <w:webHidden/>
              </w:rPr>
              <w:tab/>
            </w:r>
            <w:r w:rsidR="0015645E">
              <w:rPr>
                <w:noProof/>
                <w:webHidden/>
              </w:rPr>
              <w:fldChar w:fldCharType="begin"/>
            </w:r>
            <w:r w:rsidR="0015645E">
              <w:rPr>
                <w:noProof/>
                <w:webHidden/>
              </w:rPr>
              <w:instrText xml:space="preserve"> PAGEREF _Toc116993301 \h </w:instrText>
            </w:r>
            <w:r w:rsidR="0015645E">
              <w:rPr>
                <w:noProof/>
                <w:webHidden/>
              </w:rPr>
            </w:r>
            <w:r w:rsidR="0015645E">
              <w:rPr>
                <w:noProof/>
                <w:webHidden/>
              </w:rPr>
              <w:fldChar w:fldCharType="separate"/>
            </w:r>
            <w:r w:rsidR="0015645E">
              <w:rPr>
                <w:noProof/>
                <w:webHidden/>
              </w:rPr>
              <w:t>31</w:t>
            </w:r>
            <w:r w:rsidR="0015645E">
              <w:rPr>
                <w:noProof/>
                <w:webHidden/>
              </w:rPr>
              <w:fldChar w:fldCharType="end"/>
            </w:r>
          </w:hyperlink>
        </w:p>
        <w:p w14:paraId="53C63831" w14:textId="1520ED31" w:rsidR="0015645E" w:rsidRDefault="00844539">
          <w:pPr>
            <w:pStyle w:val="INNH3"/>
            <w:tabs>
              <w:tab w:val="left" w:pos="1320"/>
              <w:tab w:val="right" w:leader="dot" w:pos="8092"/>
            </w:tabs>
            <w:rPr>
              <w:rFonts w:asciiTheme="minorHAnsi" w:eastAsiaTheme="minorEastAsia" w:hAnsiTheme="minorHAnsi" w:cstheme="minorBidi"/>
              <w:noProof/>
              <w:szCs w:val="22"/>
              <w:lang w:eastAsia="nb-NO"/>
            </w:rPr>
          </w:pPr>
          <w:hyperlink w:anchor="_Toc116993302" w:history="1">
            <w:r w:rsidR="0015645E" w:rsidRPr="00015362">
              <w:rPr>
                <w:rStyle w:val="Hyperkobling"/>
                <w:noProof/>
                <w:lang w:eastAsia="nb-NO"/>
              </w:rPr>
              <w:t>6.5.1</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Valg og sammensetning</w:t>
            </w:r>
            <w:r w:rsidR="0015645E">
              <w:rPr>
                <w:noProof/>
                <w:webHidden/>
              </w:rPr>
              <w:tab/>
            </w:r>
            <w:r w:rsidR="0015645E">
              <w:rPr>
                <w:noProof/>
                <w:webHidden/>
              </w:rPr>
              <w:fldChar w:fldCharType="begin"/>
            </w:r>
            <w:r w:rsidR="0015645E">
              <w:rPr>
                <w:noProof/>
                <w:webHidden/>
              </w:rPr>
              <w:instrText xml:space="preserve"> PAGEREF _Toc116993302 \h </w:instrText>
            </w:r>
            <w:r w:rsidR="0015645E">
              <w:rPr>
                <w:noProof/>
                <w:webHidden/>
              </w:rPr>
            </w:r>
            <w:r w:rsidR="0015645E">
              <w:rPr>
                <w:noProof/>
                <w:webHidden/>
              </w:rPr>
              <w:fldChar w:fldCharType="separate"/>
            </w:r>
            <w:r w:rsidR="0015645E">
              <w:rPr>
                <w:noProof/>
                <w:webHidden/>
              </w:rPr>
              <w:t>31</w:t>
            </w:r>
            <w:r w:rsidR="0015645E">
              <w:rPr>
                <w:noProof/>
                <w:webHidden/>
              </w:rPr>
              <w:fldChar w:fldCharType="end"/>
            </w:r>
          </w:hyperlink>
        </w:p>
        <w:p w14:paraId="76669148" w14:textId="752080AC" w:rsidR="0015645E" w:rsidRDefault="00844539">
          <w:pPr>
            <w:pStyle w:val="INNH3"/>
            <w:tabs>
              <w:tab w:val="left" w:pos="1320"/>
              <w:tab w:val="right" w:leader="dot" w:pos="8092"/>
            </w:tabs>
            <w:rPr>
              <w:rFonts w:asciiTheme="minorHAnsi" w:eastAsiaTheme="minorEastAsia" w:hAnsiTheme="minorHAnsi" w:cstheme="minorBidi"/>
              <w:noProof/>
              <w:szCs w:val="22"/>
              <w:lang w:eastAsia="nb-NO"/>
            </w:rPr>
          </w:pPr>
          <w:hyperlink w:anchor="_Toc116993303" w:history="1">
            <w:r w:rsidR="0015645E" w:rsidRPr="00015362">
              <w:rPr>
                <w:rStyle w:val="Hyperkobling"/>
                <w:noProof/>
                <w:lang w:eastAsia="nb-NO"/>
              </w:rPr>
              <w:t>6.5.2</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Myndighet og ansvarsområde</w:t>
            </w:r>
            <w:r w:rsidR="0015645E">
              <w:rPr>
                <w:noProof/>
                <w:webHidden/>
              </w:rPr>
              <w:tab/>
            </w:r>
            <w:r w:rsidR="0015645E">
              <w:rPr>
                <w:noProof/>
                <w:webHidden/>
              </w:rPr>
              <w:fldChar w:fldCharType="begin"/>
            </w:r>
            <w:r w:rsidR="0015645E">
              <w:rPr>
                <w:noProof/>
                <w:webHidden/>
              </w:rPr>
              <w:instrText xml:space="preserve"> PAGEREF _Toc116993303 \h </w:instrText>
            </w:r>
            <w:r w:rsidR="0015645E">
              <w:rPr>
                <w:noProof/>
                <w:webHidden/>
              </w:rPr>
            </w:r>
            <w:r w:rsidR="0015645E">
              <w:rPr>
                <w:noProof/>
                <w:webHidden/>
              </w:rPr>
              <w:fldChar w:fldCharType="separate"/>
            </w:r>
            <w:r w:rsidR="0015645E">
              <w:rPr>
                <w:noProof/>
                <w:webHidden/>
              </w:rPr>
              <w:t>32</w:t>
            </w:r>
            <w:r w:rsidR="0015645E">
              <w:rPr>
                <w:noProof/>
                <w:webHidden/>
              </w:rPr>
              <w:fldChar w:fldCharType="end"/>
            </w:r>
          </w:hyperlink>
        </w:p>
        <w:p w14:paraId="57E05D0F" w14:textId="5B12EAA6" w:rsidR="0015645E" w:rsidRDefault="00844539">
          <w:pPr>
            <w:pStyle w:val="INNH3"/>
            <w:tabs>
              <w:tab w:val="left" w:pos="1320"/>
              <w:tab w:val="right" w:leader="dot" w:pos="8092"/>
            </w:tabs>
            <w:rPr>
              <w:rFonts w:asciiTheme="minorHAnsi" w:eastAsiaTheme="minorEastAsia" w:hAnsiTheme="minorHAnsi" w:cstheme="minorBidi"/>
              <w:noProof/>
              <w:szCs w:val="22"/>
              <w:lang w:eastAsia="nb-NO"/>
            </w:rPr>
          </w:pPr>
          <w:hyperlink w:anchor="_Toc116993304" w:history="1">
            <w:r w:rsidR="0015645E" w:rsidRPr="00015362">
              <w:rPr>
                <w:rStyle w:val="Hyperkobling"/>
                <w:noProof/>
                <w:lang w:eastAsia="nb-NO"/>
              </w:rPr>
              <w:t>6.5.3</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Sakenes forberedelse</w:t>
            </w:r>
            <w:r w:rsidR="0015645E">
              <w:rPr>
                <w:noProof/>
                <w:webHidden/>
              </w:rPr>
              <w:tab/>
            </w:r>
            <w:r w:rsidR="0015645E">
              <w:rPr>
                <w:noProof/>
                <w:webHidden/>
              </w:rPr>
              <w:fldChar w:fldCharType="begin"/>
            </w:r>
            <w:r w:rsidR="0015645E">
              <w:rPr>
                <w:noProof/>
                <w:webHidden/>
              </w:rPr>
              <w:instrText xml:space="preserve"> PAGEREF _Toc116993304 \h </w:instrText>
            </w:r>
            <w:r w:rsidR="0015645E">
              <w:rPr>
                <w:noProof/>
                <w:webHidden/>
              </w:rPr>
            </w:r>
            <w:r w:rsidR="0015645E">
              <w:rPr>
                <w:noProof/>
                <w:webHidden/>
              </w:rPr>
              <w:fldChar w:fldCharType="separate"/>
            </w:r>
            <w:r w:rsidR="0015645E">
              <w:rPr>
                <w:noProof/>
                <w:webHidden/>
              </w:rPr>
              <w:t>33</w:t>
            </w:r>
            <w:r w:rsidR="0015645E">
              <w:rPr>
                <w:noProof/>
                <w:webHidden/>
              </w:rPr>
              <w:fldChar w:fldCharType="end"/>
            </w:r>
          </w:hyperlink>
        </w:p>
        <w:p w14:paraId="555EE37C" w14:textId="1DE42168" w:rsidR="0015645E" w:rsidRDefault="00844539">
          <w:pPr>
            <w:pStyle w:val="INNH2"/>
            <w:tabs>
              <w:tab w:val="left" w:pos="880"/>
              <w:tab w:val="right" w:leader="dot" w:pos="8092"/>
            </w:tabs>
            <w:rPr>
              <w:rFonts w:asciiTheme="minorHAnsi" w:eastAsiaTheme="minorEastAsia" w:hAnsiTheme="minorHAnsi" w:cstheme="minorBidi"/>
              <w:noProof/>
              <w:szCs w:val="22"/>
              <w:lang w:eastAsia="nb-NO"/>
            </w:rPr>
          </w:pPr>
          <w:hyperlink w:anchor="_Toc116993305" w:history="1">
            <w:r w:rsidR="0015645E" w:rsidRPr="00015362">
              <w:rPr>
                <w:rStyle w:val="Hyperkobling"/>
                <w:noProof/>
                <w:lang w:eastAsia="nb-NO"/>
              </w:rPr>
              <w:t>6.6</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Administrasjons- og arbeidsgiverutvalget</w:t>
            </w:r>
            <w:r w:rsidR="0015645E">
              <w:rPr>
                <w:noProof/>
                <w:webHidden/>
              </w:rPr>
              <w:tab/>
            </w:r>
            <w:r w:rsidR="0015645E">
              <w:rPr>
                <w:noProof/>
                <w:webHidden/>
              </w:rPr>
              <w:fldChar w:fldCharType="begin"/>
            </w:r>
            <w:r w:rsidR="0015645E">
              <w:rPr>
                <w:noProof/>
                <w:webHidden/>
              </w:rPr>
              <w:instrText xml:space="preserve"> PAGEREF _Toc116993305 \h </w:instrText>
            </w:r>
            <w:r w:rsidR="0015645E">
              <w:rPr>
                <w:noProof/>
                <w:webHidden/>
              </w:rPr>
            </w:r>
            <w:r w:rsidR="0015645E">
              <w:rPr>
                <w:noProof/>
                <w:webHidden/>
              </w:rPr>
              <w:fldChar w:fldCharType="separate"/>
            </w:r>
            <w:r w:rsidR="0015645E">
              <w:rPr>
                <w:noProof/>
                <w:webHidden/>
              </w:rPr>
              <w:t>33</w:t>
            </w:r>
            <w:r w:rsidR="0015645E">
              <w:rPr>
                <w:noProof/>
                <w:webHidden/>
              </w:rPr>
              <w:fldChar w:fldCharType="end"/>
            </w:r>
          </w:hyperlink>
        </w:p>
        <w:p w14:paraId="344A007D" w14:textId="4F56B6B5" w:rsidR="0015645E" w:rsidRDefault="00844539">
          <w:pPr>
            <w:pStyle w:val="INNH3"/>
            <w:tabs>
              <w:tab w:val="left" w:pos="1320"/>
              <w:tab w:val="right" w:leader="dot" w:pos="8092"/>
            </w:tabs>
            <w:rPr>
              <w:rFonts w:asciiTheme="minorHAnsi" w:eastAsiaTheme="minorEastAsia" w:hAnsiTheme="minorHAnsi" w:cstheme="minorBidi"/>
              <w:noProof/>
              <w:szCs w:val="22"/>
              <w:lang w:eastAsia="nb-NO"/>
            </w:rPr>
          </w:pPr>
          <w:hyperlink w:anchor="_Toc116993306" w:history="1">
            <w:r w:rsidR="0015645E" w:rsidRPr="00015362">
              <w:rPr>
                <w:rStyle w:val="Hyperkobling"/>
                <w:noProof/>
                <w:lang w:eastAsia="nb-NO"/>
              </w:rPr>
              <w:t>6.6.1</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Valg og sammensetning</w:t>
            </w:r>
            <w:r w:rsidR="0015645E">
              <w:rPr>
                <w:noProof/>
                <w:webHidden/>
              </w:rPr>
              <w:tab/>
            </w:r>
            <w:r w:rsidR="0015645E">
              <w:rPr>
                <w:noProof/>
                <w:webHidden/>
              </w:rPr>
              <w:fldChar w:fldCharType="begin"/>
            </w:r>
            <w:r w:rsidR="0015645E">
              <w:rPr>
                <w:noProof/>
                <w:webHidden/>
              </w:rPr>
              <w:instrText xml:space="preserve"> PAGEREF _Toc116993306 \h </w:instrText>
            </w:r>
            <w:r w:rsidR="0015645E">
              <w:rPr>
                <w:noProof/>
                <w:webHidden/>
              </w:rPr>
            </w:r>
            <w:r w:rsidR="0015645E">
              <w:rPr>
                <w:noProof/>
                <w:webHidden/>
              </w:rPr>
              <w:fldChar w:fldCharType="separate"/>
            </w:r>
            <w:r w:rsidR="0015645E">
              <w:rPr>
                <w:noProof/>
                <w:webHidden/>
              </w:rPr>
              <w:t>33</w:t>
            </w:r>
            <w:r w:rsidR="0015645E">
              <w:rPr>
                <w:noProof/>
                <w:webHidden/>
              </w:rPr>
              <w:fldChar w:fldCharType="end"/>
            </w:r>
          </w:hyperlink>
        </w:p>
        <w:p w14:paraId="1601793B" w14:textId="23DB9265" w:rsidR="0015645E" w:rsidRDefault="00844539">
          <w:pPr>
            <w:pStyle w:val="INNH3"/>
            <w:tabs>
              <w:tab w:val="left" w:pos="1320"/>
              <w:tab w:val="right" w:leader="dot" w:pos="8092"/>
            </w:tabs>
            <w:rPr>
              <w:rFonts w:asciiTheme="minorHAnsi" w:eastAsiaTheme="minorEastAsia" w:hAnsiTheme="minorHAnsi" w:cstheme="minorBidi"/>
              <w:noProof/>
              <w:szCs w:val="22"/>
              <w:lang w:eastAsia="nb-NO"/>
            </w:rPr>
          </w:pPr>
          <w:hyperlink w:anchor="_Toc116993307" w:history="1">
            <w:r w:rsidR="0015645E" w:rsidRPr="00015362">
              <w:rPr>
                <w:rStyle w:val="Hyperkobling"/>
                <w:noProof/>
                <w:lang w:eastAsia="nb-NO"/>
              </w:rPr>
              <w:t>6.6.2</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Ansvarsområde</w:t>
            </w:r>
            <w:r w:rsidR="0015645E">
              <w:rPr>
                <w:noProof/>
                <w:webHidden/>
              </w:rPr>
              <w:tab/>
            </w:r>
            <w:r w:rsidR="0015645E">
              <w:rPr>
                <w:noProof/>
                <w:webHidden/>
              </w:rPr>
              <w:fldChar w:fldCharType="begin"/>
            </w:r>
            <w:r w:rsidR="0015645E">
              <w:rPr>
                <w:noProof/>
                <w:webHidden/>
              </w:rPr>
              <w:instrText xml:space="preserve"> PAGEREF _Toc116993307 \h </w:instrText>
            </w:r>
            <w:r w:rsidR="0015645E">
              <w:rPr>
                <w:noProof/>
                <w:webHidden/>
              </w:rPr>
            </w:r>
            <w:r w:rsidR="0015645E">
              <w:rPr>
                <w:noProof/>
                <w:webHidden/>
              </w:rPr>
              <w:fldChar w:fldCharType="separate"/>
            </w:r>
            <w:r w:rsidR="0015645E">
              <w:rPr>
                <w:noProof/>
                <w:webHidden/>
              </w:rPr>
              <w:t>33</w:t>
            </w:r>
            <w:r w:rsidR="0015645E">
              <w:rPr>
                <w:noProof/>
                <w:webHidden/>
              </w:rPr>
              <w:fldChar w:fldCharType="end"/>
            </w:r>
          </w:hyperlink>
        </w:p>
        <w:p w14:paraId="51947A4A" w14:textId="23A1577F" w:rsidR="0015645E" w:rsidRDefault="00844539">
          <w:pPr>
            <w:pStyle w:val="INNH3"/>
            <w:tabs>
              <w:tab w:val="left" w:pos="1320"/>
              <w:tab w:val="right" w:leader="dot" w:pos="8092"/>
            </w:tabs>
            <w:rPr>
              <w:rFonts w:asciiTheme="minorHAnsi" w:eastAsiaTheme="minorEastAsia" w:hAnsiTheme="minorHAnsi" w:cstheme="minorBidi"/>
              <w:noProof/>
              <w:szCs w:val="22"/>
              <w:lang w:eastAsia="nb-NO"/>
            </w:rPr>
          </w:pPr>
          <w:hyperlink w:anchor="_Toc116993308" w:history="1">
            <w:r w:rsidR="0015645E" w:rsidRPr="00015362">
              <w:rPr>
                <w:rStyle w:val="Hyperkobling"/>
                <w:noProof/>
                <w:lang w:eastAsia="nb-NO"/>
              </w:rPr>
              <w:t>6.6.3</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Myndighetsområde</w:t>
            </w:r>
            <w:r w:rsidR="0015645E">
              <w:rPr>
                <w:noProof/>
                <w:webHidden/>
              </w:rPr>
              <w:tab/>
            </w:r>
            <w:r w:rsidR="0015645E">
              <w:rPr>
                <w:noProof/>
                <w:webHidden/>
              </w:rPr>
              <w:fldChar w:fldCharType="begin"/>
            </w:r>
            <w:r w:rsidR="0015645E">
              <w:rPr>
                <w:noProof/>
                <w:webHidden/>
              </w:rPr>
              <w:instrText xml:space="preserve"> PAGEREF _Toc116993308 \h </w:instrText>
            </w:r>
            <w:r w:rsidR="0015645E">
              <w:rPr>
                <w:noProof/>
                <w:webHidden/>
              </w:rPr>
            </w:r>
            <w:r w:rsidR="0015645E">
              <w:rPr>
                <w:noProof/>
                <w:webHidden/>
              </w:rPr>
              <w:fldChar w:fldCharType="separate"/>
            </w:r>
            <w:r w:rsidR="0015645E">
              <w:rPr>
                <w:noProof/>
                <w:webHidden/>
              </w:rPr>
              <w:t>34</w:t>
            </w:r>
            <w:r w:rsidR="0015645E">
              <w:rPr>
                <w:noProof/>
                <w:webHidden/>
              </w:rPr>
              <w:fldChar w:fldCharType="end"/>
            </w:r>
          </w:hyperlink>
        </w:p>
        <w:p w14:paraId="48244904" w14:textId="25B58A0E" w:rsidR="0015645E" w:rsidRDefault="00844539">
          <w:pPr>
            <w:pStyle w:val="INNH3"/>
            <w:tabs>
              <w:tab w:val="left" w:pos="1320"/>
              <w:tab w:val="right" w:leader="dot" w:pos="8092"/>
            </w:tabs>
            <w:rPr>
              <w:rFonts w:asciiTheme="minorHAnsi" w:eastAsiaTheme="minorEastAsia" w:hAnsiTheme="minorHAnsi" w:cstheme="minorBidi"/>
              <w:noProof/>
              <w:szCs w:val="22"/>
              <w:lang w:eastAsia="nb-NO"/>
            </w:rPr>
          </w:pPr>
          <w:hyperlink w:anchor="_Toc116993309" w:history="1">
            <w:r w:rsidR="0015645E" w:rsidRPr="00015362">
              <w:rPr>
                <w:rStyle w:val="Hyperkobling"/>
                <w:noProof/>
                <w:lang w:eastAsia="nb-NO"/>
              </w:rPr>
              <w:t>6.6.4</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Innstilling</w:t>
            </w:r>
            <w:r w:rsidR="0015645E">
              <w:rPr>
                <w:noProof/>
                <w:webHidden/>
              </w:rPr>
              <w:tab/>
            </w:r>
            <w:r w:rsidR="0015645E">
              <w:rPr>
                <w:noProof/>
                <w:webHidden/>
              </w:rPr>
              <w:fldChar w:fldCharType="begin"/>
            </w:r>
            <w:r w:rsidR="0015645E">
              <w:rPr>
                <w:noProof/>
                <w:webHidden/>
              </w:rPr>
              <w:instrText xml:space="preserve"> PAGEREF _Toc116993309 \h </w:instrText>
            </w:r>
            <w:r w:rsidR="0015645E">
              <w:rPr>
                <w:noProof/>
                <w:webHidden/>
              </w:rPr>
            </w:r>
            <w:r w:rsidR="0015645E">
              <w:rPr>
                <w:noProof/>
                <w:webHidden/>
              </w:rPr>
              <w:fldChar w:fldCharType="separate"/>
            </w:r>
            <w:r w:rsidR="0015645E">
              <w:rPr>
                <w:noProof/>
                <w:webHidden/>
              </w:rPr>
              <w:t>34</w:t>
            </w:r>
            <w:r w:rsidR="0015645E">
              <w:rPr>
                <w:noProof/>
                <w:webHidden/>
              </w:rPr>
              <w:fldChar w:fldCharType="end"/>
            </w:r>
          </w:hyperlink>
        </w:p>
        <w:p w14:paraId="3311FA04" w14:textId="2CAA8A58" w:rsidR="0015645E" w:rsidRDefault="00844539">
          <w:pPr>
            <w:pStyle w:val="INNH2"/>
            <w:tabs>
              <w:tab w:val="left" w:pos="880"/>
              <w:tab w:val="right" w:leader="dot" w:pos="8092"/>
            </w:tabs>
            <w:rPr>
              <w:rFonts w:asciiTheme="minorHAnsi" w:eastAsiaTheme="minorEastAsia" w:hAnsiTheme="minorHAnsi" w:cstheme="minorBidi"/>
              <w:noProof/>
              <w:szCs w:val="22"/>
              <w:lang w:eastAsia="nb-NO"/>
            </w:rPr>
          </w:pPr>
          <w:hyperlink w:anchor="_Toc116993310" w:history="1">
            <w:r w:rsidR="0015645E" w:rsidRPr="00015362">
              <w:rPr>
                <w:rStyle w:val="Hyperkobling"/>
                <w:noProof/>
                <w:lang w:eastAsia="nb-NO"/>
              </w:rPr>
              <w:t>6.7</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Viltutvalg og fjellstyre</w:t>
            </w:r>
            <w:r w:rsidR="0015645E">
              <w:rPr>
                <w:noProof/>
                <w:webHidden/>
              </w:rPr>
              <w:tab/>
            </w:r>
            <w:r w:rsidR="0015645E">
              <w:rPr>
                <w:noProof/>
                <w:webHidden/>
              </w:rPr>
              <w:fldChar w:fldCharType="begin"/>
            </w:r>
            <w:r w:rsidR="0015645E">
              <w:rPr>
                <w:noProof/>
                <w:webHidden/>
              </w:rPr>
              <w:instrText xml:space="preserve"> PAGEREF _Toc116993310 \h </w:instrText>
            </w:r>
            <w:r w:rsidR="0015645E">
              <w:rPr>
                <w:noProof/>
                <w:webHidden/>
              </w:rPr>
            </w:r>
            <w:r w:rsidR="0015645E">
              <w:rPr>
                <w:noProof/>
                <w:webHidden/>
              </w:rPr>
              <w:fldChar w:fldCharType="separate"/>
            </w:r>
            <w:r w:rsidR="0015645E">
              <w:rPr>
                <w:noProof/>
                <w:webHidden/>
              </w:rPr>
              <w:t>34</w:t>
            </w:r>
            <w:r w:rsidR="0015645E">
              <w:rPr>
                <w:noProof/>
                <w:webHidden/>
              </w:rPr>
              <w:fldChar w:fldCharType="end"/>
            </w:r>
          </w:hyperlink>
        </w:p>
        <w:p w14:paraId="53B143F1" w14:textId="31BF4606" w:rsidR="0015645E" w:rsidRDefault="00844539">
          <w:pPr>
            <w:pStyle w:val="INNH3"/>
            <w:tabs>
              <w:tab w:val="left" w:pos="1320"/>
              <w:tab w:val="right" w:leader="dot" w:pos="8092"/>
            </w:tabs>
            <w:rPr>
              <w:rFonts w:asciiTheme="minorHAnsi" w:eastAsiaTheme="minorEastAsia" w:hAnsiTheme="minorHAnsi" w:cstheme="minorBidi"/>
              <w:noProof/>
              <w:szCs w:val="22"/>
              <w:lang w:eastAsia="nb-NO"/>
            </w:rPr>
          </w:pPr>
          <w:hyperlink w:anchor="_Toc116993311" w:history="1">
            <w:r w:rsidR="0015645E" w:rsidRPr="00015362">
              <w:rPr>
                <w:rStyle w:val="Hyperkobling"/>
                <w:noProof/>
                <w:lang w:eastAsia="nb-NO"/>
              </w:rPr>
              <w:t>6.7.1</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Valg og sammensetning</w:t>
            </w:r>
            <w:r w:rsidR="0015645E">
              <w:rPr>
                <w:noProof/>
                <w:webHidden/>
              </w:rPr>
              <w:tab/>
            </w:r>
            <w:r w:rsidR="0015645E">
              <w:rPr>
                <w:noProof/>
                <w:webHidden/>
              </w:rPr>
              <w:fldChar w:fldCharType="begin"/>
            </w:r>
            <w:r w:rsidR="0015645E">
              <w:rPr>
                <w:noProof/>
                <w:webHidden/>
              </w:rPr>
              <w:instrText xml:space="preserve"> PAGEREF _Toc116993311 \h </w:instrText>
            </w:r>
            <w:r w:rsidR="0015645E">
              <w:rPr>
                <w:noProof/>
                <w:webHidden/>
              </w:rPr>
            </w:r>
            <w:r w:rsidR="0015645E">
              <w:rPr>
                <w:noProof/>
                <w:webHidden/>
              </w:rPr>
              <w:fldChar w:fldCharType="separate"/>
            </w:r>
            <w:r w:rsidR="0015645E">
              <w:rPr>
                <w:noProof/>
                <w:webHidden/>
              </w:rPr>
              <w:t>34</w:t>
            </w:r>
            <w:r w:rsidR="0015645E">
              <w:rPr>
                <w:noProof/>
                <w:webHidden/>
              </w:rPr>
              <w:fldChar w:fldCharType="end"/>
            </w:r>
          </w:hyperlink>
        </w:p>
        <w:p w14:paraId="5288623F" w14:textId="5FCEDB95" w:rsidR="0015645E" w:rsidRDefault="00844539">
          <w:pPr>
            <w:pStyle w:val="INNH3"/>
            <w:tabs>
              <w:tab w:val="left" w:pos="1320"/>
              <w:tab w:val="right" w:leader="dot" w:pos="8092"/>
            </w:tabs>
            <w:rPr>
              <w:rFonts w:asciiTheme="minorHAnsi" w:eastAsiaTheme="minorEastAsia" w:hAnsiTheme="minorHAnsi" w:cstheme="minorBidi"/>
              <w:noProof/>
              <w:szCs w:val="22"/>
              <w:lang w:eastAsia="nb-NO"/>
            </w:rPr>
          </w:pPr>
          <w:hyperlink w:anchor="_Toc116993312" w:history="1">
            <w:r w:rsidR="0015645E" w:rsidRPr="00015362">
              <w:rPr>
                <w:rStyle w:val="Hyperkobling"/>
                <w:noProof/>
                <w:lang w:eastAsia="nb-NO"/>
              </w:rPr>
              <w:t>6.7.2</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Ansvars- og arbeidsområde</w:t>
            </w:r>
            <w:r w:rsidR="0015645E">
              <w:rPr>
                <w:noProof/>
                <w:webHidden/>
              </w:rPr>
              <w:tab/>
            </w:r>
            <w:r w:rsidR="0015645E">
              <w:rPr>
                <w:noProof/>
                <w:webHidden/>
              </w:rPr>
              <w:fldChar w:fldCharType="begin"/>
            </w:r>
            <w:r w:rsidR="0015645E">
              <w:rPr>
                <w:noProof/>
                <w:webHidden/>
              </w:rPr>
              <w:instrText xml:space="preserve"> PAGEREF _Toc116993312 \h </w:instrText>
            </w:r>
            <w:r w:rsidR="0015645E">
              <w:rPr>
                <w:noProof/>
                <w:webHidden/>
              </w:rPr>
            </w:r>
            <w:r w:rsidR="0015645E">
              <w:rPr>
                <w:noProof/>
                <w:webHidden/>
              </w:rPr>
              <w:fldChar w:fldCharType="separate"/>
            </w:r>
            <w:r w:rsidR="0015645E">
              <w:rPr>
                <w:noProof/>
                <w:webHidden/>
              </w:rPr>
              <w:t>35</w:t>
            </w:r>
            <w:r w:rsidR="0015645E">
              <w:rPr>
                <w:noProof/>
                <w:webHidden/>
              </w:rPr>
              <w:fldChar w:fldCharType="end"/>
            </w:r>
          </w:hyperlink>
        </w:p>
        <w:p w14:paraId="552DE1BA" w14:textId="062A25D1" w:rsidR="0015645E" w:rsidRDefault="00844539">
          <w:pPr>
            <w:pStyle w:val="INNH3"/>
            <w:tabs>
              <w:tab w:val="left" w:pos="1320"/>
              <w:tab w:val="right" w:leader="dot" w:pos="8092"/>
            </w:tabs>
            <w:rPr>
              <w:rFonts w:asciiTheme="minorHAnsi" w:eastAsiaTheme="minorEastAsia" w:hAnsiTheme="minorHAnsi" w:cstheme="minorBidi"/>
              <w:noProof/>
              <w:szCs w:val="22"/>
              <w:lang w:eastAsia="nb-NO"/>
            </w:rPr>
          </w:pPr>
          <w:hyperlink w:anchor="_Toc116993313" w:history="1">
            <w:r w:rsidR="0015645E" w:rsidRPr="00015362">
              <w:rPr>
                <w:rStyle w:val="Hyperkobling"/>
                <w:noProof/>
                <w:lang w:eastAsia="nb-NO"/>
              </w:rPr>
              <w:t>6.7.3</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Spesielle saksbehandlingsregler</w:t>
            </w:r>
            <w:r w:rsidR="0015645E">
              <w:rPr>
                <w:noProof/>
                <w:webHidden/>
              </w:rPr>
              <w:tab/>
            </w:r>
            <w:r w:rsidR="0015645E">
              <w:rPr>
                <w:noProof/>
                <w:webHidden/>
              </w:rPr>
              <w:fldChar w:fldCharType="begin"/>
            </w:r>
            <w:r w:rsidR="0015645E">
              <w:rPr>
                <w:noProof/>
                <w:webHidden/>
              </w:rPr>
              <w:instrText xml:space="preserve"> PAGEREF _Toc116993313 \h </w:instrText>
            </w:r>
            <w:r w:rsidR="0015645E">
              <w:rPr>
                <w:noProof/>
                <w:webHidden/>
              </w:rPr>
            </w:r>
            <w:r w:rsidR="0015645E">
              <w:rPr>
                <w:noProof/>
                <w:webHidden/>
              </w:rPr>
              <w:fldChar w:fldCharType="separate"/>
            </w:r>
            <w:r w:rsidR="0015645E">
              <w:rPr>
                <w:noProof/>
                <w:webHidden/>
              </w:rPr>
              <w:t>35</w:t>
            </w:r>
            <w:r w:rsidR="0015645E">
              <w:rPr>
                <w:noProof/>
                <w:webHidden/>
              </w:rPr>
              <w:fldChar w:fldCharType="end"/>
            </w:r>
          </w:hyperlink>
        </w:p>
        <w:p w14:paraId="5C398A6A" w14:textId="1388F435" w:rsidR="0015645E" w:rsidRDefault="00844539">
          <w:pPr>
            <w:pStyle w:val="INNH3"/>
            <w:tabs>
              <w:tab w:val="left" w:pos="1320"/>
              <w:tab w:val="right" w:leader="dot" w:pos="8092"/>
            </w:tabs>
            <w:rPr>
              <w:rFonts w:asciiTheme="minorHAnsi" w:eastAsiaTheme="minorEastAsia" w:hAnsiTheme="minorHAnsi" w:cstheme="minorBidi"/>
              <w:noProof/>
              <w:szCs w:val="22"/>
              <w:lang w:eastAsia="nb-NO"/>
            </w:rPr>
          </w:pPr>
          <w:hyperlink w:anchor="_Toc116993314" w:history="1">
            <w:r w:rsidR="0015645E" w:rsidRPr="00015362">
              <w:rPr>
                <w:rStyle w:val="Hyperkobling"/>
                <w:noProof/>
                <w:lang w:eastAsia="nb-NO"/>
              </w:rPr>
              <w:t>6.7.4</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Innstilling</w:t>
            </w:r>
            <w:r w:rsidR="0015645E">
              <w:rPr>
                <w:noProof/>
                <w:webHidden/>
              </w:rPr>
              <w:tab/>
            </w:r>
            <w:r w:rsidR="0015645E">
              <w:rPr>
                <w:noProof/>
                <w:webHidden/>
              </w:rPr>
              <w:fldChar w:fldCharType="begin"/>
            </w:r>
            <w:r w:rsidR="0015645E">
              <w:rPr>
                <w:noProof/>
                <w:webHidden/>
              </w:rPr>
              <w:instrText xml:space="preserve"> PAGEREF _Toc116993314 \h </w:instrText>
            </w:r>
            <w:r w:rsidR="0015645E">
              <w:rPr>
                <w:noProof/>
                <w:webHidden/>
              </w:rPr>
            </w:r>
            <w:r w:rsidR="0015645E">
              <w:rPr>
                <w:noProof/>
                <w:webHidden/>
              </w:rPr>
              <w:fldChar w:fldCharType="separate"/>
            </w:r>
            <w:r w:rsidR="0015645E">
              <w:rPr>
                <w:noProof/>
                <w:webHidden/>
              </w:rPr>
              <w:t>35</w:t>
            </w:r>
            <w:r w:rsidR="0015645E">
              <w:rPr>
                <w:noProof/>
                <w:webHidden/>
              </w:rPr>
              <w:fldChar w:fldCharType="end"/>
            </w:r>
          </w:hyperlink>
        </w:p>
        <w:p w14:paraId="267FE94A" w14:textId="2BA81A4C" w:rsidR="0015645E" w:rsidRDefault="00844539">
          <w:pPr>
            <w:pStyle w:val="INNH2"/>
            <w:tabs>
              <w:tab w:val="left" w:pos="880"/>
              <w:tab w:val="right" w:leader="dot" w:pos="8092"/>
            </w:tabs>
            <w:rPr>
              <w:rFonts w:asciiTheme="minorHAnsi" w:eastAsiaTheme="minorEastAsia" w:hAnsiTheme="minorHAnsi" w:cstheme="minorBidi"/>
              <w:noProof/>
              <w:szCs w:val="22"/>
              <w:lang w:eastAsia="nb-NO"/>
            </w:rPr>
          </w:pPr>
          <w:hyperlink w:anchor="_Toc116993315" w:history="1">
            <w:r w:rsidR="0015645E" w:rsidRPr="00015362">
              <w:rPr>
                <w:rStyle w:val="Hyperkobling"/>
                <w:noProof/>
                <w:lang w:eastAsia="nb-NO"/>
              </w:rPr>
              <w:t>6.8</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Eldrerådet</w:t>
            </w:r>
            <w:r w:rsidR="0015645E">
              <w:rPr>
                <w:noProof/>
                <w:webHidden/>
              </w:rPr>
              <w:tab/>
            </w:r>
            <w:r w:rsidR="0015645E">
              <w:rPr>
                <w:noProof/>
                <w:webHidden/>
              </w:rPr>
              <w:fldChar w:fldCharType="begin"/>
            </w:r>
            <w:r w:rsidR="0015645E">
              <w:rPr>
                <w:noProof/>
                <w:webHidden/>
              </w:rPr>
              <w:instrText xml:space="preserve"> PAGEREF _Toc116993315 \h </w:instrText>
            </w:r>
            <w:r w:rsidR="0015645E">
              <w:rPr>
                <w:noProof/>
                <w:webHidden/>
              </w:rPr>
            </w:r>
            <w:r w:rsidR="0015645E">
              <w:rPr>
                <w:noProof/>
                <w:webHidden/>
              </w:rPr>
              <w:fldChar w:fldCharType="separate"/>
            </w:r>
            <w:r w:rsidR="0015645E">
              <w:rPr>
                <w:noProof/>
                <w:webHidden/>
              </w:rPr>
              <w:t>35</w:t>
            </w:r>
            <w:r w:rsidR="0015645E">
              <w:rPr>
                <w:noProof/>
                <w:webHidden/>
              </w:rPr>
              <w:fldChar w:fldCharType="end"/>
            </w:r>
          </w:hyperlink>
        </w:p>
        <w:p w14:paraId="14257B20" w14:textId="58082D07" w:rsidR="0015645E" w:rsidRDefault="00844539">
          <w:pPr>
            <w:pStyle w:val="INNH3"/>
            <w:tabs>
              <w:tab w:val="left" w:pos="1320"/>
              <w:tab w:val="right" w:leader="dot" w:pos="8092"/>
            </w:tabs>
            <w:rPr>
              <w:rFonts w:asciiTheme="minorHAnsi" w:eastAsiaTheme="minorEastAsia" w:hAnsiTheme="minorHAnsi" w:cstheme="minorBidi"/>
              <w:noProof/>
              <w:szCs w:val="22"/>
              <w:lang w:eastAsia="nb-NO"/>
            </w:rPr>
          </w:pPr>
          <w:hyperlink w:anchor="_Toc116993316" w:history="1">
            <w:r w:rsidR="0015645E" w:rsidRPr="00015362">
              <w:rPr>
                <w:rStyle w:val="Hyperkobling"/>
                <w:noProof/>
                <w:lang w:eastAsia="nb-NO"/>
              </w:rPr>
              <w:t>6.8.1</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Valg og sammensetning</w:t>
            </w:r>
            <w:r w:rsidR="0015645E">
              <w:rPr>
                <w:noProof/>
                <w:webHidden/>
              </w:rPr>
              <w:tab/>
            </w:r>
            <w:r w:rsidR="0015645E">
              <w:rPr>
                <w:noProof/>
                <w:webHidden/>
              </w:rPr>
              <w:fldChar w:fldCharType="begin"/>
            </w:r>
            <w:r w:rsidR="0015645E">
              <w:rPr>
                <w:noProof/>
                <w:webHidden/>
              </w:rPr>
              <w:instrText xml:space="preserve"> PAGEREF _Toc116993316 \h </w:instrText>
            </w:r>
            <w:r w:rsidR="0015645E">
              <w:rPr>
                <w:noProof/>
                <w:webHidden/>
              </w:rPr>
            </w:r>
            <w:r w:rsidR="0015645E">
              <w:rPr>
                <w:noProof/>
                <w:webHidden/>
              </w:rPr>
              <w:fldChar w:fldCharType="separate"/>
            </w:r>
            <w:r w:rsidR="0015645E">
              <w:rPr>
                <w:noProof/>
                <w:webHidden/>
              </w:rPr>
              <w:t>35</w:t>
            </w:r>
            <w:r w:rsidR="0015645E">
              <w:rPr>
                <w:noProof/>
                <w:webHidden/>
              </w:rPr>
              <w:fldChar w:fldCharType="end"/>
            </w:r>
          </w:hyperlink>
        </w:p>
        <w:p w14:paraId="7CF139C9" w14:textId="5FB69025" w:rsidR="0015645E" w:rsidRDefault="00844539">
          <w:pPr>
            <w:pStyle w:val="INNH3"/>
            <w:tabs>
              <w:tab w:val="left" w:pos="1320"/>
              <w:tab w:val="right" w:leader="dot" w:pos="8092"/>
            </w:tabs>
            <w:rPr>
              <w:rFonts w:asciiTheme="minorHAnsi" w:eastAsiaTheme="minorEastAsia" w:hAnsiTheme="minorHAnsi" w:cstheme="minorBidi"/>
              <w:noProof/>
              <w:szCs w:val="22"/>
              <w:lang w:eastAsia="nb-NO"/>
            </w:rPr>
          </w:pPr>
          <w:hyperlink w:anchor="_Toc116993317" w:history="1">
            <w:r w:rsidR="0015645E" w:rsidRPr="00015362">
              <w:rPr>
                <w:rStyle w:val="Hyperkobling"/>
                <w:noProof/>
                <w:lang w:eastAsia="nb-NO"/>
              </w:rPr>
              <w:t>6.8.2</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Myndighet og ansvarsområde</w:t>
            </w:r>
            <w:r w:rsidR="0015645E">
              <w:rPr>
                <w:noProof/>
                <w:webHidden/>
              </w:rPr>
              <w:tab/>
            </w:r>
            <w:r w:rsidR="0015645E">
              <w:rPr>
                <w:noProof/>
                <w:webHidden/>
              </w:rPr>
              <w:fldChar w:fldCharType="begin"/>
            </w:r>
            <w:r w:rsidR="0015645E">
              <w:rPr>
                <w:noProof/>
                <w:webHidden/>
              </w:rPr>
              <w:instrText xml:space="preserve"> PAGEREF _Toc116993317 \h </w:instrText>
            </w:r>
            <w:r w:rsidR="0015645E">
              <w:rPr>
                <w:noProof/>
                <w:webHidden/>
              </w:rPr>
            </w:r>
            <w:r w:rsidR="0015645E">
              <w:rPr>
                <w:noProof/>
                <w:webHidden/>
              </w:rPr>
              <w:fldChar w:fldCharType="separate"/>
            </w:r>
            <w:r w:rsidR="0015645E">
              <w:rPr>
                <w:noProof/>
                <w:webHidden/>
              </w:rPr>
              <w:t>36</w:t>
            </w:r>
            <w:r w:rsidR="0015645E">
              <w:rPr>
                <w:noProof/>
                <w:webHidden/>
              </w:rPr>
              <w:fldChar w:fldCharType="end"/>
            </w:r>
          </w:hyperlink>
        </w:p>
        <w:p w14:paraId="4D42D8F1" w14:textId="14173A45" w:rsidR="0015645E" w:rsidRDefault="00844539">
          <w:pPr>
            <w:pStyle w:val="INNH3"/>
            <w:tabs>
              <w:tab w:val="left" w:pos="1320"/>
              <w:tab w:val="right" w:leader="dot" w:pos="8092"/>
            </w:tabs>
            <w:rPr>
              <w:rFonts w:asciiTheme="minorHAnsi" w:eastAsiaTheme="minorEastAsia" w:hAnsiTheme="minorHAnsi" w:cstheme="minorBidi"/>
              <w:noProof/>
              <w:szCs w:val="22"/>
              <w:lang w:eastAsia="nb-NO"/>
            </w:rPr>
          </w:pPr>
          <w:hyperlink w:anchor="_Toc116993318" w:history="1">
            <w:r w:rsidR="0015645E" w:rsidRPr="00015362">
              <w:rPr>
                <w:rStyle w:val="Hyperkobling"/>
                <w:noProof/>
                <w:lang w:eastAsia="nb-NO"/>
              </w:rPr>
              <w:t>6.8.3</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Saksbehandling, sekretariat og årsmelding</w:t>
            </w:r>
            <w:r w:rsidR="0015645E">
              <w:rPr>
                <w:noProof/>
                <w:webHidden/>
              </w:rPr>
              <w:tab/>
            </w:r>
            <w:r w:rsidR="0015645E">
              <w:rPr>
                <w:noProof/>
                <w:webHidden/>
              </w:rPr>
              <w:fldChar w:fldCharType="begin"/>
            </w:r>
            <w:r w:rsidR="0015645E">
              <w:rPr>
                <w:noProof/>
                <w:webHidden/>
              </w:rPr>
              <w:instrText xml:space="preserve"> PAGEREF _Toc116993318 \h </w:instrText>
            </w:r>
            <w:r w:rsidR="0015645E">
              <w:rPr>
                <w:noProof/>
                <w:webHidden/>
              </w:rPr>
            </w:r>
            <w:r w:rsidR="0015645E">
              <w:rPr>
                <w:noProof/>
                <w:webHidden/>
              </w:rPr>
              <w:fldChar w:fldCharType="separate"/>
            </w:r>
            <w:r w:rsidR="0015645E">
              <w:rPr>
                <w:noProof/>
                <w:webHidden/>
              </w:rPr>
              <w:t>36</w:t>
            </w:r>
            <w:r w:rsidR="0015645E">
              <w:rPr>
                <w:noProof/>
                <w:webHidden/>
              </w:rPr>
              <w:fldChar w:fldCharType="end"/>
            </w:r>
          </w:hyperlink>
        </w:p>
        <w:p w14:paraId="18897862" w14:textId="5FBECE0E" w:rsidR="0015645E" w:rsidRDefault="00844539">
          <w:pPr>
            <w:pStyle w:val="INNH2"/>
            <w:tabs>
              <w:tab w:val="left" w:pos="880"/>
              <w:tab w:val="right" w:leader="dot" w:pos="8092"/>
            </w:tabs>
            <w:rPr>
              <w:rFonts w:asciiTheme="minorHAnsi" w:eastAsiaTheme="minorEastAsia" w:hAnsiTheme="minorHAnsi" w:cstheme="minorBidi"/>
              <w:noProof/>
              <w:szCs w:val="22"/>
              <w:lang w:eastAsia="nb-NO"/>
            </w:rPr>
          </w:pPr>
          <w:hyperlink w:anchor="_Toc116993319" w:history="1">
            <w:r w:rsidR="0015645E" w:rsidRPr="00015362">
              <w:rPr>
                <w:rStyle w:val="Hyperkobling"/>
                <w:noProof/>
                <w:lang w:eastAsia="nb-NO"/>
              </w:rPr>
              <w:t>6.9</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Kommunalt råd for mennesker med nedsatt funksjonsevne</w:t>
            </w:r>
            <w:r w:rsidR="0015645E">
              <w:rPr>
                <w:noProof/>
                <w:webHidden/>
              </w:rPr>
              <w:tab/>
            </w:r>
            <w:r w:rsidR="0015645E">
              <w:rPr>
                <w:noProof/>
                <w:webHidden/>
              </w:rPr>
              <w:fldChar w:fldCharType="begin"/>
            </w:r>
            <w:r w:rsidR="0015645E">
              <w:rPr>
                <w:noProof/>
                <w:webHidden/>
              </w:rPr>
              <w:instrText xml:space="preserve"> PAGEREF _Toc116993319 \h </w:instrText>
            </w:r>
            <w:r w:rsidR="0015645E">
              <w:rPr>
                <w:noProof/>
                <w:webHidden/>
              </w:rPr>
            </w:r>
            <w:r w:rsidR="0015645E">
              <w:rPr>
                <w:noProof/>
                <w:webHidden/>
              </w:rPr>
              <w:fldChar w:fldCharType="separate"/>
            </w:r>
            <w:r w:rsidR="0015645E">
              <w:rPr>
                <w:noProof/>
                <w:webHidden/>
              </w:rPr>
              <w:t>37</w:t>
            </w:r>
            <w:r w:rsidR="0015645E">
              <w:rPr>
                <w:noProof/>
                <w:webHidden/>
              </w:rPr>
              <w:fldChar w:fldCharType="end"/>
            </w:r>
          </w:hyperlink>
        </w:p>
        <w:p w14:paraId="6CDC117A" w14:textId="75DF59B2" w:rsidR="0015645E" w:rsidRDefault="00844539">
          <w:pPr>
            <w:pStyle w:val="INNH3"/>
            <w:tabs>
              <w:tab w:val="left" w:pos="1320"/>
              <w:tab w:val="right" w:leader="dot" w:pos="8092"/>
            </w:tabs>
            <w:rPr>
              <w:rFonts w:asciiTheme="minorHAnsi" w:eastAsiaTheme="minorEastAsia" w:hAnsiTheme="minorHAnsi" w:cstheme="minorBidi"/>
              <w:noProof/>
              <w:szCs w:val="22"/>
              <w:lang w:eastAsia="nb-NO"/>
            </w:rPr>
          </w:pPr>
          <w:hyperlink w:anchor="_Toc116993320" w:history="1">
            <w:r w:rsidR="0015645E" w:rsidRPr="00015362">
              <w:rPr>
                <w:rStyle w:val="Hyperkobling"/>
                <w:noProof/>
                <w:lang w:eastAsia="nb-NO"/>
              </w:rPr>
              <w:t>6.9.1</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Valg og sammensetning</w:t>
            </w:r>
            <w:r w:rsidR="0015645E">
              <w:rPr>
                <w:noProof/>
                <w:webHidden/>
              </w:rPr>
              <w:tab/>
            </w:r>
            <w:r w:rsidR="0015645E">
              <w:rPr>
                <w:noProof/>
                <w:webHidden/>
              </w:rPr>
              <w:fldChar w:fldCharType="begin"/>
            </w:r>
            <w:r w:rsidR="0015645E">
              <w:rPr>
                <w:noProof/>
                <w:webHidden/>
              </w:rPr>
              <w:instrText xml:space="preserve"> PAGEREF _Toc116993320 \h </w:instrText>
            </w:r>
            <w:r w:rsidR="0015645E">
              <w:rPr>
                <w:noProof/>
                <w:webHidden/>
              </w:rPr>
            </w:r>
            <w:r w:rsidR="0015645E">
              <w:rPr>
                <w:noProof/>
                <w:webHidden/>
              </w:rPr>
              <w:fldChar w:fldCharType="separate"/>
            </w:r>
            <w:r w:rsidR="0015645E">
              <w:rPr>
                <w:noProof/>
                <w:webHidden/>
              </w:rPr>
              <w:t>37</w:t>
            </w:r>
            <w:r w:rsidR="0015645E">
              <w:rPr>
                <w:noProof/>
                <w:webHidden/>
              </w:rPr>
              <w:fldChar w:fldCharType="end"/>
            </w:r>
          </w:hyperlink>
        </w:p>
        <w:p w14:paraId="51977945" w14:textId="28F019AB" w:rsidR="0015645E" w:rsidRDefault="00844539">
          <w:pPr>
            <w:pStyle w:val="INNH3"/>
            <w:tabs>
              <w:tab w:val="left" w:pos="1320"/>
              <w:tab w:val="right" w:leader="dot" w:pos="8092"/>
            </w:tabs>
            <w:rPr>
              <w:rFonts w:asciiTheme="minorHAnsi" w:eastAsiaTheme="minorEastAsia" w:hAnsiTheme="minorHAnsi" w:cstheme="minorBidi"/>
              <w:noProof/>
              <w:szCs w:val="22"/>
              <w:lang w:eastAsia="nb-NO"/>
            </w:rPr>
          </w:pPr>
          <w:hyperlink w:anchor="_Toc116993321" w:history="1">
            <w:r w:rsidR="0015645E" w:rsidRPr="00015362">
              <w:rPr>
                <w:rStyle w:val="Hyperkobling"/>
                <w:noProof/>
                <w:lang w:eastAsia="nb-NO"/>
              </w:rPr>
              <w:t>6.9.2</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Myndighet og ansvarsområde</w:t>
            </w:r>
            <w:r w:rsidR="0015645E">
              <w:rPr>
                <w:noProof/>
                <w:webHidden/>
              </w:rPr>
              <w:tab/>
            </w:r>
            <w:r w:rsidR="0015645E">
              <w:rPr>
                <w:noProof/>
                <w:webHidden/>
              </w:rPr>
              <w:fldChar w:fldCharType="begin"/>
            </w:r>
            <w:r w:rsidR="0015645E">
              <w:rPr>
                <w:noProof/>
                <w:webHidden/>
              </w:rPr>
              <w:instrText xml:space="preserve"> PAGEREF _Toc116993321 \h </w:instrText>
            </w:r>
            <w:r w:rsidR="0015645E">
              <w:rPr>
                <w:noProof/>
                <w:webHidden/>
              </w:rPr>
            </w:r>
            <w:r w:rsidR="0015645E">
              <w:rPr>
                <w:noProof/>
                <w:webHidden/>
              </w:rPr>
              <w:fldChar w:fldCharType="separate"/>
            </w:r>
            <w:r w:rsidR="0015645E">
              <w:rPr>
                <w:noProof/>
                <w:webHidden/>
              </w:rPr>
              <w:t>37</w:t>
            </w:r>
            <w:r w:rsidR="0015645E">
              <w:rPr>
                <w:noProof/>
                <w:webHidden/>
              </w:rPr>
              <w:fldChar w:fldCharType="end"/>
            </w:r>
          </w:hyperlink>
        </w:p>
        <w:p w14:paraId="3B1420F6" w14:textId="3C2FC1F9" w:rsidR="0015645E" w:rsidRDefault="00844539">
          <w:pPr>
            <w:pStyle w:val="INNH3"/>
            <w:tabs>
              <w:tab w:val="left" w:pos="1320"/>
              <w:tab w:val="right" w:leader="dot" w:pos="8092"/>
            </w:tabs>
            <w:rPr>
              <w:rFonts w:asciiTheme="minorHAnsi" w:eastAsiaTheme="minorEastAsia" w:hAnsiTheme="minorHAnsi" w:cstheme="minorBidi"/>
              <w:noProof/>
              <w:szCs w:val="22"/>
              <w:lang w:eastAsia="nb-NO"/>
            </w:rPr>
          </w:pPr>
          <w:hyperlink w:anchor="_Toc116993322" w:history="1">
            <w:r w:rsidR="0015645E" w:rsidRPr="00015362">
              <w:rPr>
                <w:rStyle w:val="Hyperkobling"/>
                <w:noProof/>
                <w:lang w:eastAsia="nb-NO"/>
              </w:rPr>
              <w:t>6.9.3</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Saksbehandling, sekretariat og årsmelding</w:t>
            </w:r>
            <w:r w:rsidR="0015645E">
              <w:rPr>
                <w:noProof/>
                <w:webHidden/>
              </w:rPr>
              <w:tab/>
            </w:r>
            <w:r w:rsidR="0015645E">
              <w:rPr>
                <w:noProof/>
                <w:webHidden/>
              </w:rPr>
              <w:fldChar w:fldCharType="begin"/>
            </w:r>
            <w:r w:rsidR="0015645E">
              <w:rPr>
                <w:noProof/>
                <w:webHidden/>
              </w:rPr>
              <w:instrText xml:space="preserve"> PAGEREF _Toc116993322 \h </w:instrText>
            </w:r>
            <w:r w:rsidR="0015645E">
              <w:rPr>
                <w:noProof/>
                <w:webHidden/>
              </w:rPr>
            </w:r>
            <w:r w:rsidR="0015645E">
              <w:rPr>
                <w:noProof/>
                <w:webHidden/>
              </w:rPr>
              <w:fldChar w:fldCharType="separate"/>
            </w:r>
            <w:r w:rsidR="0015645E">
              <w:rPr>
                <w:noProof/>
                <w:webHidden/>
              </w:rPr>
              <w:t>38</w:t>
            </w:r>
            <w:r w:rsidR="0015645E">
              <w:rPr>
                <w:noProof/>
                <w:webHidden/>
              </w:rPr>
              <w:fldChar w:fldCharType="end"/>
            </w:r>
          </w:hyperlink>
        </w:p>
        <w:p w14:paraId="0E414F7E" w14:textId="74A898A0" w:rsidR="0015645E" w:rsidRDefault="00844539">
          <w:pPr>
            <w:pStyle w:val="INNH2"/>
            <w:tabs>
              <w:tab w:val="left" w:pos="880"/>
              <w:tab w:val="right" w:leader="dot" w:pos="8092"/>
            </w:tabs>
            <w:rPr>
              <w:rFonts w:asciiTheme="minorHAnsi" w:eastAsiaTheme="minorEastAsia" w:hAnsiTheme="minorHAnsi" w:cstheme="minorBidi"/>
              <w:noProof/>
              <w:szCs w:val="22"/>
              <w:lang w:eastAsia="nb-NO"/>
            </w:rPr>
          </w:pPr>
          <w:hyperlink w:anchor="_Toc116993323" w:history="1">
            <w:r w:rsidR="0015645E" w:rsidRPr="00015362">
              <w:rPr>
                <w:rStyle w:val="Hyperkobling"/>
                <w:noProof/>
                <w:lang w:eastAsia="nb-NO"/>
              </w:rPr>
              <w:t>6.10</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Ungdomsrådet</w:t>
            </w:r>
            <w:r w:rsidR="0015645E">
              <w:rPr>
                <w:noProof/>
                <w:webHidden/>
              </w:rPr>
              <w:tab/>
            </w:r>
            <w:r w:rsidR="0015645E">
              <w:rPr>
                <w:noProof/>
                <w:webHidden/>
              </w:rPr>
              <w:fldChar w:fldCharType="begin"/>
            </w:r>
            <w:r w:rsidR="0015645E">
              <w:rPr>
                <w:noProof/>
                <w:webHidden/>
              </w:rPr>
              <w:instrText xml:space="preserve"> PAGEREF _Toc116993323 \h </w:instrText>
            </w:r>
            <w:r w:rsidR="0015645E">
              <w:rPr>
                <w:noProof/>
                <w:webHidden/>
              </w:rPr>
            </w:r>
            <w:r w:rsidR="0015645E">
              <w:rPr>
                <w:noProof/>
                <w:webHidden/>
              </w:rPr>
              <w:fldChar w:fldCharType="separate"/>
            </w:r>
            <w:r w:rsidR="0015645E">
              <w:rPr>
                <w:noProof/>
                <w:webHidden/>
              </w:rPr>
              <w:t>38</w:t>
            </w:r>
            <w:r w:rsidR="0015645E">
              <w:rPr>
                <w:noProof/>
                <w:webHidden/>
              </w:rPr>
              <w:fldChar w:fldCharType="end"/>
            </w:r>
          </w:hyperlink>
        </w:p>
        <w:p w14:paraId="7A934B3E" w14:textId="4CF7E5DC" w:rsidR="0015645E" w:rsidRDefault="00844539">
          <w:pPr>
            <w:pStyle w:val="INNH3"/>
            <w:tabs>
              <w:tab w:val="left" w:pos="1320"/>
              <w:tab w:val="right" w:leader="dot" w:pos="8092"/>
            </w:tabs>
            <w:rPr>
              <w:rFonts w:asciiTheme="minorHAnsi" w:eastAsiaTheme="minorEastAsia" w:hAnsiTheme="minorHAnsi" w:cstheme="minorBidi"/>
              <w:noProof/>
              <w:szCs w:val="22"/>
              <w:lang w:eastAsia="nb-NO"/>
            </w:rPr>
          </w:pPr>
          <w:hyperlink w:anchor="_Toc116993324" w:history="1">
            <w:r w:rsidR="0015645E" w:rsidRPr="00015362">
              <w:rPr>
                <w:rStyle w:val="Hyperkobling"/>
                <w:noProof/>
                <w:lang w:eastAsia="nb-NO"/>
              </w:rPr>
              <w:t>6.10.1</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Valg og sammensetning</w:t>
            </w:r>
            <w:r w:rsidR="0015645E">
              <w:rPr>
                <w:noProof/>
                <w:webHidden/>
              </w:rPr>
              <w:tab/>
            </w:r>
            <w:r w:rsidR="0015645E">
              <w:rPr>
                <w:noProof/>
                <w:webHidden/>
              </w:rPr>
              <w:fldChar w:fldCharType="begin"/>
            </w:r>
            <w:r w:rsidR="0015645E">
              <w:rPr>
                <w:noProof/>
                <w:webHidden/>
              </w:rPr>
              <w:instrText xml:space="preserve"> PAGEREF _Toc116993324 \h </w:instrText>
            </w:r>
            <w:r w:rsidR="0015645E">
              <w:rPr>
                <w:noProof/>
                <w:webHidden/>
              </w:rPr>
            </w:r>
            <w:r w:rsidR="0015645E">
              <w:rPr>
                <w:noProof/>
                <w:webHidden/>
              </w:rPr>
              <w:fldChar w:fldCharType="separate"/>
            </w:r>
            <w:r w:rsidR="0015645E">
              <w:rPr>
                <w:noProof/>
                <w:webHidden/>
              </w:rPr>
              <w:t>38</w:t>
            </w:r>
            <w:r w:rsidR="0015645E">
              <w:rPr>
                <w:noProof/>
                <w:webHidden/>
              </w:rPr>
              <w:fldChar w:fldCharType="end"/>
            </w:r>
          </w:hyperlink>
        </w:p>
        <w:p w14:paraId="7FBA8BBF" w14:textId="3E53A7EA" w:rsidR="0015645E" w:rsidRDefault="00844539">
          <w:pPr>
            <w:pStyle w:val="INNH3"/>
            <w:tabs>
              <w:tab w:val="left" w:pos="1320"/>
              <w:tab w:val="right" w:leader="dot" w:pos="8092"/>
            </w:tabs>
            <w:rPr>
              <w:rFonts w:asciiTheme="minorHAnsi" w:eastAsiaTheme="minorEastAsia" w:hAnsiTheme="minorHAnsi" w:cstheme="minorBidi"/>
              <w:noProof/>
              <w:szCs w:val="22"/>
              <w:lang w:eastAsia="nb-NO"/>
            </w:rPr>
          </w:pPr>
          <w:hyperlink w:anchor="_Toc116993325" w:history="1">
            <w:r w:rsidR="0015645E" w:rsidRPr="00015362">
              <w:rPr>
                <w:rStyle w:val="Hyperkobling"/>
                <w:noProof/>
                <w:lang w:eastAsia="nb-NO"/>
              </w:rPr>
              <w:t>6.10.2</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Myndighet og ansvarsområde</w:t>
            </w:r>
            <w:r w:rsidR="0015645E">
              <w:rPr>
                <w:noProof/>
                <w:webHidden/>
              </w:rPr>
              <w:tab/>
            </w:r>
            <w:r w:rsidR="0015645E">
              <w:rPr>
                <w:noProof/>
                <w:webHidden/>
              </w:rPr>
              <w:fldChar w:fldCharType="begin"/>
            </w:r>
            <w:r w:rsidR="0015645E">
              <w:rPr>
                <w:noProof/>
                <w:webHidden/>
              </w:rPr>
              <w:instrText xml:space="preserve"> PAGEREF _Toc116993325 \h </w:instrText>
            </w:r>
            <w:r w:rsidR="0015645E">
              <w:rPr>
                <w:noProof/>
                <w:webHidden/>
              </w:rPr>
            </w:r>
            <w:r w:rsidR="0015645E">
              <w:rPr>
                <w:noProof/>
                <w:webHidden/>
              </w:rPr>
              <w:fldChar w:fldCharType="separate"/>
            </w:r>
            <w:r w:rsidR="0015645E">
              <w:rPr>
                <w:noProof/>
                <w:webHidden/>
              </w:rPr>
              <w:t>40</w:t>
            </w:r>
            <w:r w:rsidR="0015645E">
              <w:rPr>
                <w:noProof/>
                <w:webHidden/>
              </w:rPr>
              <w:fldChar w:fldCharType="end"/>
            </w:r>
          </w:hyperlink>
        </w:p>
        <w:p w14:paraId="329012E7" w14:textId="5E16BF42" w:rsidR="0015645E" w:rsidRDefault="00844539">
          <w:pPr>
            <w:pStyle w:val="INNH3"/>
            <w:tabs>
              <w:tab w:val="left" w:pos="1320"/>
              <w:tab w:val="right" w:leader="dot" w:pos="8092"/>
            </w:tabs>
            <w:rPr>
              <w:rFonts w:asciiTheme="minorHAnsi" w:eastAsiaTheme="minorEastAsia" w:hAnsiTheme="minorHAnsi" w:cstheme="minorBidi"/>
              <w:noProof/>
              <w:szCs w:val="22"/>
              <w:lang w:eastAsia="nb-NO"/>
            </w:rPr>
          </w:pPr>
          <w:hyperlink w:anchor="_Toc116993326" w:history="1">
            <w:r w:rsidR="0015645E" w:rsidRPr="00015362">
              <w:rPr>
                <w:rStyle w:val="Hyperkobling"/>
                <w:noProof/>
                <w:lang w:eastAsia="nb-NO"/>
              </w:rPr>
              <w:t>6.10.3</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Saksbehandling, sekretariat og årsmelding</w:t>
            </w:r>
            <w:r w:rsidR="0015645E">
              <w:rPr>
                <w:noProof/>
                <w:webHidden/>
              </w:rPr>
              <w:tab/>
            </w:r>
            <w:r w:rsidR="0015645E">
              <w:rPr>
                <w:noProof/>
                <w:webHidden/>
              </w:rPr>
              <w:fldChar w:fldCharType="begin"/>
            </w:r>
            <w:r w:rsidR="0015645E">
              <w:rPr>
                <w:noProof/>
                <w:webHidden/>
              </w:rPr>
              <w:instrText xml:space="preserve"> PAGEREF _Toc116993326 \h </w:instrText>
            </w:r>
            <w:r w:rsidR="0015645E">
              <w:rPr>
                <w:noProof/>
                <w:webHidden/>
              </w:rPr>
            </w:r>
            <w:r w:rsidR="0015645E">
              <w:rPr>
                <w:noProof/>
                <w:webHidden/>
              </w:rPr>
              <w:fldChar w:fldCharType="separate"/>
            </w:r>
            <w:r w:rsidR="0015645E">
              <w:rPr>
                <w:noProof/>
                <w:webHidden/>
              </w:rPr>
              <w:t>40</w:t>
            </w:r>
            <w:r w:rsidR="0015645E">
              <w:rPr>
                <w:noProof/>
                <w:webHidden/>
              </w:rPr>
              <w:fldChar w:fldCharType="end"/>
            </w:r>
          </w:hyperlink>
        </w:p>
        <w:p w14:paraId="5C31ECC7" w14:textId="32A8B6AC" w:rsidR="0015645E" w:rsidRDefault="00844539">
          <w:pPr>
            <w:pStyle w:val="INNH2"/>
            <w:tabs>
              <w:tab w:val="left" w:pos="880"/>
              <w:tab w:val="right" w:leader="dot" w:pos="8092"/>
            </w:tabs>
            <w:rPr>
              <w:rFonts w:asciiTheme="minorHAnsi" w:eastAsiaTheme="minorEastAsia" w:hAnsiTheme="minorHAnsi" w:cstheme="minorBidi"/>
              <w:noProof/>
              <w:szCs w:val="22"/>
              <w:lang w:eastAsia="nb-NO"/>
            </w:rPr>
          </w:pPr>
          <w:hyperlink w:anchor="_Toc116993327" w:history="1">
            <w:r w:rsidR="0015645E" w:rsidRPr="00015362">
              <w:rPr>
                <w:rStyle w:val="Hyperkobling"/>
                <w:noProof/>
                <w:lang w:eastAsia="nb-NO"/>
              </w:rPr>
              <w:t>6.11</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Kommunalt råd for flerkulturelle innbyggere</w:t>
            </w:r>
            <w:r w:rsidR="0015645E">
              <w:rPr>
                <w:noProof/>
                <w:webHidden/>
              </w:rPr>
              <w:tab/>
            </w:r>
            <w:r w:rsidR="0015645E">
              <w:rPr>
                <w:noProof/>
                <w:webHidden/>
              </w:rPr>
              <w:fldChar w:fldCharType="begin"/>
            </w:r>
            <w:r w:rsidR="0015645E">
              <w:rPr>
                <w:noProof/>
                <w:webHidden/>
              </w:rPr>
              <w:instrText xml:space="preserve"> PAGEREF _Toc116993327 \h </w:instrText>
            </w:r>
            <w:r w:rsidR="0015645E">
              <w:rPr>
                <w:noProof/>
                <w:webHidden/>
              </w:rPr>
            </w:r>
            <w:r w:rsidR="0015645E">
              <w:rPr>
                <w:noProof/>
                <w:webHidden/>
              </w:rPr>
              <w:fldChar w:fldCharType="separate"/>
            </w:r>
            <w:r w:rsidR="0015645E">
              <w:rPr>
                <w:noProof/>
                <w:webHidden/>
              </w:rPr>
              <w:t>41</w:t>
            </w:r>
            <w:r w:rsidR="0015645E">
              <w:rPr>
                <w:noProof/>
                <w:webHidden/>
              </w:rPr>
              <w:fldChar w:fldCharType="end"/>
            </w:r>
          </w:hyperlink>
        </w:p>
        <w:p w14:paraId="0255655D" w14:textId="39D22929" w:rsidR="0015645E" w:rsidRDefault="00844539">
          <w:pPr>
            <w:pStyle w:val="INNH3"/>
            <w:tabs>
              <w:tab w:val="left" w:pos="1320"/>
              <w:tab w:val="right" w:leader="dot" w:pos="8092"/>
            </w:tabs>
            <w:rPr>
              <w:rFonts w:asciiTheme="minorHAnsi" w:eastAsiaTheme="minorEastAsia" w:hAnsiTheme="minorHAnsi" w:cstheme="minorBidi"/>
              <w:noProof/>
              <w:szCs w:val="22"/>
              <w:lang w:eastAsia="nb-NO"/>
            </w:rPr>
          </w:pPr>
          <w:hyperlink w:anchor="_Toc116993328" w:history="1">
            <w:r w:rsidR="0015645E" w:rsidRPr="00015362">
              <w:rPr>
                <w:rStyle w:val="Hyperkobling"/>
                <w:noProof/>
                <w:lang w:eastAsia="nb-NO"/>
              </w:rPr>
              <w:t>6.11.1</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Valg og sammensetning</w:t>
            </w:r>
            <w:r w:rsidR="0015645E">
              <w:rPr>
                <w:noProof/>
                <w:webHidden/>
              </w:rPr>
              <w:tab/>
            </w:r>
            <w:r w:rsidR="0015645E">
              <w:rPr>
                <w:noProof/>
                <w:webHidden/>
              </w:rPr>
              <w:fldChar w:fldCharType="begin"/>
            </w:r>
            <w:r w:rsidR="0015645E">
              <w:rPr>
                <w:noProof/>
                <w:webHidden/>
              </w:rPr>
              <w:instrText xml:space="preserve"> PAGEREF _Toc116993328 \h </w:instrText>
            </w:r>
            <w:r w:rsidR="0015645E">
              <w:rPr>
                <w:noProof/>
                <w:webHidden/>
              </w:rPr>
            </w:r>
            <w:r w:rsidR="0015645E">
              <w:rPr>
                <w:noProof/>
                <w:webHidden/>
              </w:rPr>
              <w:fldChar w:fldCharType="separate"/>
            </w:r>
            <w:r w:rsidR="0015645E">
              <w:rPr>
                <w:noProof/>
                <w:webHidden/>
              </w:rPr>
              <w:t>41</w:t>
            </w:r>
            <w:r w:rsidR="0015645E">
              <w:rPr>
                <w:noProof/>
                <w:webHidden/>
              </w:rPr>
              <w:fldChar w:fldCharType="end"/>
            </w:r>
          </w:hyperlink>
        </w:p>
        <w:p w14:paraId="211E56D0" w14:textId="56495816" w:rsidR="0015645E" w:rsidRDefault="00844539">
          <w:pPr>
            <w:pStyle w:val="INNH3"/>
            <w:tabs>
              <w:tab w:val="left" w:pos="1320"/>
              <w:tab w:val="right" w:leader="dot" w:pos="8092"/>
            </w:tabs>
            <w:rPr>
              <w:rFonts w:asciiTheme="minorHAnsi" w:eastAsiaTheme="minorEastAsia" w:hAnsiTheme="minorHAnsi" w:cstheme="minorBidi"/>
              <w:noProof/>
              <w:szCs w:val="22"/>
              <w:lang w:eastAsia="nb-NO"/>
            </w:rPr>
          </w:pPr>
          <w:hyperlink w:anchor="_Toc116993329" w:history="1">
            <w:r w:rsidR="0015645E" w:rsidRPr="00015362">
              <w:rPr>
                <w:rStyle w:val="Hyperkobling"/>
                <w:noProof/>
                <w:lang w:eastAsia="nb-NO"/>
              </w:rPr>
              <w:t>6.11.2</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Myndighet og ansvarsområde</w:t>
            </w:r>
            <w:r w:rsidR="0015645E">
              <w:rPr>
                <w:noProof/>
                <w:webHidden/>
              </w:rPr>
              <w:tab/>
            </w:r>
            <w:r w:rsidR="0015645E">
              <w:rPr>
                <w:noProof/>
                <w:webHidden/>
              </w:rPr>
              <w:fldChar w:fldCharType="begin"/>
            </w:r>
            <w:r w:rsidR="0015645E">
              <w:rPr>
                <w:noProof/>
                <w:webHidden/>
              </w:rPr>
              <w:instrText xml:space="preserve"> PAGEREF _Toc116993329 \h </w:instrText>
            </w:r>
            <w:r w:rsidR="0015645E">
              <w:rPr>
                <w:noProof/>
                <w:webHidden/>
              </w:rPr>
            </w:r>
            <w:r w:rsidR="0015645E">
              <w:rPr>
                <w:noProof/>
                <w:webHidden/>
              </w:rPr>
              <w:fldChar w:fldCharType="separate"/>
            </w:r>
            <w:r w:rsidR="0015645E">
              <w:rPr>
                <w:noProof/>
                <w:webHidden/>
              </w:rPr>
              <w:t>41</w:t>
            </w:r>
            <w:r w:rsidR="0015645E">
              <w:rPr>
                <w:noProof/>
                <w:webHidden/>
              </w:rPr>
              <w:fldChar w:fldCharType="end"/>
            </w:r>
          </w:hyperlink>
        </w:p>
        <w:p w14:paraId="23F51B9E" w14:textId="5CE57A3E" w:rsidR="0015645E" w:rsidRDefault="00844539">
          <w:pPr>
            <w:pStyle w:val="INNH3"/>
            <w:tabs>
              <w:tab w:val="left" w:pos="1320"/>
              <w:tab w:val="right" w:leader="dot" w:pos="8092"/>
            </w:tabs>
            <w:rPr>
              <w:rFonts w:asciiTheme="minorHAnsi" w:eastAsiaTheme="minorEastAsia" w:hAnsiTheme="minorHAnsi" w:cstheme="minorBidi"/>
              <w:noProof/>
              <w:szCs w:val="22"/>
              <w:lang w:eastAsia="nb-NO"/>
            </w:rPr>
          </w:pPr>
          <w:hyperlink w:anchor="_Toc116993330" w:history="1">
            <w:r w:rsidR="0015645E" w:rsidRPr="00015362">
              <w:rPr>
                <w:rStyle w:val="Hyperkobling"/>
                <w:noProof/>
                <w:lang w:eastAsia="nb-NO"/>
              </w:rPr>
              <w:t>6.11.3</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Saksbehandling, sekretariat og årsmelding</w:t>
            </w:r>
            <w:r w:rsidR="0015645E">
              <w:rPr>
                <w:noProof/>
                <w:webHidden/>
              </w:rPr>
              <w:tab/>
            </w:r>
            <w:r w:rsidR="0015645E">
              <w:rPr>
                <w:noProof/>
                <w:webHidden/>
              </w:rPr>
              <w:fldChar w:fldCharType="begin"/>
            </w:r>
            <w:r w:rsidR="0015645E">
              <w:rPr>
                <w:noProof/>
                <w:webHidden/>
              </w:rPr>
              <w:instrText xml:space="preserve"> PAGEREF _Toc116993330 \h </w:instrText>
            </w:r>
            <w:r w:rsidR="0015645E">
              <w:rPr>
                <w:noProof/>
                <w:webHidden/>
              </w:rPr>
            </w:r>
            <w:r w:rsidR="0015645E">
              <w:rPr>
                <w:noProof/>
                <w:webHidden/>
              </w:rPr>
              <w:fldChar w:fldCharType="separate"/>
            </w:r>
            <w:r w:rsidR="0015645E">
              <w:rPr>
                <w:noProof/>
                <w:webHidden/>
              </w:rPr>
              <w:t>42</w:t>
            </w:r>
            <w:r w:rsidR="0015645E">
              <w:rPr>
                <w:noProof/>
                <w:webHidden/>
              </w:rPr>
              <w:fldChar w:fldCharType="end"/>
            </w:r>
          </w:hyperlink>
        </w:p>
        <w:p w14:paraId="0D3153C5" w14:textId="4F6D601B" w:rsidR="0015645E" w:rsidRDefault="00844539">
          <w:pPr>
            <w:pStyle w:val="INNH2"/>
            <w:tabs>
              <w:tab w:val="left" w:pos="880"/>
              <w:tab w:val="right" w:leader="dot" w:pos="8092"/>
            </w:tabs>
            <w:rPr>
              <w:rFonts w:asciiTheme="minorHAnsi" w:eastAsiaTheme="minorEastAsia" w:hAnsiTheme="minorHAnsi" w:cstheme="minorBidi"/>
              <w:noProof/>
              <w:szCs w:val="22"/>
              <w:lang w:eastAsia="nb-NO"/>
            </w:rPr>
          </w:pPr>
          <w:hyperlink w:anchor="_Toc116993331" w:history="1">
            <w:r w:rsidR="0015645E" w:rsidRPr="00015362">
              <w:rPr>
                <w:rStyle w:val="Hyperkobling"/>
                <w:noProof/>
                <w:lang w:eastAsia="nb-NO"/>
              </w:rPr>
              <w:t>6.12</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Kommunalt foreldreråd for grunnskolen (KFG)</w:t>
            </w:r>
            <w:r w:rsidR="0015645E">
              <w:rPr>
                <w:noProof/>
                <w:webHidden/>
              </w:rPr>
              <w:tab/>
            </w:r>
            <w:r w:rsidR="0015645E">
              <w:rPr>
                <w:noProof/>
                <w:webHidden/>
              </w:rPr>
              <w:fldChar w:fldCharType="begin"/>
            </w:r>
            <w:r w:rsidR="0015645E">
              <w:rPr>
                <w:noProof/>
                <w:webHidden/>
              </w:rPr>
              <w:instrText xml:space="preserve"> PAGEREF _Toc116993331 \h </w:instrText>
            </w:r>
            <w:r w:rsidR="0015645E">
              <w:rPr>
                <w:noProof/>
                <w:webHidden/>
              </w:rPr>
            </w:r>
            <w:r w:rsidR="0015645E">
              <w:rPr>
                <w:noProof/>
                <w:webHidden/>
              </w:rPr>
              <w:fldChar w:fldCharType="separate"/>
            </w:r>
            <w:r w:rsidR="0015645E">
              <w:rPr>
                <w:noProof/>
                <w:webHidden/>
              </w:rPr>
              <w:t>42</w:t>
            </w:r>
            <w:r w:rsidR="0015645E">
              <w:rPr>
                <w:noProof/>
                <w:webHidden/>
              </w:rPr>
              <w:fldChar w:fldCharType="end"/>
            </w:r>
          </w:hyperlink>
        </w:p>
        <w:p w14:paraId="3867581A" w14:textId="720FCEF4" w:rsidR="0015645E" w:rsidRDefault="00844539">
          <w:pPr>
            <w:pStyle w:val="INNH3"/>
            <w:tabs>
              <w:tab w:val="left" w:pos="1320"/>
              <w:tab w:val="right" w:leader="dot" w:pos="8092"/>
            </w:tabs>
            <w:rPr>
              <w:rFonts w:asciiTheme="minorHAnsi" w:eastAsiaTheme="minorEastAsia" w:hAnsiTheme="minorHAnsi" w:cstheme="minorBidi"/>
              <w:noProof/>
              <w:szCs w:val="22"/>
              <w:lang w:eastAsia="nb-NO"/>
            </w:rPr>
          </w:pPr>
          <w:hyperlink w:anchor="_Toc116993332" w:history="1">
            <w:r w:rsidR="0015645E" w:rsidRPr="00015362">
              <w:rPr>
                <w:rStyle w:val="Hyperkobling"/>
                <w:noProof/>
                <w:lang w:eastAsia="nb-NO"/>
              </w:rPr>
              <w:t>6.12.1</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Valg og sammensetning</w:t>
            </w:r>
            <w:r w:rsidR="0015645E">
              <w:rPr>
                <w:noProof/>
                <w:webHidden/>
              </w:rPr>
              <w:tab/>
            </w:r>
            <w:r w:rsidR="0015645E">
              <w:rPr>
                <w:noProof/>
                <w:webHidden/>
              </w:rPr>
              <w:fldChar w:fldCharType="begin"/>
            </w:r>
            <w:r w:rsidR="0015645E">
              <w:rPr>
                <w:noProof/>
                <w:webHidden/>
              </w:rPr>
              <w:instrText xml:space="preserve"> PAGEREF _Toc116993332 \h </w:instrText>
            </w:r>
            <w:r w:rsidR="0015645E">
              <w:rPr>
                <w:noProof/>
                <w:webHidden/>
              </w:rPr>
            </w:r>
            <w:r w:rsidR="0015645E">
              <w:rPr>
                <w:noProof/>
                <w:webHidden/>
              </w:rPr>
              <w:fldChar w:fldCharType="separate"/>
            </w:r>
            <w:r w:rsidR="0015645E">
              <w:rPr>
                <w:noProof/>
                <w:webHidden/>
              </w:rPr>
              <w:t>42</w:t>
            </w:r>
            <w:r w:rsidR="0015645E">
              <w:rPr>
                <w:noProof/>
                <w:webHidden/>
              </w:rPr>
              <w:fldChar w:fldCharType="end"/>
            </w:r>
          </w:hyperlink>
        </w:p>
        <w:p w14:paraId="6FABA560" w14:textId="702E179D" w:rsidR="0015645E" w:rsidRDefault="00844539">
          <w:pPr>
            <w:pStyle w:val="INNH3"/>
            <w:tabs>
              <w:tab w:val="left" w:pos="1320"/>
              <w:tab w:val="right" w:leader="dot" w:pos="8092"/>
            </w:tabs>
            <w:rPr>
              <w:rFonts w:asciiTheme="minorHAnsi" w:eastAsiaTheme="minorEastAsia" w:hAnsiTheme="minorHAnsi" w:cstheme="minorBidi"/>
              <w:noProof/>
              <w:szCs w:val="22"/>
              <w:lang w:eastAsia="nb-NO"/>
            </w:rPr>
          </w:pPr>
          <w:hyperlink w:anchor="_Toc116993333" w:history="1">
            <w:r w:rsidR="0015645E" w:rsidRPr="00015362">
              <w:rPr>
                <w:rStyle w:val="Hyperkobling"/>
                <w:noProof/>
                <w:lang w:eastAsia="nb-NO"/>
              </w:rPr>
              <w:t>6.12.2</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Myndighet og ansvarsområde</w:t>
            </w:r>
            <w:r w:rsidR="0015645E">
              <w:rPr>
                <w:noProof/>
                <w:webHidden/>
              </w:rPr>
              <w:tab/>
            </w:r>
            <w:r w:rsidR="0015645E">
              <w:rPr>
                <w:noProof/>
                <w:webHidden/>
              </w:rPr>
              <w:fldChar w:fldCharType="begin"/>
            </w:r>
            <w:r w:rsidR="0015645E">
              <w:rPr>
                <w:noProof/>
                <w:webHidden/>
              </w:rPr>
              <w:instrText xml:space="preserve"> PAGEREF _Toc116993333 \h </w:instrText>
            </w:r>
            <w:r w:rsidR="0015645E">
              <w:rPr>
                <w:noProof/>
                <w:webHidden/>
              </w:rPr>
            </w:r>
            <w:r w:rsidR="0015645E">
              <w:rPr>
                <w:noProof/>
                <w:webHidden/>
              </w:rPr>
              <w:fldChar w:fldCharType="separate"/>
            </w:r>
            <w:r w:rsidR="0015645E">
              <w:rPr>
                <w:noProof/>
                <w:webHidden/>
              </w:rPr>
              <w:t>42</w:t>
            </w:r>
            <w:r w:rsidR="0015645E">
              <w:rPr>
                <w:noProof/>
                <w:webHidden/>
              </w:rPr>
              <w:fldChar w:fldCharType="end"/>
            </w:r>
          </w:hyperlink>
        </w:p>
        <w:p w14:paraId="26F43C1A" w14:textId="4EF111CE" w:rsidR="0015645E" w:rsidRDefault="00844539">
          <w:pPr>
            <w:pStyle w:val="INNH3"/>
            <w:tabs>
              <w:tab w:val="left" w:pos="1320"/>
              <w:tab w:val="right" w:leader="dot" w:pos="8092"/>
            </w:tabs>
            <w:rPr>
              <w:rFonts w:asciiTheme="minorHAnsi" w:eastAsiaTheme="minorEastAsia" w:hAnsiTheme="minorHAnsi" w:cstheme="minorBidi"/>
              <w:noProof/>
              <w:szCs w:val="22"/>
              <w:lang w:eastAsia="nb-NO"/>
            </w:rPr>
          </w:pPr>
          <w:hyperlink w:anchor="_Toc116993334" w:history="1">
            <w:r w:rsidR="0015645E" w:rsidRPr="00015362">
              <w:rPr>
                <w:rStyle w:val="Hyperkobling"/>
                <w:noProof/>
                <w:lang w:eastAsia="nb-NO"/>
              </w:rPr>
              <w:t>6.12.3</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Saksbehandling, sekretariat og årsmelding</w:t>
            </w:r>
            <w:r w:rsidR="0015645E">
              <w:rPr>
                <w:noProof/>
                <w:webHidden/>
              </w:rPr>
              <w:tab/>
            </w:r>
            <w:r w:rsidR="0015645E">
              <w:rPr>
                <w:noProof/>
                <w:webHidden/>
              </w:rPr>
              <w:fldChar w:fldCharType="begin"/>
            </w:r>
            <w:r w:rsidR="0015645E">
              <w:rPr>
                <w:noProof/>
                <w:webHidden/>
              </w:rPr>
              <w:instrText xml:space="preserve"> PAGEREF _Toc116993334 \h </w:instrText>
            </w:r>
            <w:r w:rsidR="0015645E">
              <w:rPr>
                <w:noProof/>
                <w:webHidden/>
              </w:rPr>
            </w:r>
            <w:r w:rsidR="0015645E">
              <w:rPr>
                <w:noProof/>
                <w:webHidden/>
              </w:rPr>
              <w:fldChar w:fldCharType="separate"/>
            </w:r>
            <w:r w:rsidR="0015645E">
              <w:rPr>
                <w:noProof/>
                <w:webHidden/>
              </w:rPr>
              <w:t>43</w:t>
            </w:r>
            <w:r w:rsidR="0015645E">
              <w:rPr>
                <w:noProof/>
                <w:webHidden/>
              </w:rPr>
              <w:fldChar w:fldCharType="end"/>
            </w:r>
          </w:hyperlink>
        </w:p>
        <w:p w14:paraId="02B27E67" w14:textId="2EBDF2C9" w:rsidR="0015645E" w:rsidRDefault="00844539">
          <w:pPr>
            <w:pStyle w:val="INNH2"/>
            <w:tabs>
              <w:tab w:val="left" w:pos="880"/>
              <w:tab w:val="right" w:leader="dot" w:pos="8092"/>
            </w:tabs>
            <w:rPr>
              <w:rFonts w:asciiTheme="minorHAnsi" w:eastAsiaTheme="minorEastAsia" w:hAnsiTheme="minorHAnsi" w:cstheme="minorBidi"/>
              <w:noProof/>
              <w:szCs w:val="22"/>
              <w:lang w:eastAsia="nb-NO"/>
            </w:rPr>
          </w:pPr>
          <w:hyperlink w:anchor="_Toc116993335" w:history="1">
            <w:r w:rsidR="0015645E" w:rsidRPr="00015362">
              <w:rPr>
                <w:rStyle w:val="Hyperkobling"/>
                <w:noProof/>
                <w:lang w:eastAsia="nb-NO"/>
              </w:rPr>
              <w:t>6.13</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Barn og unges kommunestyre</w:t>
            </w:r>
            <w:r w:rsidR="0015645E">
              <w:rPr>
                <w:noProof/>
                <w:webHidden/>
              </w:rPr>
              <w:tab/>
            </w:r>
            <w:r w:rsidR="0015645E">
              <w:rPr>
                <w:noProof/>
                <w:webHidden/>
              </w:rPr>
              <w:fldChar w:fldCharType="begin"/>
            </w:r>
            <w:r w:rsidR="0015645E">
              <w:rPr>
                <w:noProof/>
                <w:webHidden/>
              </w:rPr>
              <w:instrText xml:space="preserve"> PAGEREF _Toc116993335 \h </w:instrText>
            </w:r>
            <w:r w:rsidR="0015645E">
              <w:rPr>
                <w:noProof/>
                <w:webHidden/>
              </w:rPr>
            </w:r>
            <w:r w:rsidR="0015645E">
              <w:rPr>
                <w:noProof/>
                <w:webHidden/>
              </w:rPr>
              <w:fldChar w:fldCharType="separate"/>
            </w:r>
            <w:r w:rsidR="0015645E">
              <w:rPr>
                <w:noProof/>
                <w:webHidden/>
              </w:rPr>
              <w:t>43</w:t>
            </w:r>
            <w:r w:rsidR="0015645E">
              <w:rPr>
                <w:noProof/>
                <w:webHidden/>
              </w:rPr>
              <w:fldChar w:fldCharType="end"/>
            </w:r>
          </w:hyperlink>
        </w:p>
        <w:p w14:paraId="14A7D770" w14:textId="0F298D6E" w:rsidR="0015645E" w:rsidRDefault="00844539">
          <w:pPr>
            <w:pStyle w:val="INNH3"/>
            <w:tabs>
              <w:tab w:val="left" w:pos="1320"/>
              <w:tab w:val="right" w:leader="dot" w:pos="8092"/>
            </w:tabs>
            <w:rPr>
              <w:rFonts w:asciiTheme="minorHAnsi" w:eastAsiaTheme="minorEastAsia" w:hAnsiTheme="minorHAnsi" w:cstheme="minorBidi"/>
              <w:noProof/>
              <w:szCs w:val="22"/>
              <w:lang w:eastAsia="nb-NO"/>
            </w:rPr>
          </w:pPr>
          <w:hyperlink w:anchor="_Toc116993336" w:history="1">
            <w:r w:rsidR="0015645E" w:rsidRPr="00015362">
              <w:rPr>
                <w:rStyle w:val="Hyperkobling"/>
                <w:noProof/>
                <w:lang w:eastAsia="nb-NO"/>
              </w:rPr>
              <w:t>6.13.1</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Valg og sammensetning</w:t>
            </w:r>
            <w:r w:rsidR="0015645E">
              <w:rPr>
                <w:noProof/>
                <w:webHidden/>
              </w:rPr>
              <w:tab/>
            </w:r>
            <w:r w:rsidR="0015645E">
              <w:rPr>
                <w:noProof/>
                <w:webHidden/>
              </w:rPr>
              <w:fldChar w:fldCharType="begin"/>
            </w:r>
            <w:r w:rsidR="0015645E">
              <w:rPr>
                <w:noProof/>
                <w:webHidden/>
              </w:rPr>
              <w:instrText xml:space="preserve"> PAGEREF _Toc116993336 \h </w:instrText>
            </w:r>
            <w:r w:rsidR="0015645E">
              <w:rPr>
                <w:noProof/>
                <w:webHidden/>
              </w:rPr>
            </w:r>
            <w:r w:rsidR="0015645E">
              <w:rPr>
                <w:noProof/>
                <w:webHidden/>
              </w:rPr>
              <w:fldChar w:fldCharType="separate"/>
            </w:r>
            <w:r w:rsidR="0015645E">
              <w:rPr>
                <w:noProof/>
                <w:webHidden/>
              </w:rPr>
              <w:t>43</w:t>
            </w:r>
            <w:r w:rsidR="0015645E">
              <w:rPr>
                <w:noProof/>
                <w:webHidden/>
              </w:rPr>
              <w:fldChar w:fldCharType="end"/>
            </w:r>
          </w:hyperlink>
        </w:p>
        <w:p w14:paraId="0600A901" w14:textId="1D668676" w:rsidR="0015645E" w:rsidRDefault="00844539">
          <w:pPr>
            <w:pStyle w:val="INNH3"/>
            <w:tabs>
              <w:tab w:val="left" w:pos="1320"/>
              <w:tab w:val="right" w:leader="dot" w:pos="8092"/>
            </w:tabs>
            <w:rPr>
              <w:rFonts w:asciiTheme="minorHAnsi" w:eastAsiaTheme="minorEastAsia" w:hAnsiTheme="minorHAnsi" w:cstheme="minorBidi"/>
              <w:noProof/>
              <w:szCs w:val="22"/>
              <w:lang w:eastAsia="nb-NO"/>
            </w:rPr>
          </w:pPr>
          <w:hyperlink w:anchor="_Toc116993337" w:history="1">
            <w:r w:rsidR="0015645E" w:rsidRPr="00015362">
              <w:rPr>
                <w:rStyle w:val="Hyperkobling"/>
                <w:noProof/>
                <w:lang w:eastAsia="nb-NO"/>
              </w:rPr>
              <w:t>6.13.2</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Myndighet og ansvarsområde</w:t>
            </w:r>
            <w:r w:rsidR="0015645E">
              <w:rPr>
                <w:noProof/>
                <w:webHidden/>
              </w:rPr>
              <w:tab/>
            </w:r>
            <w:r w:rsidR="0015645E">
              <w:rPr>
                <w:noProof/>
                <w:webHidden/>
              </w:rPr>
              <w:fldChar w:fldCharType="begin"/>
            </w:r>
            <w:r w:rsidR="0015645E">
              <w:rPr>
                <w:noProof/>
                <w:webHidden/>
              </w:rPr>
              <w:instrText xml:space="preserve"> PAGEREF _Toc116993337 \h </w:instrText>
            </w:r>
            <w:r w:rsidR="0015645E">
              <w:rPr>
                <w:noProof/>
                <w:webHidden/>
              </w:rPr>
            </w:r>
            <w:r w:rsidR="0015645E">
              <w:rPr>
                <w:noProof/>
                <w:webHidden/>
              </w:rPr>
              <w:fldChar w:fldCharType="separate"/>
            </w:r>
            <w:r w:rsidR="0015645E">
              <w:rPr>
                <w:noProof/>
                <w:webHidden/>
              </w:rPr>
              <w:t>43</w:t>
            </w:r>
            <w:r w:rsidR="0015645E">
              <w:rPr>
                <w:noProof/>
                <w:webHidden/>
              </w:rPr>
              <w:fldChar w:fldCharType="end"/>
            </w:r>
          </w:hyperlink>
        </w:p>
        <w:p w14:paraId="62603027" w14:textId="243B2CC2" w:rsidR="0015645E" w:rsidRDefault="00844539">
          <w:pPr>
            <w:pStyle w:val="INNH3"/>
            <w:tabs>
              <w:tab w:val="left" w:pos="1320"/>
              <w:tab w:val="right" w:leader="dot" w:pos="8092"/>
            </w:tabs>
            <w:rPr>
              <w:rFonts w:asciiTheme="minorHAnsi" w:eastAsiaTheme="minorEastAsia" w:hAnsiTheme="minorHAnsi" w:cstheme="minorBidi"/>
              <w:noProof/>
              <w:szCs w:val="22"/>
              <w:lang w:eastAsia="nb-NO"/>
            </w:rPr>
          </w:pPr>
          <w:hyperlink w:anchor="_Toc116993338" w:history="1">
            <w:r w:rsidR="0015645E" w:rsidRPr="00015362">
              <w:rPr>
                <w:rStyle w:val="Hyperkobling"/>
                <w:noProof/>
                <w:lang w:eastAsia="nb-NO"/>
              </w:rPr>
              <w:t>6.13.3</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Saksbehandling, sekretariat og årsmelding</w:t>
            </w:r>
            <w:r w:rsidR="0015645E">
              <w:rPr>
                <w:noProof/>
                <w:webHidden/>
              </w:rPr>
              <w:tab/>
            </w:r>
            <w:r w:rsidR="0015645E">
              <w:rPr>
                <w:noProof/>
                <w:webHidden/>
              </w:rPr>
              <w:fldChar w:fldCharType="begin"/>
            </w:r>
            <w:r w:rsidR="0015645E">
              <w:rPr>
                <w:noProof/>
                <w:webHidden/>
              </w:rPr>
              <w:instrText xml:space="preserve"> PAGEREF _Toc116993338 \h </w:instrText>
            </w:r>
            <w:r w:rsidR="0015645E">
              <w:rPr>
                <w:noProof/>
                <w:webHidden/>
              </w:rPr>
            </w:r>
            <w:r w:rsidR="0015645E">
              <w:rPr>
                <w:noProof/>
                <w:webHidden/>
              </w:rPr>
              <w:fldChar w:fldCharType="separate"/>
            </w:r>
            <w:r w:rsidR="0015645E">
              <w:rPr>
                <w:noProof/>
                <w:webHidden/>
              </w:rPr>
              <w:t>44</w:t>
            </w:r>
            <w:r w:rsidR="0015645E">
              <w:rPr>
                <w:noProof/>
                <w:webHidden/>
              </w:rPr>
              <w:fldChar w:fldCharType="end"/>
            </w:r>
          </w:hyperlink>
        </w:p>
        <w:p w14:paraId="1F242921" w14:textId="3B54C42E" w:rsidR="0015645E" w:rsidRDefault="00844539">
          <w:pPr>
            <w:pStyle w:val="INNH2"/>
            <w:tabs>
              <w:tab w:val="left" w:pos="880"/>
              <w:tab w:val="right" w:leader="dot" w:pos="8092"/>
            </w:tabs>
            <w:rPr>
              <w:rFonts w:asciiTheme="minorHAnsi" w:eastAsiaTheme="minorEastAsia" w:hAnsiTheme="minorHAnsi" w:cstheme="minorBidi"/>
              <w:noProof/>
              <w:szCs w:val="22"/>
              <w:lang w:eastAsia="nb-NO"/>
            </w:rPr>
          </w:pPr>
          <w:hyperlink w:anchor="_Toc116993339" w:history="1">
            <w:r w:rsidR="0015645E" w:rsidRPr="00015362">
              <w:rPr>
                <w:rStyle w:val="Hyperkobling"/>
                <w:noProof/>
                <w:lang w:eastAsia="nb-NO"/>
              </w:rPr>
              <w:t>6.14</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Kontrollutvalget</w:t>
            </w:r>
            <w:r w:rsidR="0015645E">
              <w:rPr>
                <w:noProof/>
                <w:webHidden/>
              </w:rPr>
              <w:tab/>
            </w:r>
            <w:r w:rsidR="0015645E">
              <w:rPr>
                <w:noProof/>
                <w:webHidden/>
              </w:rPr>
              <w:fldChar w:fldCharType="begin"/>
            </w:r>
            <w:r w:rsidR="0015645E">
              <w:rPr>
                <w:noProof/>
                <w:webHidden/>
              </w:rPr>
              <w:instrText xml:space="preserve"> PAGEREF _Toc116993339 \h </w:instrText>
            </w:r>
            <w:r w:rsidR="0015645E">
              <w:rPr>
                <w:noProof/>
                <w:webHidden/>
              </w:rPr>
            </w:r>
            <w:r w:rsidR="0015645E">
              <w:rPr>
                <w:noProof/>
                <w:webHidden/>
              </w:rPr>
              <w:fldChar w:fldCharType="separate"/>
            </w:r>
            <w:r w:rsidR="0015645E">
              <w:rPr>
                <w:noProof/>
                <w:webHidden/>
              </w:rPr>
              <w:t>44</w:t>
            </w:r>
            <w:r w:rsidR="0015645E">
              <w:rPr>
                <w:noProof/>
                <w:webHidden/>
              </w:rPr>
              <w:fldChar w:fldCharType="end"/>
            </w:r>
          </w:hyperlink>
        </w:p>
        <w:p w14:paraId="494A8C1D" w14:textId="774736B3" w:rsidR="0015645E" w:rsidRDefault="00844539">
          <w:pPr>
            <w:pStyle w:val="INNH3"/>
            <w:tabs>
              <w:tab w:val="left" w:pos="1320"/>
              <w:tab w:val="right" w:leader="dot" w:pos="8092"/>
            </w:tabs>
            <w:rPr>
              <w:rFonts w:asciiTheme="minorHAnsi" w:eastAsiaTheme="minorEastAsia" w:hAnsiTheme="minorHAnsi" w:cstheme="minorBidi"/>
              <w:noProof/>
              <w:szCs w:val="22"/>
              <w:lang w:eastAsia="nb-NO"/>
            </w:rPr>
          </w:pPr>
          <w:hyperlink w:anchor="_Toc116993340" w:history="1">
            <w:r w:rsidR="0015645E" w:rsidRPr="00015362">
              <w:rPr>
                <w:rStyle w:val="Hyperkobling"/>
                <w:noProof/>
                <w:lang w:eastAsia="nb-NO"/>
              </w:rPr>
              <w:t>6.14.1</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Valg og sammensetning</w:t>
            </w:r>
            <w:r w:rsidR="0015645E">
              <w:rPr>
                <w:noProof/>
                <w:webHidden/>
              </w:rPr>
              <w:tab/>
            </w:r>
            <w:r w:rsidR="0015645E">
              <w:rPr>
                <w:noProof/>
                <w:webHidden/>
              </w:rPr>
              <w:fldChar w:fldCharType="begin"/>
            </w:r>
            <w:r w:rsidR="0015645E">
              <w:rPr>
                <w:noProof/>
                <w:webHidden/>
              </w:rPr>
              <w:instrText xml:space="preserve"> PAGEREF _Toc116993340 \h </w:instrText>
            </w:r>
            <w:r w:rsidR="0015645E">
              <w:rPr>
                <w:noProof/>
                <w:webHidden/>
              </w:rPr>
            </w:r>
            <w:r w:rsidR="0015645E">
              <w:rPr>
                <w:noProof/>
                <w:webHidden/>
              </w:rPr>
              <w:fldChar w:fldCharType="separate"/>
            </w:r>
            <w:r w:rsidR="0015645E">
              <w:rPr>
                <w:noProof/>
                <w:webHidden/>
              </w:rPr>
              <w:t>44</w:t>
            </w:r>
            <w:r w:rsidR="0015645E">
              <w:rPr>
                <w:noProof/>
                <w:webHidden/>
              </w:rPr>
              <w:fldChar w:fldCharType="end"/>
            </w:r>
          </w:hyperlink>
        </w:p>
        <w:p w14:paraId="4BEE060F" w14:textId="30D6317E" w:rsidR="0015645E" w:rsidRDefault="00844539">
          <w:pPr>
            <w:pStyle w:val="INNH3"/>
            <w:tabs>
              <w:tab w:val="left" w:pos="1320"/>
              <w:tab w:val="right" w:leader="dot" w:pos="8092"/>
            </w:tabs>
            <w:rPr>
              <w:rFonts w:asciiTheme="minorHAnsi" w:eastAsiaTheme="minorEastAsia" w:hAnsiTheme="minorHAnsi" w:cstheme="minorBidi"/>
              <w:noProof/>
              <w:szCs w:val="22"/>
              <w:lang w:eastAsia="nb-NO"/>
            </w:rPr>
          </w:pPr>
          <w:hyperlink w:anchor="_Toc116993341" w:history="1">
            <w:r w:rsidR="0015645E" w:rsidRPr="00015362">
              <w:rPr>
                <w:rStyle w:val="Hyperkobling"/>
                <w:noProof/>
                <w:lang w:eastAsia="nb-NO"/>
              </w:rPr>
              <w:t>6.14.2</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Kontrollutvalgets myndighet og ansvarsområde</w:t>
            </w:r>
            <w:r w:rsidR="0015645E">
              <w:rPr>
                <w:noProof/>
                <w:webHidden/>
              </w:rPr>
              <w:tab/>
            </w:r>
            <w:r w:rsidR="0015645E">
              <w:rPr>
                <w:noProof/>
                <w:webHidden/>
              </w:rPr>
              <w:fldChar w:fldCharType="begin"/>
            </w:r>
            <w:r w:rsidR="0015645E">
              <w:rPr>
                <w:noProof/>
                <w:webHidden/>
              </w:rPr>
              <w:instrText xml:space="preserve"> PAGEREF _Toc116993341 \h </w:instrText>
            </w:r>
            <w:r w:rsidR="0015645E">
              <w:rPr>
                <w:noProof/>
                <w:webHidden/>
              </w:rPr>
            </w:r>
            <w:r w:rsidR="0015645E">
              <w:rPr>
                <w:noProof/>
                <w:webHidden/>
              </w:rPr>
              <w:fldChar w:fldCharType="separate"/>
            </w:r>
            <w:r w:rsidR="0015645E">
              <w:rPr>
                <w:noProof/>
                <w:webHidden/>
              </w:rPr>
              <w:t>45</w:t>
            </w:r>
            <w:r w:rsidR="0015645E">
              <w:rPr>
                <w:noProof/>
                <w:webHidden/>
              </w:rPr>
              <w:fldChar w:fldCharType="end"/>
            </w:r>
          </w:hyperlink>
        </w:p>
        <w:p w14:paraId="056B38E8" w14:textId="219A1651" w:rsidR="0015645E" w:rsidRDefault="00844539">
          <w:pPr>
            <w:pStyle w:val="INNH3"/>
            <w:tabs>
              <w:tab w:val="left" w:pos="1320"/>
              <w:tab w:val="right" w:leader="dot" w:pos="8092"/>
            </w:tabs>
            <w:rPr>
              <w:rFonts w:asciiTheme="minorHAnsi" w:eastAsiaTheme="minorEastAsia" w:hAnsiTheme="minorHAnsi" w:cstheme="minorBidi"/>
              <w:noProof/>
              <w:szCs w:val="22"/>
              <w:lang w:eastAsia="nb-NO"/>
            </w:rPr>
          </w:pPr>
          <w:hyperlink w:anchor="_Toc116993342" w:history="1">
            <w:r w:rsidR="0015645E" w:rsidRPr="00015362">
              <w:rPr>
                <w:rStyle w:val="Hyperkobling"/>
                <w:noProof/>
                <w:lang w:eastAsia="nb-NO"/>
              </w:rPr>
              <w:t>6.14.3</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Årsregnskap</w:t>
            </w:r>
            <w:r w:rsidR="0015645E">
              <w:rPr>
                <w:noProof/>
                <w:webHidden/>
              </w:rPr>
              <w:tab/>
            </w:r>
            <w:r w:rsidR="0015645E">
              <w:rPr>
                <w:noProof/>
                <w:webHidden/>
              </w:rPr>
              <w:fldChar w:fldCharType="begin"/>
            </w:r>
            <w:r w:rsidR="0015645E">
              <w:rPr>
                <w:noProof/>
                <w:webHidden/>
              </w:rPr>
              <w:instrText xml:space="preserve"> PAGEREF _Toc116993342 \h </w:instrText>
            </w:r>
            <w:r w:rsidR="0015645E">
              <w:rPr>
                <w:noProof/>
                <w:webHidden/>
              </w:rPr>
            </w:r>
            <w:r w:rsidR="0015645E">
              <w:rPr>
                <w:noProof/>
                <w:webHidden/>
              </w:rPr>
              <w:fldChar w:fldCharType="separate"/>
            </w:r>
            <w:r w:rsidR="0015645E">
              <w:rPr>
                <w:noProof/>
                <w:webHidden/>
              </w:rPr>
              <w:t>45</w:t>
            </w:r>
            <w:r w:rsidR="0015645E">
              <w:rPr>
                <w:noProof/>
                <w:webHidden/>
              </w:rPr>
              <w:fldChar w:fldCharType="end"/>
            </w:r>
          </w:hyperlink>
        </w:p>
        <w:p w14:paraId="7D72CC62" w14:textId="467C0413" w:rsidR="0015645E" w:rsidRDefault="00844539">
          <w:pPr>
            <w:pStyle w:val="INNH3"/>
            <w:tabs>
              <w:tab w:val="left" w:pos="1320"/>
              <w:tab w:val="right" w:leader="dot" w:pos="8092"/>
            </w:tabs>
            <w:rPr>
              <w:rFonts w:asciiTheme="minorHAnsi" w:eastAsiaTheme="minorEastAsia" w:hAnsiTheme="minorHAnsi" w:cstheme="minorBidi"/>
              <w:noProof/>
              <w:szCs w:val="22"/>
              <w:lang w:eastAsia="nb-NO"/>
            </w:rPr>
          </w:pPr>
          <w:hyperlink w:anchor="_Toc116993343" w:history="1">
            <w:r w:rsidR="0015645E" w:rsidRPr="00015362">
              <w:rPr>
                <w:rStyle w:val="Hyperkobling"/>
                <w:noProof/>
                <w:lang w:eastAsia="nb-NO"/>
              </w:rPr>
              <w:t>6.14.4</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Forvaltningsrevisjon</w:t>
            </w:r>
            <w:r w:rsidR="0015645E">
              <w:rPr>
                <w:noProof/>
                <w:webHidden/>
              </w:rPr>
              <w:tab/>
            </w:r>
            <w:r w:rsidR="0015645E">
              <w:rPr>
                <w:noProof/>
                <w:webHidden/>
              </w:rPr>
              <w:fldChar w:fldCharType="begin"/>
            </w:r>
            <w:r w:rsidR="0015645E">
              <w:rPr>
                <w:noProof/>
                <w:webHidden/>
              </w:rPr>
              <w:instrText xml:space="preserve"> PAGEREF _Toc116993343 \h </w:instrText>
            </w:r>
            <w:r w:rsidR="0015645E">
              <w:rPr>
                <w:noProof/>
                <w:webHidden/>
              </w:rPr>
            </w:r>
            <w:r w:rsidR="0015645E">
              <w:rPr>
                <w:noProof/>
                <w:webHidden/>
              </w:rPr>
              <w:fldChar w:fldCharType="separate"/>
            </w:r>
            <w:r w:rsidR="0015645E">
              <w:rPr>
                <w:noProof/>
                <w:webHidden/>
              </w:rPr>
              <w:t>46</w:t>
            </w:r>
            <w:r w:rsidR="0015645E">
              <w:rPr>
                <w:noProof/>
                <w:webHidden/>
              </w:rPr>
              <w:fldChar w:fldCharType="end"/>
            </w:r>
          </w:hyperlink>
        </w:p>
        <w:p w14:paraId="3817BCF8" w14:textId="44F3A69E" w:rsidR="0015645E" w:rsidRDefault="00844539">
          <w:pPr>
            <w:pStyle w:val="INNH3"/>
            <w:tabs>
              <w:tab w:val="left" w:pos="1320"/>
              <w:tab w:val="right" w:leader="dot" w:pos="8092"/>
            </w:tabs>
            <w:rPr>
              <w:rFonts w:asciiTheme="minorHAnsi" w:eastAsiaTheme="minorEastAsia" w:hAnsiTheme="minorHAnsi" w:cstheme="minorBidi"/>
              <w:noProof/>
              <w:szCs w:val="22"/>
              <w:lang w:eastAsia="nb-NO"/>
            </w:rPr>
          </w:pPr>
          <w:hyperlink w:anchor="_Toc116993344" w:history="1">
            <w:r w:rsidR="0015645E" w:rsidRPr="00015362">
              <w:rPr>
                <w:rStyle w:val="Hyperkobling"/>
                <w:noProof/>
                <w:lang w:eastAsia="nb-NO"/>
              </w:rPr>
              <w:t>6.14.5</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Selskapskontroll</w:t>
            </w:r>
            <w:r w:rsidR="0015645E">
              <w:rPr>
                <w:noProof/>
                <w:webHidden/>
              </w:rPr>
              <w:tab/>
            </w:r>
            <w:r w:rsidR="0015645E">
              <w:rPr>
                <w:noProof/>
                <w:webHidden/>
              </w:rPr>
              <w:fldChar w:fldCharType="begin"/>
            </w:r>
            <w:r w:rsidR="0015645E">
              <w:rPr>
                <w:noProof/>
                <w:webHidden/>
              </w:rPr>
              <w:instrText xml:space="preserve"> PAGEREF _Toc116993344 \h </w:instrText>
            </w:r>
            <w:r w:rsidR="0015645E">
              <w:rPr>
                <w:noProof/>
                <w:webHidden/>
              </w:rPr>
            </w:r>
            <w:r w:rsidR="0015645E">
              <w:rPr>
                <w:noProof/>
                <w:webHidden/>
              </w:rPr>
              <w:fldChar w:fldCharType="separate"/>
            </w:r>
            <w:r w:rsidR="0015645E">
              <w:rPr>
                <w:noProof/>
                <w:webHidden/>
              </w:rPr>
              <w:t>46</w:t>
            </w:r>
            <w:r w:rsidR="0015645E">
              <w:rPr>
                <w:noProof/>
                <w:webHidden/>
              </w:rPr>
              <w:fldChar w:fldCharType="end"/>
            </w:r>
          </w:hyperlink>
        </w:p>
        <w:p w14:paraId="01B94931" w14:textId="504759B2" w:rsidR="0015645E" w:rsidRDefault="00844539">
          <w:pPr>
            <w:pStyle w:val="INNH3"/>
            <w:tabs>
              <w:tab w:val="left" w:pos="1320"/>
              <w:tab w:val="right" w:leader="dot" w:pos="8092"/>
            </w:tabs>
            <w:rPr>
              <w:rFonts w:asciiTheme="minorHAnsi" w:eastAsiaTheme="minorEastAsia" w:hAnsiTheme="minorHAnsi" w:cstheme="minorBidi"/>
              <w:noProof/>
              <w:szCs w:val="22"/>
              <w:lang w:eastAsia="nb-NO"/>
            </w:rPr>
          </w:pPr>
          <w:hyperlink w:anchor="_Toc116993345" w:history="1">
            <w:r w:rsidR="0015645E" w:rsidRPr="00015362">
              <w:rPr>
                <w:rStyle w:val="Hyperkobling"/>
                <w:noProof/>
                <w:lang w:eastAsia="nb-NO"/>
              </w:rPr>
              <w:t>6.14.6</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Budsjett for kontroll og tilsyn</w:t>
            </w:r>
            <w:r w:rsidR="0015645E">
              <w:rPr>
                <w:noProof/>
                <w:webHidden/>
              </w:rPr>
              <w:tab/>
            </w:r>
            <w:r w:rsidR="0015645E">
              <w:rPr>
                <w:noProof/>
                <w:webHidden/>
              </w:rPr>
              <w:fldChar w:fldCharType="begin"/>
            </w:r>
            <w:r w:rsidR="0015645E">
              <w:rPr>
                <w:noProof/>
                <w:webHidden/>
              </w:rPr>
              <w:instrText xml:space="preserve"> PAGEREF _Toc116993345 \h </w:instrText>
            </w:r>
            <w:r w:rsidR="0015645E">
              <w:rPr>
                <w:noProof/>
                <w:webHidden/>
              </w:rPr>
            </w:r>
            <w:r w:rsidR="0015645E">
              <w:rPr>
                <w:noProof/>
                <w:webHidden/>
              </w:rPr>
              <w:fldChar w:fldCharType="separate"/>
            </w:r>
            <w:r w:rsidR="0015645E">
              <w:rPr>
                <w:noProof/>
                <w:webHidden/>
              </w:rPr>
              <w:t>46</w:t>
            </w:r>
            <w:r w:rsidR="0015645E">
              <w:rPr>
                <w:noProof/>
                <w:webHidden/>
              </w:rPr>
              <w:fldChar w:fldCharType="end"/>
            </w:r>
          </w:hyperlink>
        </w:p>
        <w:p w14:paraId="3C39A123" w14:textId="50880450" w:rsidR="0015645E" w:rsidRDefault="00844539">
          <w:pPr>
            <w:pStyle w:val="INNH3"/>
            <w:tabs>
              <w:tab w:val="left" w:pos="1320"/>
              <w:tab w:val="right" w:leader="dot" w:pos="8092"/>
            </w:tabs>
            <w:rPr>
              <w:rFonts w:asciiTheme="minorHAnsi" w:eastAsiaTheme="minorEastAsia" w:hAnsiTheme="minorHAnsi" w:cstheme="minorBidi"/>
              <w:noProof/>
              <w:szCs w:val="22"/>
              <w:lang w:eastAsia="nb-NO"/>
            </w:rPr>
          </w:pPr>
          <w:hyperlink w:anchor="_Toc116993346" w:history="1">
            <w:r w:rsidR="0015645E" w:rsidRPr="00015362">
              <w:rPr>
                <w:rStyle w:val="Hyperkobling"/>
                <w:noProof/>
                <w:lang w:eastAsia="nb-NO"/>
              </w:rPr>
              <w:t>6.14.7</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Saksbehandling</w:t>
            </w:r>
            <w:r w:rsidR="0015645E">
              <w:rPr>
                <w:noProof/>
                <w:webHidden/>
              </w:rPr>
              <w:tab/>
            </w:r>
            <w:r w:rsidR="0015645E">
              <w:rPr>
                <w:noProof/>
                <w:webHidden/>
              </w:rPr>
              <w:fldChar w:fldCharType="begin"/>
            </w:r>
            <w:r w:rsidR="0015645E">
              <w:rPr>
                <w:noProof/>
                <w:webHidden/>
              </w:rPr>
              <w:instrText xml:space="preserve"> PAGEREF _Toc116993346 \h </w:instrText>
            </w:r>
            <w:r w:rsidR="0015645E">
              <w:rPr>
                <w:noProof/>
                <w:webHidden/>
              </w:rPr>
            </w:r>
            <w:r w:rsidR="0015645E">
              <w:rPr>
                <w:noProof/>
                <w:webHidden/>
              </w:rPr>
              <w:fldChar w:fldCharType="separate"/>
            </w:r>
            <w:r w:rsidR="0015645E">
              <w:rPr>
                <w:noProof/>
                <w:webHidden/>
              </w:rPr>
              <w:t>46</w:t>
            </w:r>
            <w:r w:rsidR="0015645E">
              <w:rPr>
                <w:noProof/>
                <w:webHidden/>
              </w:rPr>
              <w:fldChar w:fldCharType="end"/>
            </w:r>
          </w:hyperlink>
        </w:p>
        <w:p w14:paraId="09E7885F" w14:textId="386AF0E1" w:rsidR="0015645E" w:rsidRDefault="00844539">
          <w:pPr>
            <w:pStyle w:val="INNH3"/>
            <w:tabs>
              <w:tab w:val="left" w:pos="1320"/>
              <w:tab w:val="right" w:leader="dot" w:pos="8092"/>
            </w:tabs>
            <w:rPr>
              <w:rFonts w:asciiTheme="minorHAnsi" w:eastAsiaTheme="minorEastAsia" w:hAnsiTheme="minorHAnsi" w:cstheme="minorBidi"/>
              <w:noProof/>
              <w:szCs w:val="22"/>
              <w:lang w:eastAsia="nb-NO"/>
            </w:rPr>
          </w:pPr>
          <w:hyperlink w:anchor="_Toc116993347" w:history="1">
            <w:r w:rsidR="0015645E" w:rsidRPr="00015362">
              <w:rPr>
                <w:rStyle w:val="Hyperkobling"/>
                <w:noProof/>
                <w:lang w:eastAsia="nb-NO"/>
              </w:rPr>
              <w:t>6.14.8</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Sekretariat</w:t>
            </w:r>
            <w:r w:rsidR="0015645E">
              <w:rPr>
                <w:noProof/>
                <w:webHidden/>
              </w:rPr>
              <w:tab/>
            </w:r>
            <w:r w:rsidR="0015645E">
              <w:rPr>
                <w:noProof/>
                <w:webHidden/>
              </w:rPr>
              <w:fldChar w:fldCharType="begin"/>
            </w:r>
            <w:r w:rsidR="0015645E">
              <w:rPr>
                <w:noProof/>
                <w:webHidden/>
              </w:rPr>
              <w:instrText xml:space="preserve"> PAGEREF _Toc116993347 \h </w:instrText>
            </w:r>
            <w:r w:rsidR="0015645E">
              <w:rPr>
                <w:noProof/>
                <w:webHidden/>
              </w:rPr>
            </w:r>
            <w:r w:rsidR="0015645E">
              <w:rPr>
                <w:noProof/>
                <w:webHidden/>
              </w:rPr>
              <w:fldChar w:fldCharType="separate"/>
            </w:r>
            <w:r w:rsidR="0015645E">
              <w:rPr>
                <w:noProof/>
                <w:webHidden/>
              </w:rPr>
              <w:t>47</w:t>
            </w:r>
            <w:r w:rsidR="0015645E">
              <w:rPr>
                <w:noProof/>
                <w:webHidden/>
              </w:rPr>
              <w:fldChar w:fldCharType="end"/>
            </w:r>
          </w:hyperlink>
        </w:p>
        <w:p w14:paraId="12676806" w14:textId="5B5355A7" w:rsidR="0015645E" w:rsidRDefault="00844539">
          <w:pPr>
            <w:pStyle w:val="INNH3"/>
            <w:tabs>
              <w:tab w:val="left" w:pos="1320"/>
              <w:tab w:val="right" w:leader="dot" w:pos="8092"/>
            </w:tabs>
            <w:rPr>
              <w:rFonts w:asciiTheme="minorHAnsi" w:eastAsiaTheme="minorEastAsia" w:hAnsiTheme="minorHAnsi" w:cstheme="minorBidi"/>
              <w:noProof/>
              <w:szCs w:val="22"/>
              <w:lang w:eastAsia="nb-NO"/>
            </w:rPr>
          </w:pPr>
          <w:hyperlink w:anchor="_Toc116993348" w:history="1">
            <w:r w:rsidR="0015645E" w:rsidRPr="00015362">
              <w:rPr>
                <w:rStyle w:val="Hyperkobling"/>
                <w:noProof/>
                <w:lang w:eastAsia="nb-NO"/>
              </w:rPr>
              <w:t>6.14.9</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Innhenting av sakkyndig hjelp</w:t>
            </w:r>
            <w:r w:rsidR="0015645E">
              <w:rPr>
                <w:noProof/>
                <w:webHidden/>
              </w:rPr>
              <w:tab/>
            </w:r>
            <w:r w:rsidR="0015645E">
              <w:rPr>
                <w:noProof/>
                <w:webHidden/>
              </w:rPr>
              <w:fldChar w:fldCharType="begin"/>
            </w:r>
            <w:r w:rsidR="0015645E">
              <w:rPr>
                <w:noProof/>
                <w:webHidden/>
              </w:rPr>
              <w:instrText xml:space="preserve"> PAGEREF _Toc116993348 \h </w:instrText>
            </w:r>
            <w:r w:rsidR="0015645E">
              <w:rPr>
                <w:noProof/>
                <w:webHidden/>
              </w:rPr>
            </w:r>
            <w:r w:rsidR="0015645E">
              <w:rPr>
                <w:noProof/>
                <w:webHidden/>
              </w:rPr>
              <w:fldChar w:fldCharType="separate"/>
            </w:r>
            <w:r w:rsidR="0015645E">
              <w:rPr>
                <w:noProof/>
                <w:webHidden/>
              </w:rPr>
              <w:t>47</w:t>
            </w:r>
            <w:r w:rsidR="0015645E">
              <w:rPr>
                <w:noProof/>
                <w:webHidden/>
              </w:rPr>
              <w:fldChar w:fldCharType="end"/>
            </w:r>
          </w:hyperlink>
        </w:p>
        <w:p w14:paraId="240E7AE9" w14:textId="237D16F3" w:rsidR="0015645E" w:rsidRDefault="00844539">
          <w:pPr>
            <w:pStyle w:val="INNH2"/>
            <w:tabs>
              <w:tab w:val="left" w:pos="880"/>
              <w:tab w:val="right" w:leader="dot" w:pos="8092"/>
            </w:tabs>
            <w:rPr>
              <w:rFonts w:asciiTheme="minorHAnsi" w:eastAsiaTheme="minorEastAsia" w:hAnsiTheme="minorHAnsi" w:cstheme="minorBidi"/>
              <w:noProof/>
              <w:szCs w:val="22"/>
              <w:lang w:eastAsia="nb-NO"/>
            </w:rPr>
          </w:pPr>
          <w:hyperlink w:anchor="_Toc116993349" w:history="1">
            <w:r w:rsidR="0015645E" w:rsidRPr="00015362">
              <w:rPr>
                <w:rStyle w:val="Hyperkobling"/>
                <w:noProof/>
                <w:lang w:eastAsia="nb-NO"/>
              </w:rPr>
              <w:t>6.15</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Gruppelederutvalget</w:t>
            </w:r>
            <w:r w:rsidR="0015645E">
              <w:rPr>
                <w:noProof/>
                <w:webHidden/>
              </w:rPr>
              <w:tab/>
            </w:r>
            <w:r w:rsidR="0015645E">
              <w:rPr>
                <w:noProof/>
                <w:webHidden/>
              </w:rPr>
              <w:fldChar w:fldCharType="begin"/>
            </w:r>
            <w:r w:rsidR="0015645E">
              <w:rPr>
                <w:noProof/>
                <w:webHidden/>
              </w:rPr>
              <w:instrText xml:space="preserve"> PAGEREF _Toc116993349 \h </w:instrText>
            </w:r>
            <w:r w:rsidR="0015645E">
              <w:rPr>
                <w:noProof/>
                <w:webHidden/>
              </w:rPr>
            </w:r>
            <w:r w:rsidR="0015645E">
              <w:rPr>
                <w:noProof/>
                <w:webHidden/>
              </w:rPr>
              <w:fldChar w:fldCharType="separate"/>
            </w:r>
            <w:r w:rsidR="0015645E">
              <w:rPr>
                <w:noProof/>
                <w:webHidden/>
              </w:rPr>
              <w:t>47</w:t>
            </w:r>
            <w:r w:rsidR="0015645E">
              <w:rPr>
                <w:noProof/>
                <w:webHidden/>
              </w:rPr>
              <w:fldChar w:fldCharType="end"/>
            </w:r>
          </w:hyperlink>
        </w:p>
        <w:p w14:paraId="5A8DF01E" w14:textId="776E0872" w:rsidR="0015645E" w:rsidRDefault="00844539">
          <w:pPr>
            <w:pStyle w:val="INNH3"/>
            <w:tabs>
              <w:tab w:val="left" w:pos="1320"/>
              <w:tab w:val="right" w:leader="dot" w:pos="8092"/>
            </w:tabs>
            <w:rPr>
              <w:rFonts w:asciiTheme="minorHAnsi" w:eastAsiaTheme="minorEastAsia" w:hAnsiTheme="minorHAnsi" w:cstheme="minorBidi"/>
              <w:noProof/>
              <w:szCs w:val="22"/>
              <w:lang w:eastAsia="nb-NO"/>
            </w:rPr>
          </w:pPr>
          <w:hyperlink w:anchor="_Toc116993350" w:history="1">
            <w:r w:rsidR="0015645E" w:rsidRPr="00015362">
              <w:rPr>
                <w:rStyle w:val="Hyperkobling"/>
                <w:noProof/>
                <w:lang w:eastAsia="nb-NO"/>
              </w:rPr>
              <w:t>6.15.1</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Valg og sammensetning</w:t>
            </w:r>
            <w:r w:rsidR="0015645E">
              <w:rPr>
                <w:noProof/>
                <w:webHidden/>
              </w:rPr>
              <w:tab/>
            </w:r>
            <w:r w:rsidR="0015645E">
              <w:rPr>
                <w:noProof/>
                <w:webHidden/>
              </w:rPr>
              <w:fldChar w:fldCharType="begin"/>
            </w:r>
            <w:r w:rsidR="0015645E">
              <w:rPr>
                <w:noProof/>
                <w:webHidden/>
              </w:rPr>
              <w:instrText xml:space="preserve"> PAGEREF _Toc116993350 \h </w:instrText>
            </w:r>
            <w:r w:rsidR="0015645E">
              <w:rPr>
                <w:noProof/>
                <w:webHidden/>
              </w:rPr>
            </w:r>
            <w:r w:rsidR="0015645E">
              <w:rPr>
                <w:noProof/>
                <w:webHidden/>
              </w:rPr>
              <w:fldChar w:fldCharType="separate"/>
            </w:r>
            <w:r w:rsidR="0015645E">
              <w:rPr>
                <w:noProof/>
                <w:webHidden/>
              </w:rPr>
              <w:t>47</w:t>
            </w:r>
            <w:r w:rsidR="0015645E">
              <w:rPr>
                <w:noProof/>
                <w:webHidden/>
              </w:rPr>
              <w:fldChar w:fldCharType="end"/>
            </w:r>
          </w:hyperlink>
        </w:p>
        <w:p w14:paraId="1241A6F0" w14:textId="1D5CBAFA" w:rsidR="0015645E" w:rsidRDefault="00844539">
          <w:pPr>
            <w:pStyle w:val="INNH3"/>
            <w:tabs>
              <w:tab w:val="left" w:pos="1320"/>
              <w:tab w:val="right" w:leader="dot" w:pos="8092"/>
            </w:tabs>
            <w:rPr>
              <w:rFonts w:asciiTheme="minorHAnsi" w:eastAsiaTheme="minorEastAsia" w:hAnsiTheme="minorHAnsi" w:cstheme="minorBidi"/>
              <w:noProof/>
              <w:szCs w:val="22"/>
              <w:lang w:eastAsia="nb-NO"/>
            </w:rPr>
          </w:pPr>
          <w:hyperlink w:anchor="_Toc116993351" w:history="1">
            <w:r w:rsidR="0015645E" w:rsidRPr="00015362">
              <w:rPr>
                <w:rStyle w:val="Hyperkobling"/>
                <w:noProof/>
                <w:lang w:eastAsia="nb-NO"/>
              </w:rPr>
              <w:t>6.15.2</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Myndighet og ansvarsområde</w:t>
            </w:r>
            <w:r w:rsidR="0015645E">
              <w:rPr>
                <w:noProof/>
                <w:webHidden/>
              </w:rPr>
              <w:tab/>
            </w:r>
            <w:r w:rsidR="0015645E">
              <w:rPr>
                <w:noProof/>
                <w:webHidden/>
              </w:rPr>
              <w:fldChar w:fldCharType="begin"/>
            </w:r>
            <w:r w:rsidR="0015645E">
              <w:rPr>
                <w:noProof/>
                <w:webHidden/>
              </w:rPr>
              <w:instrText xml:space="preserve"> PAGEREF _Toc116993351 \h </w:instrText>
            </w:r>
            <w:r w:rsidR="0015645E">
              <w:rPr>
                <w:noProof/>
                <w:webHidden/>
              </w:rPr>
            </w:r>
            <w:r w:rsidR="0015645E">
              <w:rPr>
                <w:noProof/>
                <w:webHidden/>
              </w:rPr>
              <w:fldChar w:fldCharType="separate"/>
            </w:r>
            <w:r w:rsidR="0015645E">
              <w:rPr>
                <w:noProof/>
                <w:webHidden/>
              </w:rPr>
              <w:t>48</w:t>
            </w:r>
            <w:r w:rsidR="0015645E">
              <w:rPr>
                <w:noProof/>
                <w:webHidden/>
              </w:rPr>
              <w:fldChar w:fldCharType="end"/>
            </w:r>
          </w:hyperlink>
        </w:p>
        <w:p w14:paraId="7BADF836" w14:textId="32EFD70F" w:rsidR="0015645E" w:rsidRDefault="00844539">
          <w:pPr>
            <w:pStyle w:val="INNH3"/>
            <w:tabs>
              <w:tab w:val="left" w:pos="1320"/>
              <w:tab w:val="right" w:leader="dot" w:pos="8092"/>
            </w:tabs>
            <w:rPr>
              <w:rFonts w:asciiTheme="minorHAnsi" w:eastAsiaTheme="minorEastAsia" w:hAnsiTheme="minorHAnsi" w:cstheme="minorBidi"/>
              <w:noProof/>
              <w:szCs w:val="22"/>
              <w:lang w:eastAsia="nb-NO"/>
            </w:rPr>
          </w:pPr>
          <w:hyperlink w:anchor="_Toc116993352" w:history="1">
            <w:r w:rsidR="0015645E" w:rsidRPr="00015362">
              <w:rPr>
                <w:rStyle w:val="Hyperkobling"/>
                <w:noProof/>
                <w:lang w:eastAsia="nb-NO"/>
              </w:rPr>
              <w:t>6.15.3</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Saksbehandling</w:t>
            </w:r>
            <w:r w:rsidR="0015645E">
              <w:rPr>
                <w:noProof/>
                <w:webHidden/>
              </w:rPr>
              <w:tab/>
            </w:r>
            <w:r w:rsidR="0015645E">
              <w:rPr>
                <w:noProof/>
                <w:webHidden/>
              </w:rPr>
              <w:fldChar w:fldCharType="begin"/>
            </w:r>
            <w:r w:rsidR="0015645E">
              <w:rPr>
                <w:noProof/>
                <w:webHidden/>
              </w:rPr>
              <w:instrText xml:space="preserve"> PAGEREF _Toc116993352 \h </w:instrText>
            </w:r>
            <w:r w:rsidR="0015645E">
              <w:rPr>
                <w:noProof/>
                <w:webHidden/>
              </w:rPr>
            </w:r>
            <w:r w:rsidR="0015645E">
              <w:rPr>
                <w:noProof/>
                <w:webHidden/>
              </w:rPr>
              <w:fldChar w:fldCharType="separate"/>
            </w:r>
            <w:r w:rsidR="0015645E">
              <w:rPr>
                <w:noProof/>
                <w:webHidden/>
              </w:rPr>
              <w:t>48</w:t>
            </w:r>
            <w:r w:rsidR="0015645E">
              <w:rPr>
                <w:noProof/>
                <w:webHidden/>
              </w:rPr>
              <w:fldChar w:fldCharType="end"/>
            </w:r>
          </w:hyperlink>
        </w:p>
        <w:p w14:paraId="5C182434" w14:textId="311B22E9" w:rsidR="0015645E" w:rsidRDefault="00844539">
          <w:pPr>
            <w:pStyle w:val="INNH2"/>
            <w:tabs>
              <w:tab w:val="left" w:pos="880"/>
              <w:tab w:val="right" w:leader="dot" w:pos="8092"/>
            </w:tabs>
            <w:rPr>
              <w:rFonts w:asciiTheme="minorHAnsi" w:eastAsiaTheme="minorEastAsia" w:hAnsiTheme="minorHAnsi" w:cstheme="minorBidi"/>
              <w:noProof/>
              <w:szCs w:val="22"/>
              <w:lang w:eastAsia="nb-NO"/>
            </w:rPr>
          </w:pPr>
          <w:hyperlink w:anchor="_Toc116993353" w:history="1">
            <w:r w:rsidR="0015645E" w:rsidRPr="00015362">
              <w:rPr>
                <w:rStyle w:val="Hyperkobling"/>
                <w:noProof/>
                <w:lang w:eastAsia="nb-NO"/>
              </w:rPr>
              <w:t>6.16</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Nominasjonsutvalget</w:t>
            </w:r>
            <w:r w:rsidR="0015645E">
              <w:rPr>
                <w:noProof/>
                <w:webHidden/>
              </w:rPr>
              <w:tab/>
            </w:r>
            <w:r w:rsidR="0015645E">
              <w:rPr>
                <w:noProof/>
                <w:webHidden/>
              </w:rPr>
              <w:fldChar w:fldCharType="begin"/>
            </w:r>
            <w:r w:rsidR="0015645E">
              <w:rPr>
                <w:noProof/>
                <w:webHidden/>
              </w:rPr>
              <w:instrText xml:space="preserve"> PAGEREF _Toc116993353 \h </w:instrText>
            </w:r>
            <w:r w:rsidR="0015645E">
              <w:rPr>
                <w:noProof/>
                <w:webHidden/>
              </w:rPr>
            </w:r>
            <w:r w:rsidR="0015645E">
              <w:rPr>
                <w:noProof/>
                <w:webHidden/>
              </w:rPr>
              <w:fldChar w:fldCharType="separate"/>
            </w:r>
            <w:r w:rsidR="0015645E">
              <w:rPr>
                <w:noProof/>
                <w:webHidden/>
              </w:rPr>
              <w:t>48</w:t>
            </w:r>
            <w:r w:rsidR="0015645E">
              <w:rPr>
                <w:noProof/>
                <w:webHidden/>
              </w:rPr>
              <w:fldChar w:fldCharType="end"/>
            </w:r>
          </w:hyperlink>
        </w:p>
        <w:p w14:paraId="2531D102" w14:textId="31D6FD76" w:rsidR="0015645E" w:rsidRDefault="00844539">
          <w:pPr>
            <w:pStyle w:val="INNH3"/>
            <w:tabs>
              <w:tab w:val="left" w:pos="1320"/>
              <w:tab w:val="right" w:leader="dot" w:pos="8092"/>
            </w:tabs>
            <w:rPr>
              <w:rFonts w:asciiTheme="minorHAnsi" w:eastAsiaTheme="minorEastAsia" w:hAnsiTheme="minorHAnsi" w:cstheme="minorBidi"/>
              <w:noProof/>
              <w:szCs w:val="22"/>
              <w:lang w:eastAsia="nb-NO"/>
            </w:rPr>
          </w:pPr>
          <w:hyperlink w:anchor="_Toc116993354" w:history="1">
            <w:r w:rsidR="0015645E" w:rsidRPr="00015362">
              <w:rPr>
                <w:rStyle w:val="Hyperkobling"/>
                <w:noProof/>
                <w:lang w:eastAsia="nb-NO"/>
              </w:rPr>
              <w:t>6.16.1</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Valg og sammensetning</w:t>
            </w:r>
            <w:r w:rsidR="0015645E">
              <w:rPr>
                <w:noProof/>
                <w:webHidden/>
              </w:rPr>
              <w:tab/>
            </w:r>
            <w:r w:rsidR="0015645E">
              <w:rPr>
                <w:noProof/>
                <w:webHidden/>
              </w:rPr>
              <w:fldChar w:fldCharType="begin"/>
            </w:r>
            <w:r w:rsidR="0015645E">
              <w:rPr>
                <w:noProof/>
                <w:webHidden/>
              </w:rPr>
              <w:instrText xml:space="preserve"> PAGEREF _Toc116993354 \h </w:instrText>
            </w:r>
            <w:r w:rsidR="0015645E">
              <w:rPr>
                <w:noProof/>
                <w:webHidden/>
              </w:rPr>
            </w:r>
            <w:r w:rsidR="0015645E">
              <w:rPr>
                <w:noProof/>
                <w:webHidden/>
              </w:rPr>
              <w:fldChar w:fldCharType="separate"/>
            </w:r>
            <w:r w:rsidR="0015645E">
              <w:rPr>
                <w:noProof/>
                <w:webHidden/>
              </w:rPr>
              <w:t>48</w:t>
            </w:r>
            <w:r w:rsidR="0015645E">
              <w:rPr>
                <w:noProof/>
                <w:webHidden/>
              </w:rPr>
              <w:fldChar w:fldCharType="end"/>
            </w:r>
          </w:hyperlink>
        </w:p>
        <w:p w14:paraId="032C05B5" w14:textId="33EA9FBD" w:rsidR="0015645E" w:rsidRDefault="00844539">
          <w:pPr>
            <w:pStyle w:val="INNH3"/>
            <w:tabs>
              <w:tab w:val="left" w:pos="1320"/>
              <w:tab w:val="right" w:leader="dot" w:pos="8092"/>
            </w:tabs>
            <w:rPr>
              <w:rFonts w:asciiTheme="minorHAnsi" w:eastAsiaTheme="minorEastAsia" w:hAnsiTheme="minorHAnsi" w:cstheme="minorBidi"/>
              <w:noProof/>
              <w:szCs w:val="22"/>
              <w:lang w:eastAsia="nb-NO"/>
            </w:rPr>
          </w:pPr>
          <w:hyperlink w:anchor="_Toc116993355" w:history="1">
            <w:r w:rsidR="0015645E" w:rsidRPr="00015362">
              <w:rPr>
                <w:rStyle w:val="Hyperkobling"/>
                <w:noProof/>
                <w:lang w:eastAsia="nb-NO"/>
              </w:rPr>
              <w:t>6.16.2</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Myndighet og ansvarsområde</w:t>
            </w:r>
            <w:r w:rsidR="0015645E">
              <w:rPr>
                <w:noProof/>
                <w:webHidden/>
              </w:rPr>
              <w:tab/>
            </w:r>
            <w:r w:rsidR="0015645E">
              <w:rPr>
                <w:noProof/>
                <w:webHidden/>
              </w:rPr>
              <w:fldChar w:fldCharType="begin"/>
            </w:r>
            <w:r w:rsidR="0015645E">
              <w:rPr>
                <w:noProof/>
                <w:webHidden/>
              </w:rPr>
              <w:instrText xml:space="preserve"> PAGEREF _Toc116993355 \h </w:instrText>
            </w:r>
            <w:r w:rsidR="0015645E">
              <w:rPr>
                <w:noProof/>
                <w:webHidden/>
              </w:rPr>
            </w:r>
            <w:r w:rsidR="0015645E">
              <w:rPr>
                <w:noProof/>
                <w:webHidden/>
              </w:rPr>
              <w:fldChar w:fldCharType="separate"/>
            </w:r>
            <w:r w:rsidR="0015645E">
              <w:rPr>
                <w:noProof/>
                <w:webHidden/>
              </w:rPr>
              <w:t>48</w:t>
            </w:r>
            <w:r w:rsidR="0015645E">
              <w:rPr>
                <w:noProof/>
                <w:webHidden/>
              </w:rPr>
              <w:fldChar w:fldCharType="end"/>
            </w:r>
          </w:hyperlink>
        </w:p>
        <w:p w14:paraId="4AE3AB46" w14:textId="7B8A2C54" w:rsidR="0015645E" w:rsidRDefault="00844539">
          <w:pPr>
            <w:pStyle w:val="INNH3"/>
            <w:tabs>
              <w:tab w:val="left" w:pos="1320"/>
              <w:tab w:val="right" w:leader="dot" w:pos="8092"/>
            </w:tabs>
            <w:rPr>
              <w:rFonts w:asciiTheme="minorHAnsi" w:eastAsiaTheme="minorEastAsia" w:hAnsiTheme="minorHAnsi" w:cstheme="minorBidi"/>
              <w:noProof/>
              <w:szCs w:val="22"/>
              <w:lang w:eastAsia="nb-NO"/>
            </w:rPr>
          </w:pPr>
          <w:hyperlink w:anchor="_Toc116993356" w:history="1">
            <w:r w:rsidR="0015645E" w:rsidRPr="00015362">
              <w:rPr>
                <w:rStyle w:val="Hyperkobling"/>
                <w:noProof/>
                <w:lang w:eastAsia="nb-NO"/>
              </w:rPr>
              <w:t>6.16.3</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Saksbehandling</w:t>
            </w:r>
            <w:r w:rsidR="0015645E">
              <w:rPr>
                <w:noProof/>
                <w:webHidden/>
              </w:rPr>
              <w:tab/>
            </w:r>
            <w:r w:rsidR="0015645E">
              <w:rPr>
                <w:noProof/>
                <w:webHidden/>
              </w:rPr>
              <w:fldChar w:fldCharType="begin"/>
            </w:r>
            <w:r w:rsidR="0015645E">
              <w:rPr>
                <w:noProof/>
                <w:webHidden/>
              </w:rPr>
              <w:instrText xml:space="preserve"> PAGEREF _Toc116993356 \h </w:instrText>
            </w:r>
            <w:r w:rsidR="0015645E">
              <w:rPr>
                <w:noProof/>
                <w:webHidden/>
              </w:rPr>
            </w:r>
            <w:r w:rsidR="0015645E">
              <w:rPr>
                <w:noProof/>
                <w:webHidden/>
              </w:rPr>
              <w:fldChar w:fldCharType="separate"/>
            </w:r>
            <w:r w:rsidR="0015645E">
              <w:rPr>
                <w:noProof/>
                <w:webHidden/>
              </w:rPr>
              <w:t>48</w:t>
            </w:r>
            <w:r w:rsidR="0015645E">
              <w:rPr>
                <w:noProof/>
                <w:webHidden/>
              </w:rPr>
              <w:fldChar w:fldCharType="end"/>
            </w:r>
          </w:hyperlink>
        </w:p>
        <w:p w14:paraId="1B2E70F4" w14:textId="07FAE2CB" w:rsidR="0015645E" w:rsidRDefault="00844539">
          <w:pPr>
            <w:pStyle w:val="INNH2"/>
            <w:tabs>
              <w:tab w:val="left" w:pos="880"/>
              <w:tab w:val="right" w:leader="dot" w:pos="8092"/>
            </w:tabs>
            <w:rPr>
              <w:rFonts w:asciiTheme="minorHAnsi" w:eastAsiaTheme="minorEastAsia" w:hAnsiTheme="minorHAnsi" w:cstheme="minorBidi"/>
              <w:noProof/>
              <w:szCs w:val="22"/>
              <w:lang w:eastAsia="nb-NO"/>
            </w:rPr>
          </w:pPr>
          <w:hyperlink w:anchor="_Toc116993357" w:history="1">
            <w:r w:rsidR="0015645E" w:rsidRPr="00015362">
              <w:rPr>
                <w:rStyle w:val="Hyperkobling"/>
                <w:noProof/>
                <w:lang w:eastAsia="nb-NO"/>
              </w:rPr>
              <w:t>6.17</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Valgstyret</w:t>
            </w:r>
            <w:r w:rsidR="0015645E">
              <w:rPr>
                <w:noProof/>
                <w:webHidden/>
              </w:rPr>
              <w:tab/>
            </w:r>
            <w:r w:rsidR="0015645E">
              <w:rPr>
                <w:noProof/>
                <w:webHidden/>
              </w:rPr>
              <w:fldChar w:fldCharType="begin"/>
            </w:r>
            <w:r w:rsidR="0015645E">
              <w:rPr>
                <w:noProof/>
                <w:webHidden/>
              </w:rPr>
              <w:instrText xml:space="preserve"> PAGEREF _Toc116993357 \h </w:instrText>
            </w:r>
            <w:r w:rsidR="0015645E">
              <w:rPr>
                <w:noProof/>
                <w:webHidden/>
              </w:rPr>
            </w:r>
            <w:r w:rsidR="0015645E">
              <w:rPr>
                <w:noProof/>
                <w:webHidden/>
              </w:rPr>
              <w:fldChar w:fldCharType="separate"/>
            </w:r>
            <w:r w:rsidR="0015645E">
              <w:rPr>
                <w:noProof/>
                <w:webHidden/>
              </w:rPr>
              <w:t>48</w:t>
            </w:r>
            <w:r w:rsidR="0015645E">
              <w:rPr>
                <w:noProof/>
                <w:webHidden/>
              </w:rPr>
              <w:fldChar w:fldCharType="end"/>
            </w:r>
          </w:hyperlink>
        </w:p>
        <w:p w14:paraId="5FB006EC" w14:textId="3475A805" w:rsidR="0015645E" w:rsidRDefault="00844539">
          <w:pPr>
            <w:pStyle w:val="INNH3"/>
            <w:tabs>
              <w:tab w:val="left" w:pos="1320"/>
              <w:tab w:val="right" w:leader="dot" w:pos="8092"/>
            </w:tabs>
            <w:rPr>
              <w:rFonts w:asciiTheme="minorHAnsi" w:eastAsiaTheme="minorEastAsia" w:hAnsiTheme="minorHAnsi" w:cstheme="minorBidi"/>
              <w:noProof/>
              <w:szCs w:val="22"/>
              <w:lang w:eastAsia="nb-NO"/>
            </w:rPr>
          </w:pPr>
          <w:hyperlink w:anchor="_Toc116993358" w:history="1">
            <w:r w:rsidR="0015645E" w:rsidRPr="00015362">
              <w:rPr>
                <w:rStyle w:val="Hyperkobling"/>
                <w:noProof/>
                <w:lang w:eastAsia="nb-NO"/>
              </w:rPr>
              <w:t>6.17.1</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Valg og sammensetning</w:t>
            </w:r>
            <w:r w:rsidR="0015645E">
              <w:rPr>
                <w:noProof/>
                <w:webHidden/>
              </w:rPr>
              <w:tab/>
            </w:r>
            <w:r w:rsidR="0015645E">
              <w:rPr>
                <w:noProof/>
                <w:webHidden/>
              </w:rPr>
              <w:fldChar w:fldCharType="begin"/>
            </w:r>
            <w:r w:rsidR="0015645E">
              <w:rPr>
                <w:noProof/>
                <w:webHidden/>
              </w:rPr>
              <w:instrText xml:space="preserve"> PAGEREF _Toc116993358 \h </w:instrText>
            </w:r>
            <w:r w:rsidR="0015645E">
              <w:rPr>
                <w:noProof/>
                <w:webHidden/>
              </w:rPr>
            </w:r>
            <w:r w:rsidR="0015645E">
              <w:rPr>
                <w:noProof/>
                <w:webHidden/>
              </w:rPr>
              <w:fldChar w:fldCharType="separate"/>
            </w:r>
            <w:r w:rsidR="0015645E">
              <w:rPr>
                <w:noProof/>
                <w:webHidden/>
              </w:rPr>
              <w:t>48</w:t>
            </w:r>
            <w:r w:rsidR="0015645E">
              <w:rPr>
                <w:noProof/>
                <w:webHidden/>
              </w:rPr>
              <w:fldChar w:fldCharType="end"/>
            </w:r>
          </w:hyperlink>
        </w:p>
        <w:p w14:paraId="7F06741B" w14:textId="4012DD1D" w:rsidR="0015645E" w:rsidRDefault="00844539">
          <w:pPr>
            <w:pStyle w:val="INNH3"/>
            <w:tabs>
              <w:tab w:val="left" w:pos="1320"/>
              <w:tab w:val="right" w:leader="dot" w:pos="8092"/>
            </w:tabs>
            <w:rPr>
              <w:rFonts w:asciiTheme="minorHAnsi" w:eastAsiaTheme="minorEastAsia" w:hAnsiTheme="minorHAnsi" w:cstheme="minorBidi"/>
              <w:noProof/>
              <w:szCs w:val="22"/>
              <w:lang w:eastAsia="nb-NO"/>
            </w:rPr>
          </w:pPr>
          <w:hyperlink w:anchor="_Toc116993359" w:history="1">
            <w:r w:rsidR="0015645E" w:rsidRPr="00015362">
              <w:rPr>
                <w:rStyle w:val="Hyperkobling"/>
                <w:noProof/>
                <w:lang w:eastAsia="nb-NO"/>
              </w:rPr>
              <w:t>6.17.2</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Myndighet og ansvarsområde</w:t>
            </w:r>
            <w:r w:rsidR="0015645E">
              <w:rPr>
                <w:noProof/>
                <w:webHidden/>
              </w:rPr>
              <w:tab/>
            </w:r>
            <w:r w:rsidR="0015645E">
              <w:rPr>
                <w:noProof/>
                <w:webHidden/>
              </w:rPr>
              <w:fldChar w:fldCharType="begin"/>
            </w:r>
            <w:r w:rsidR="0015645E">
              <w:rPr>
                <w:noProof/>
                <w:webHidden/>
              </w:rPr>
              <w:instrText xml:space="preserve"> PAGEREF _Toc116993359 \h </w:instrText>
            </w:r>
            <w:r w:rsidR="0015645E">
              <w:rPr>
                <w:noProof/>
                <w:webHidden/>
              </w:rPr>
            </w:r>
            <w:r w:rsidR="0015645E">
              <w:rPr>
                <w:noProof/>
                <w:webHidden/>
              </w:rPr>
              <w:fldChar w:fldCharType="separate"/>
            </w:r>
            <w:r w:rsidR="0015645E">
              <w:rPr>
                <w:noProof/>
                <w:webHidden/>
              </w:rPr>
              <w:t>49</w:t>
            </w:r>
            <w:r w:rsidR="0015645E">
              <w:rPr>
                <w:noProof/>
                <w:webHidden/>
              </w:rPr>
              <w:fldChar w:fldCharType="end"/>
            </w:r>
          </w:hyperlink>
        </w:p>
        <w:p w14:paraId="35A130FC" w14:textId="265782B1" w:rsidR="0015645E" w:rsidRDefault="00844539">
          <w:pPr>
            <w:pStyle w:val="INNH3"/>
            <w:tabs>
              <w:tab w:val="left" w:pos="1320"/>
              <w:tab w:val="right" w:leader="dot" w:pos="8092"/>
            </w:tabs>
            <w:rPr>
              <w:rFonts w:asciiTheme="minorHAnsi" w:eastAsiaTheme="minorEastAsia" w:hAnsiTheme="minorHAnsi" w:cstheme="minorBidi"/>
              <w:noProof/>
              <w:szCs w:val="22"/>
              <w:lang w:eastAsia="nb-NO"/>
            </w:rPr>
          </w:pPr>
          <w:hyperlink w:anchor="_Toc116993360" w:history="1">
            <w:r w:rsidR="0015645E" w:rsidRPr="00015362">
              <w:rPr>
                <w:rStyle w:val="Hyperkobling"/>
                <w:noProof/>
                <w:lang w:eastAsia="nb-NO"/>
              </w:rPr>
              <w:t>6.17.3</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Saksbehandling</w:t>
            </w:r>
            <w:r w:rsidR="0015645E">
              <w:rPr>
                <w:noProof/>
                <w:webHidden/>
              </w:rPr>
              <w:tab/>
            </w:r>
            <w:r w:rsidR="0015645E">
              <w:rPr>
                <w:noProof/>
                <w:webHidden/>
              </w:rPr>
              <w:fldChar w:fldCharType="begin"/>
            </w:r>
            <w:r w:rsidR="0015645E">
              <w:rPr>
                <w:noProof/>
                <w:webHidden/>
              </w:rPr>
              <w:instrText xml:space="preserve"> PAGEREF _Toc116993360 \h </w:instrText>
            </w:r>
            <w:r w:rsidR="0015645E">
              <w:rPr>
                <w:noProof/>
                <w:webHidden/>
              </w:rPr>
            </w:r>
            <w:r w:rsidR="0015645E">
              <w:rPr>
                <w:noProof/>
                <w:webHidden/>
              </w:rPr>
              <w:fldChar w:fldCharType="separate"/>
            </w:r>
            <w:r w:rsidR="0015645E">
              <w:rPr>
                <w:noProof/>
                <w:webHidden/>
              </w:rPr>
              <w:t>49</w:t>
            </w:r>
            <w:r w:rsidR="0015645E">
              <w:rPr>
                <w:noProof/>
                <w:webHidden/>
              </w:rPr>
              <w:fldChar w:fldCharType="end"/>
            </w:r>
          </w:hyperlink>
        </w:p>
        <w:p w14:paraId="5593D89D" w14:textId="03E11316" w:rsidR="00DE5E52" w:rsidRPr="00DE5E52" w:rsidRDefault="00DE5E52" w:rsidP="00DE5E52">
          <w:r>
            <w:rPr>
              <w:b/>
              <w:bCs/>
            </w:rPr>
            <w:fldChar w:fldCharType="end"/>
          </w:r>
        </w:p>
      </w:sdtContent>
    </w:sdt>
    <w:p w14:paraId="23E9DF3F" w14:textId="77777777" w:rsidR="00DE5E52" w:rsidRDefault="00DE5E52" w:rsidP="00DE5E52">
      <w:pPr>
        <w:pStyle w:val="Listeavsnitt"/>
        <w:ind w:left="360"/>
        <w:rPr>
          <w:b/>
          <w:i/>
          <w:iCs/>
          <w:lang w:eastAsia="nb-NO"/>
        </w:rPr>
      </w:pPr>
    </w:p>
    <w:p w14:paraId="0661E06F" w14:textId="26797625" w:rsidR="00C64013" w:rsidRPr="00C16CF3" w:rsidRDefault="003938DE" w:rsidP="009A145C">
      <w:pPr>
        <w:pStyle w:val="Overskrift1"/>
        <w:rPr>
          <w:lang w:eastAsia="nb-NO"/>
        </w:rPr>
      </w:pPr>
      <w:bookmarkStart w:id="0" w:name="_Toc116993227"/>
      <w:r w:rsidRPr="00C16CF3">
        <w:rPr>
          <w:lang w:eastAsia="nb-NO"/>
        </w:rPr>
        <w:t>Formål og virkeområde</w:t>
      </w:r>
      <w:bookmarkEnd w:id="0"/>
    </w:p>
    <w:p w14:paraId="1CB628E8" w14:textId="0E457424" w:rsidR="003938DE" w:rsidRPr="00A6782B" w:rsidRDefault="0039128C" w:rsidP="00797516">
      <w:pPr>
        <w:pStyle w:val="Overskrift2"/>
      </w:pPr>
      <w:bookmarkStart w:id="1" w:name="_Toc116993228"/>
      <w:r w:rsidRPr="00A6782B">
        <w:t>Formål</w:t>
      </w:r>
      <w:bookmarkEnd w:id="1"/>
    </w:p>
    <w:p w14:paraId="1FE4E621" w14:textId="644A02FF" w:rsidR="008956E3" w:rsidRDefault="008956E3" w:rsidP="008956E3">
      <w:pPr>
        <w:rPr>
          <w:lang w:eastAsia="nb-NO"/>
        </w:rPr>
      </w:pPr>
      <w:r>
        <w:rPr>
          <w:lang w:eastAsia="nb-NO"/>
        </w:rPr>
        <w:t xml:space="preserve">Etter kommuneloven skal kommunestyret fastsette reglement for de folkevalgte organene og et saksbehandlingsreglement. </w:t>
      </w:r>
    </w:p>
    <w:p w14:paraId="2B5D357D" w14:textId="77777777" w:rsidR="008956E3" w:rsidRDefault="008956E3" w:rsidP="008956E3">
      <w:pPr>
        <w:rPr>
          <w:lang w:eastAsia="nb-NO"/>
        </w:rPr>
      </w:pPr>
    </w:p>
    <w:p w14:paraId="31D9CA69" w14:textId="77777777" w:rsidR="008956E3" w:rsidRDefault="008956E3" w:rsidP="008956E3">
      <w:pPr>
        <w:rPr>
          <w:lang w:eastAsia="nb-NO"/>
        </w:rPr>
      </w:pPr>
      <w:r>
        <w:rPr>
          <w:lang w:eastAsia="nb-NO"/>
        </w:rPr>
        <w:t>Dette reglementet fyller ut kommunelovens saksbehandlingsregler og gir bestemmelser om hvordan kommunestyret ønsker at saksbehandlingen skal skje i folkevalgte organ i Ullensaker kommune.</w:t>
      </w:r>
    </w:p>
    <w:p w14:paraId="0B36FB5C" w14:textId="77777777" w:rsidR="008956E3" w:rsidRDefault="008956E3" w:rsidP="008956E3">
      <w:pPr>
        <w:rPr>
          <w:lang w:eastAsia="nb-NO"/>
        </w:rPr>
      </w:pPr>
    </w:p>
    <w:p w14:paraId="3A218C99" w14:textId="60BB71B7" w:rsidR="00610316" w:rsidRDefault="008956E3" w:rsidP="008956E3">
      <w:pPr>
        <w:rPr>
          <w:lang w:eastAsia="nb-NO"/>
        </w:rPr>
      </w:pPr>
      <w:r>
        <w:rPr>
          <w:lang w:eastAsia="nb-NO"/>
        </w:rPr>
        <w:t>Dette reglementet fastsetter også bestemmelser om de ulike organenes virkeområde, eventuell vedtaksmyndighet, tidsperioden organet er opprettet for og andre sentrale bestemmelser om organets virksomhet.</w:t>
      </w:r>
    </w:p>
    <w:p w14:paraId="1206569F" w14:textId="1835BCC6" w:rsidR="0039128C" w:rsidRDefault="0039128C" w:rsidP="008956E3">
      <w:pPr>
        <w:rPr>
          <w:lang w:eastAsia="nb-NO"/>
        </w:rPr>
      </w:pPr>
    </w:p>
    <w:p w14:paraId="6FC603DE" w14:textId="13DF467B" w:rsidR="009C2B3B" w:rsidRPr="00A6782B" w:rsidRDefault="009C2B3B" w:rsidP="00797516">
      <w:pPr>
        <w:pStyle w:val="Overskrift2"/>
      </w:pPr>
      <w:bookmarkStart w:id="2" w:name="_Toc116993229"/>
      <w:r w:rsidRPr="00A6782B">
        <w:t>Virkeområde</w:t>
      </w:r>
      <w:bookmarkEnd w:id="2"/>
    </w:p>
    <w:p w14:paraId="6097B572" w14:textId="2F56C815" w:rsidR="0039128C" w:rsidRDefault="009C2B3B" w:rsidP="009C2B3B">
      <w:pPr>
        <w:rPr>
          <w:lang w:eastAsia="nb-NO"/>
        </w:rPr>
      </w:pPr>
      <w:r>
        <w:rPr>
          <w:lang w:eastAsia="nb-NO"/>
        </w:rPr>
        <w:t>Dette reglementet gjelder for saksbehandling i kommunens folkevalgte organ.</w:t>
      </w:r>
    </w:p>
    <w:p w14:paraId="2F4696D6" w14:textId="421554FA" w:rsidR="00763666" w:rsidRDefault="00763666" w:rsidP="009C2B3B">
      <w:pPr>
        <w:rPr>
          <w:lang w:eastAsia="nb-NO"/>
        </w:rPr>
      </w:pPr>
    </w:p>
    <w:p w14:paraId="4769CE5D" w14:textId="7E1A1516" w:rsidR="00763666" w:rsidRDefault="008E7618" w:rsidP="008E7618">
      <w:pPr>
        <w:pStyle w:val="Overskrift1"/>
        <w:rPr>
          <w:lang w:eastAsia="nb-NO"/>
        </w:rPr>
      </w:pPr>
      <w:bookmarkStart w:id="3" w:name="_Toc116993230"/>
      <w:r w:rsidRPr="008E7618">
        <w:t>Forberedelser</w:t>
      </w:r>
      <w:r w:rsidRPr="008E7618">
        <w:rPr>
          <w:lang w:eastAsia="nb-NO"/>
        </w:rPr>
        <w:t xml:space="preserve"> til møter</w:t>
      </w:r>
      <w:bookmarkEnd w:id="3"/>
    </w:p>
    <w:p w14:paraId="6C4339F1" w14:textId="7B35EDC6" w:rsidR="003964F6" w:rsidRDefault="003964F6" w:rsidP="003964F6">
      <w:pPr>
        <w:pStyle w:val="Overskrift2"/>
        <w:rPr>
          <w:lang w:eastAsia="nb-NO"/>
        </w:rPr>
      </w:pPr>
      <w:bookmarkStart w:id="4" w:name="_Toc116993231"/>
      <w:r>
        <w:rPr>
          <w:lang w:eastAsia="nb-NO"/>
        </w:rPr>
        <w:t>Møteplan og fastsetting av møter</w:t>
      </w:r>
      <w:bookmarkEnd w:id="4"/>
    </w:p>
    <w:p w14:paraId="6E6890A7" w14:textId="77777777" w:rsidR="003964F6" w:rsidRDefault="003964F6" w:rsidP="003964F6">
      <w:pPr>
        <w:rPr>
          <w:lang w:eastAsia="nb-NO"/>
        </w:rPr>
      </w:pPr>
      <w:r>
        <w:rPr>
          <w:lang w:eastAsia="nb-NO"/>
        </w:rPr>
        <w:t>Kommunestyret fastsetter en årlig møteplan for alle faste folkevalgte organ.</w:t>
      </w:r>
    </w:p>
    <w:p w14:paraId="3C8242B7" w14:textId="77777777" w:rsidR="003964F6" w:rsidRDefault="003964F6" w:rsidP="003964F6">
      <w:pPr>
        <w:rPr>
          <w:lang w:eastAsia="nb-NO"/>
        </w:rPr>
      </w:pPr>
    </w:p>
    <w:p w14:paraId="6C463D9F" w14:textId="77777777" w:rsidR="003964F6" w:rsidRDefault="003964F6" w:rsidP="003964F6">
      <w:pPr>
        <w:rPr>
          <w:lang w:eastAsia="nb-NO"/>
        </w:rPr>
      </w:pPr>
      <w:r>
        <w:rPr>
          <w:lang w:eastAsia="nb-NO"/>
        </w:rPr>
        <w:t>Planen settes opp med møterekker som starter med rådsbehandling og slutter med kommunestyrebehandling.</w:t>
      </w:r>
    </w:p>
    <w:p w14:paraId="4B73CBBD" w14:textId="77777777" w:rsidR="00446455" w:rsidRDefault="00446455" w:rsidP="003964F6">
      <w:pPr>
        <w:rPr>
          <w:lang w:eastAsia="nb-NO"/>
        </w:rPr>
      </w:pPr>
    </w:p>
    <w:p w14:paraId="45CDDA84" w14:textId="0465A3C6" w:rsidR="00446455" w:rsidRDefault="00446455" w:rsidP="003964F6">
      <w:pPr>
        <w:rPr>
          <w:lang w:eastAsia="nb-NO"/>
        </w:rPr>
      </w:pPr>
      <w:r w:rsidRPr="00446455">
        <w:rPr>
          <w:lang w:eastAsia="nb-NO"/>
        </w:rPr>
        <w:t xml:space="preserve">Lokalene som benyttes til møter i folkevalgte organ skal være universelt utformet. Lokalene skal være fysisk tilgjengelige under hele </w:t>
      </w:r>
      <w:proofErr w:type="gramStart"/>
      <w:r w:rsidRPr="00446455">
        <w:rPr>
          <w:lang w:eastAsia="nb-NO"/>
        </w:rPr>
        <w:t>møtet.</w:t>
      </w:r>
      <w:r w:rsidR="00A47DC6">
        <w:rPr>
          <w:lang w:eastAsia="nb-NO"/>
        </w:rPr>
        <w:t>*</w:t>
      </w:r>
      <w:proofErr w:type="gramEnd"/>
    </w:p>
    <w:p w14:paraId="5DB6E01D" w14:textId="77777777" w:rsidR="003964F6" w:rsidRDefault="003964F6" w:rsidP="003964F6">
      <w:pPr>
        <w:rPr>
          <w:lang w:eastAsia="nb-NO"/>
        </w:rPr>
      </w:pPr>
    </w:p>
    <w:p w14:paraId="4BC0B358" w14:textId="77777777" w:rsidR="003964F6" w:rsidRDefault="003964F6" w:rsidP="003964F6">
      <w:pPr>
        <w:rPr>
          <w:lang w:eastAsia="nb-NO"/>
        </w:rPr>
      </w:pPr>
      <w:r>
        <w:rPr>
          <w:lang w:eastAsia="nb-NO"/>
        </w:rPr>
        <w:t>Utover disse møtene kan organet eller leder fastsette møter i tråd med bestemmelser i kommunelov eller særlov.</w:t>
      </w:r>
    </w:p>
    <w:p w14:paraId="3AAD05A5" w14:textId="77777777" w:rsidR="003964F6" w:rsidRDefault="003964F6" w:rsidP="003964F6">
      <w:pPr>
        <w:rPr>
          <w:lang w:eastAsia="nb-NO"/>
        </w:rPr>
      </w:pPr>
    </w:p>
    <w:p w14:paraId="1ABE5A25" w14:textId="77777777" w:rsidR="003964F6" w:rsidRDefault="003964F6" w:rsidP="003964F6">
      <w:pPr>
        <w:rPr>
          <w:lang w:eastAsia="nb-NO"/>
        </w:rPr>
      </w:pPr>
      <w:r>
        <w:rPr>
          <w:lang w:eastAsia="nb-NO"/>
        </w:rPr>
        <w:t>På hastemøter skal i prinsippet kun den saken som begrunnet møtet på sakslista.</w:t>
      </w:r>
    </w:p>
    <w:p w14:paraId="5F6B322F" w14:textId="77777777" w:rsidR="00A47DC6" w:rsidRDefault="00A47DC6" w:rsidP="003964F6">
      <w:pPr>
        <w:rPr>
          <w:lang w:eastAsia="nb-NO"/>
        </w:rPr>
      </w:pPr>
    </w:p>
    <w:p w14:paraId="423C19D8" w14:textId="03C2D17C" w:rsidR="00A47DC6" w:rsidRPr="00B05626" w:rsidRDefault="00B05626" w:rsidP="003964F6">
      <w:pPr>
        <w:rPr>
          <w:i/>
          <w:iCs/>
          <w:sz w:val="18"/>
          <w:szCs w:val="18"/>
          <w:lang w:eastAsia="nb-NO"/>
        </w:rPr>
      </w:pPr>
      <w:r w:rsidRPr="00B05626">
        <w:rPr>
          <w:i/>
          <w:iCs/>
          <w:sz w:val="18"/>
          <w:szCs w:val="18"/>
          <w:lang w:eastAsia="nb-NO"/>
        </w:rPr>
        <w:t>*Tredje ledd føyet til i KST sak 84/23.</w:t>
      </w:r>
    </w:p>
    <w:p w14:paraId="1394F0B2" w14:textId="77777777" w:rsidR="003964F6" w:rsidRDefault="003964F6" w:rsidP="003964F6">
      <w:pPr>
        <w:rPr>
          <w:lang w:eastAsia="nb-NO"/>
        </w:rPr>
      </w:pPr>
    </w:p>
    <w:p w14:paraId="4A47F4AA" w14:textId="510DEBBC" w:rsidR="00FE76C4" w:rsidRDefault="00FE76C4" w:rsidP="00FE76C4">
      <w:pPr>
        <w:pStyle w:val="Overskrift2"/>
        <w:rPr>
          <w:lang w:eastAsia="nb-NO"/>
        </w:rPr>
      </w:pPr>
      <w:bookmarkStart w:id="5" w:name="_Toc116993232"/>
      <w:r>
        <w:rPr>
          <w:lang w:eastAsia="nb-NO"/>
        </w:rPr>
        <w:t>Innstillingsrett</w:t>
      </w:r>
      <w:bookmarkEnd w:id="5"/>
    </w:p>
    <w:p w14:paraId="272C8CEF" w14:textId="77777777" w:rsidR="00FE76C4" w:rsidRDefault="00FE76C4" w:rsidP="00FE76C4">
      <w:pPr>
        <w:rPr>
          <w:lang w:eastAsia="nb-NO"/>
        </w:rPr>
      </w:pPr>
      <w:r>
        <w:rPr>
          <w:lang w:eastAsia="nb-NO"/>
        </w:rPr>
        <w:t xml:space="preserve">Det skal følge en innstilling ved alle saker som legges fram for behandling i folkevalgte organ. </w:t>
      </w:r>
    </w:p>
    <w:p w14:paraId="732783BD" w14:textId="77777777" w:rsidR="00FE76C4" w:rsidRDefault="00FE76C4" w:rsidP="00FE76C4">
      <w:pPr>
        <w:rPr>
          <w:lang w:eastAsia="nb-NO"/>
        </w:rPr>
      </w:pPr>
    </w:p>
    <w:p w14:paraId="4DF5DE79" w14:textId="77777777" w:rsidR="00FE76C4" w:rsidRDefault="00FE76C4" w:rsidP="00FE76C4">
      <w:pPr>
        <w:rPr>
          <w:lang w:eastAsia="nb-NO"/>
        </w:rPr>
      </w:pPr>
      <w:r>
        <w:rPr>
          <w:lang w:eastAsia="nb-NO"/>
        </w:rPr>
        <w:t xml:space="preserve">Leder av organet kan innstille i saker som har et klart politisk preg gjennom å fastsette strategier eller retningslinjer for kommunens virksomhet eller i enkeltsaker hvor det må utøves et vesentlig skjønn. </w:t>
      </w:r>
    </w:p>
    <w:p w14:paraId="6C64A8B0" w14:textId="77777777" w:rsidR="00FE76C4" w:rsidRDefault="00FE76C4" w:rsidP="00FE76C4">
      <w:pPr>
        <w:rPr>
          <w:lang w:eastAsia="nb-NO"/>
        </w:rPr>
      </w:pPr>
    </w:p>
    <w:p w14:paraId="6CA854E1" w14:textId="77777777" w:rsidR="00FE76C4" w:rsidRDefault="00FE76C4" w:rsidP="00FE76C4">
      <w:pPr>
        <w:rPr>
          <w:lang w:eastAsia="nb-NO"/>
        </w:rPr>
      </w:pPr>
      <w:r>
        <w:rPr>
          <w:lang w:eastAsia="nb-NO"/>
        </w:rPr>
        <w:t xml:space="preserve">Kommunedirektøren, eller den vedkommende delegerer til, innstiller i saker av mer regelstyrt art, driftsmessige forhold og saker knyttet til rapportering. </w:t>
      </w:r>
    </w:p>
    <w:p w14:paraId="10CD4024" w14:textId="77777777" w:rsidR="00FE76C4" w:rsidRDefault="00FE76C4" w:rsidP="00FE76C4">
      <w:pPr>
        <w:rPr>
          <w:lang w:eastAsia="nb-NO"/>
        </w:rPr>
      </w:pPr>
    </w:p>
    <w:p w14:paraId="2D22570F" w14:textId="77777777" w:rsidR="00FE76C4" w:rsidRDefault="00FE76C4" w:rsidP="00FE76C4">
      <w:pPr>
        <w:rPr>
          <w:lang w:eastAsia="nb-NO"/>
        </w:rPr>
      </w:pPr>
      <w:r>
        <w:rPr>
          <w:lang w:eastAsia="nb-NO"/>
        </w:rPr>
        <w:t>Kommunedirektøren innstiller i alle saker hvor ikke andre har innstilt.</w:t>
      </w:r>
    </w:p>
    <w:p w14:paraId="53E2996E" w14:textId="77777777" w:rsidR="003964F6" w:rsidRDefault="003964F6" w:rsidP="003964F6">
      <w:pPr>
        <w:rPr>
          <w:lang w:eastAsia="nb-NO"/>
        </w:rPr>
      </w:pPr>
    </w:p>
    <w:p w14:paraId="3074878A" w14:textId="1471058E" w:rsidR="00715F26" w:rsidRDefault="00715F26" w:rsidP="00715F26">
      <w:pPr>
        <w:pStyle w:val="Overskrift2"/>
        <w:rPr>
          <w:lang w:eastAsia="nb-NO"/>
        </w:rPr>
      </w:pPr>
      <w:bookmarkStart w:id="6" w:name="_Toc116993233"/>
      <w:r>
        <w:rPr>
          <w:lang w:eastAsia="nb-NO"/>
        </w:rPr>
        <w:t>Møteform</w:t>
      </w:r>
      <w:bookmarkEnd w:id="6"/>
    </w:p>
    <w:p w14:paraId="3CD26949" w14:textId="77777777" w:rsidR="00715F26" w:rsidRDefault="00715F26" w:rsidP="00715F26">
      <w:pPr>
        <w:rPr>
          <w:lang w:eastAsia="nb-NO"/>
        </w:rPr>
      </w:pPr>
      <w:r>
        <w:rPr>
          <w:lang w:eastAsia="nb-NO"/>
        </w:rPr>
        <w:t>Folkevalgte organ saksbehandler og treffer sine beslutninger i møter.</w:t>
      </w:r>
    </w:p>
    <w:p w14:paraId="6F1DE0F9" w14:textId="77777777" w:rsidR="00715F26" w:rsidRDefault="00715F26" w:rsidP="00715F26">
      <w:pPr>
        <w:rPr>
          <w:lang w:eastAsia="nb-NO"/>
        </w:rPr>
      </w:pPr>
    </w:p>
    <w:p w14:paraId="684C9263" w14:textId="77777777" w:rsidR="00715F26" w:rsidRDefault="00715F26" w:rsidP="00715F26">
      <w:pPr>
        <w:rPr>
          <w:lang w:eastAsia="nb-NO"/>
        </w:rPr>
      </w:pPr>
      <w:r>
        <w:rPr>
          <w:lang w:eastAsia="nb-NO"/>
        </w:rPr>
        <w:t>Som hovedregel skal møter i folkevalgte organer gjennomføres med fysisk oppmøte.</w:t>
      </w:r>
    </w:p>
    <w:p w14:paraId="5C98C963" w14:textId="77777777" w:rsidR="00715F26" w:rsidRDefault="00715F26" w:rsidP="00715F26">
      <w:pPr>
        <w:rPr>
          <w:lang w:eastAsia="nb-NO"/>
        </w:rPr>
      </w:pPr>
    </w:p>
    <w:p w14:paraId="6C72CA9B" w14:textId="77777777" w:rsidR="00715F26" w:rsidRDefault="00715F26" w:rsidP="00715F26">
      <w:pPr>
        <w:rPr>
          <w:lang w:eastAsia="nb-NO"/>
        </w:rPr>
      </w:pPr>
      <w:r>
        <w:rPr>
          <w:lang w:eastAsia="nb-NO"/>
        </w:rPr>
        <w:t>Alle folkevalgte organer i kommunen har myndighet til å beslutte fjernmøte eller skriftlig saksbehandling.</w:t>
      </w:r>
    </w:p>
    <w:p w14:paraId="3724F6B7" w14:textId="77777777" w:rsidR="003964F6" w:rsidRDefault="003964F6" w:rsidP="003964F6">
      <w:pPr>
        <w:rPr>
          <w:lang w:eastAsia="nb-NO"/>
        </w:rPr>
      </w:pPr>
    </w:p>
    <w:p w14:paraId="3A0227E3" w14:textId="5F1CA304" w:rsidR="009B6997" w:rsidRDefault="009B6997" w:rsidP="009B6997">
      <w:pPr>
        <w:pStyle w:val="Overskrift2"/>
        <w:rPr>
          <w:lang w:eastAsia="nb-NO"/>
        </w:rPr>
      </w:pPr>
      <w:bookmarkStart w:id="7" w:name="_Toc116993234"/>
      <w:r>
        <w:rPr>
          <w:lang w:eastAsia="nb-NO"/>
        </w:rPr>
        <w:t>Fastsetting av saksliste</w:t>
      </w:r>
      <w:bookmarkEnd w:id="7"/>
    </w:p>
    <w:p w14:paraId="2D0A35F0" w14:textId="77777777" w:rsidR="009B6997" w:rsidRDefault="009B6997" w:rsidP="009B6997">
      <w:pPr>
        <w:rPr>
          <w:lang w:eastAsia="nb-NO"/>
        </w:rPr>
      </w:pPr>
      <w:r>
        <w:rPr>
          <w:lang w:eastAsia="nb-NO"/>
        </w:rPr>
        <w:t>Fjorten dager før utsendingen av møtedokumentene fastsetter organets leder sakskartet og hvilke saker som skal ha politisk innstilling. Organets nestleder har rett til å delta på de forberedende møtene med administrasjonen om sakskartet.</w:t>
      </w:r>
    </w:p>
    <w:p w14:paraId="7BC40AD5" w14:textId="77777777" w:rsidR="009B6997" w:rsidRDefault="009B6997" w:rsidP="009B6997">
      <w:pPr>
        <w:rPr>
          <w:lang w:eastAsia="nb-NO"/>
        </w:rPr>
      </w:pPr>
    </w:p>
    <w:p w14:paraId="2AE074A2" w14:textId="77777777" w:rsidR="009B6997" w:rsidRDefault="009B6997" w:rsidP="009B6997">
      <w:pPr>
        <w:rPr>
          <w:lang w:eastAsia="nb-NO"/>
        </w:rPr>
      </w:pPr>
      <w:r>
        <w:rPr>
          <w:lang w:eastAsia="nb-NO"/>
        </w:rPr>
        <w:t>En sak skal settes på sakslisten på organets neste møte, hvis minst 1/3 av organets medlemmer krever det.</w:t>
      </w:r>
    </w:p>
    <w:p w14:paraId="7FE72A03" w14:textId="77777777" w:rsidR="009B6997" w:rsidRDefault="009B6997" w:rsidP="009B6997">
      <w:pPr>
        <w:rPr>
          <w:lang w:eastAsia="nb-NO"/>
        </w:rPr>
      </w:pPr>
    </w:p>
    <w:p w14:paraId="6243BA03" w14:textId="77777777" w:rsidR="009B6997" w:rsidRDefault="009B6997" w:rsidP="009B6997">
      <w:pPr>
        <w:rPr>
          <w:lang w:eastAsia="nb-NO"/>
        </w:rPr>
      </w:pPr>
      <w:r>
        <w:rPr>
          <w:lang w:eastAsia="nb-NO"/>
        </w:rPr>
        <w:t xml:space="preserve">I saker som skal innstilles politisk, skal saksutredningen om mulig gjøres tilgjengelig for organets leder en uke før utsending. Dersom organets leder ønsker utredet flere sider av saken, skal det snarest gis melding om dette. </w:t>
      </w:r>
    </w:p>
    <w:p w14:paraId="5B43E7EB" w14:textId="77777777" w:rsidR="009B6997" w:rsidRDefault="009B6997" w:rsidP="009B6997">
      <w:pPr>
        <w:rPr>
          <w:lang w:eastAsia="nb-NO"/>
        </w:rPr>
      </w:pPr>
    </w:p>
    <w:p w14:paraId="5725129D" w14:textId="77777777" w:rsidR="009B6997" w:rsidRDefault="009B6997" w:rsidP="009B6997">
      <w:pPr>
        <w:rPr>
          <w:lang w:eastAsia="nb-NO"/>
        </w:rPr>
      </w:pPr>
      <w:r>
        <w:rPr>
          <w:lang w:eastAsia="nb-NO"/>
        </w:rPr>
        <w:t>Innstilling fra organets leder skal foreligge skriftlig senest dagen før utsending.</w:t>
      </w:r>
    </w:p>
    <w:p w14:paraId="4447EE9F" w14:textId="77777777" w:rsidR="009B6997" w:rsidRDefault="009B6997" w:rsidP="009B6997">
      <w:pPr>
        <w:rPr>
          <w:lang w:eastAsia="nb-NO"/>
        </w:rPr>
      </w:pPr>
    </w:p>
    <w:p w14:paraId="62D9960D" w14:textId="3B0FEE8F" w:rsidR="00C30A20" w:rsidRDefault="00C30A20" w:rsidP="00E60614">
      <w:pPr>
        <w:pStyle w:val="Overskrift2"/>
        <w:rPr>
          <w:lang w:eastAsia="nb-NO"/>
        </w:rPr>
      </w:pPr>
      <w:bookmarkStart w:id="8" w:name="_Toc116993235"/>
      <w:r>
        <w:rPr>
          <w:lang w:eastAsia="nb-NO"/>
        </w:rPr>
        <w:t>Saksframlegg og andre dokumenter til behandling</w:t>
      </w:r>
      <w:bookmarkEnd w:id="8"/>
    </w:p>
    <w:p w14:paraId="4DA6F93E" w14:textId="77777777" w:rsidR="00C30A20" w:rsidRDefault="00C30A20" w:rsidP="00C30A20">
      <w:pPr>
        <w:rPr>
          <w:lang w:eastAsia="nb-NO"/>
        </w:rPr>
      </w:pPr>
      <w:r>
        <w:rPr>
          <w:lang w:eastAsia="nb-NO"/>
        </w:rPr>
        <w:t>Kommunedirektøren skal påse at saker som legges fram for folkevalgte organer, er forsvarlig utredet. Utredningen skal gi et faktisk og rettslig grunnlag for å treffe vedtak.</w:t>
      </w:r>
    </w:p>
    <w:p w14:paraId="19B48F79" w14:textId="77777777" w:rsidR="00C30A20" w:rsidRDefault="00C30A20" w:rsidP="00C30A20">
      <w:pPr>
        <w:rPr>
          <w:lang w:eastAsia="nb-NO"/>
        </w:rPr>
      </w:pPr>
    </w:p>
    <w:p w14:paraId="3EF0E787" w14:textId="77777777" w:rsidR="00C30A20" w:rsidRDefault="00C30A20" w:rsidP="00C30A20">
      <w:pPr>
        <w:rPr>
          <w:lang w:eastAsia="nb-NO"/>
        </w:rPr>
      </w:pPr>
      <w:r>
        <w:rPr>
          <w:lang w:eastAsia="nb-NO"/>
        </w:rPr>
        <w:t xml:space="preserve">Folkevalgte organ kan opprette utvalg som utreder og fremmer forslag til vedtak på grunnlag av mandat. Kommunedirektøren skal avgi merknader til sakens innhold som gjelder lover, forskrifter, reglement, økonomiplan og andre bindende bestemmelser, samt ev. fremme forslag til vedtakspunkter.  </w:t>
      </w:r>
    </w:p>
    <w:p w14:paraId="3AEF0654" w14:textId="77777777" w:rsidR="00C30A20" w:rsidRDefault="00C30A20" w:rsidP="00C30A20">
      <w:pPr>
        <w:rPr>
          <w:lang w:eastAsia="nb-NO"/>
        </w:rPr>
      </w:pPr>
    </w:p>
    <w:p w14:paraId="7ED287A6" w14:textId="77777777" w:rsidR="00C30A20" w:rsidRDefault="00C30A20" w:rsidP="00C30A20">
      <w:pPr>
        <w:rPr>
          <w:lang w:eastAsia="nb-NO"/>
        </w:rPr>
      </w:pPr>
      <w:r>
        <w:rPr>
          <w:lang w:eastAsia="nb-NO"/>
        </w:rPr>
        <w:t>Dokumenter som skal behandles i folkevalgte organ, skal sorteres i følgende kategorier:</w:t>
      </w:r>
    </w:p>
    <w:p w14:paraId="6DAAE1EA" w14:textId="77777777" w:rsidR="00C30A20" w:rsidRDefault="00C30A20" w:rsidP="00C30A20">
      <w:pPr>
        <w:rPr>
          <w:lang w:eastAsia="nb-NO"/>
        </w:rPr>
      </w:pPr>
    </w:p>
    <w:p w14:paraId="1BCCDBBF" w14:textId="77777777" w:rsidR="00C30A20" w:rsidRDefault="00C30A20" w:rsidP="000144BC">
      <w:pPr>
        <w:pStyle w:val="Listeavsnitt"/>
        <w:numPr>
          <w:ilvl w:val="0"/>
          <w:numId w:val="2"/>
        </w:numPr>
        <w:rPr>
          <w:lang w:eastAsia="nb-NO"/>
        </w:rPr>
      </w:pPr>
      <w:r>
        <w:rPr>
          <w:lang w:eastAsia="nb-NO"/>
        </w:rPr>
        <w:t>Politisk sak (PS)</w:t>
      </w:r>
    </w:p>
    <w:p w14:paraId="40DE09A4" w14:textId="77777777" w:rsidR="00C30A20" w:rsidRDefault="00C30A20" w:rsidP="000144BC">
      <w:pPr>
        <w:pStyle w:val="Listeavsnitt"/>
        <w:numPr>
          <w:ilvl w:val="0"/>
          <w:numId w:val="2"/>
        </w:numPr>
        <w:rPr>
          <w:lang w:eastAsia="nb-NO"/>
        </w:rPr>
      </w:pPr>
      <w:r>
        <w:rPr>
          <w:lang w:eastAsia="nb-NO"/>
        </w:rPr>
        <w:t>Orienteringssak (OR)</w:t>
      </w:r>
    </w:p>
    <w:p w14:paraId="2D7411E3" w14:textId="77777777" w:rsidR="00C30A20" w:rsidRDefault="00C30A20" w:rsidP="000144BC">
      <w:pPr>
        <w:pStyle w:val="Listeavsnitt"/>
        <w:numPr>
          <w:ilvl w:val="0"/>
          <w:numId w:val="2"/>
        </w:numPr>
        <w:rPr>
          <w:lang w:eastAsia="nb-NO"/>
        </w:rPr>
      </w:pPr>
      <w:r>
        <w:rPr>
          <w:lang w:eastAsia="nb-NO"/>
        </w:rPr>
        <w:t>Referatsak (RS)</w:t>
      </w:r>
    </w:p>
    <w:p w14:paraId="7006ECB1" w14:textId="20B3D160" w:rsidR="00C30A20" w:rsidRDefault="00C30A20" w:rsidP="000144BC">
      <w:pPr>
        <w:pStyle w:val="Listeavsnitt"/>
        <w:numPr>
          <w:ilvl w:val="0"/>
          <w:numId w:val="2"/>
        </w:numPr>
        <w:rPr>
          <w:lang w:eastAsia="nb-NO"/>
        </w:rPr>
      </w:pPr>
      <w:r>
        <w:rPr>
          <w:lang w:eastAsia="nb-NO"/>
        </w:rPr>
        <w:t xml:space="preserve">Delegert sak (DS) </w:t>
      </w:r>
    </w:p>
    <w:p w14:paraId="54B327FA" w14:textId="77777777" w:rsidR="00C30A20" w:rsidRDefault="00C30A20" w:rsidP="00C30A20">
      <w:pPr>
        <w:rPr>
          <w:lang w:eastAsia="nb-NO"/>
        </w:rPr>
      </w:pPr>
    </w:p>
    <w:p w14:paraId="78118E63" w14:textId="77777777" w:rsidR="00C30A20" w:rsidRDefault="00C30A20" w:rsidP="00C30A20">
      <w:pPr>
        <w:rPr>
          <w:lang w:eastAsia="nb-NO"/>
        </w:rPr>
      </w:pPr>
      <w:r>
        <w:rPr>
          <w:lang w:eastAsia="nb-NO"/>
        </w:rPr>
        <w:t>Saksframlegget skal kort og oversiktlig redegjøre for sakens innhold, samt inneholde forslag til vedtak, innstilling.</w:t>
      </w:r>
    </w:p>
    <w:p w14:paraId="549073BC" w14:textId="77777777" w:rsidR="00C30A20" w:rsidRDefault="00C30A20" w:rsidP="00C30A20">
      <w:pPr>
        <w:rPr>
          <w:lang w:eastAsia="nb-NO"/>
        </w:rPr>
      </w:pPr>
    </w:p>
    <w:p w14:paraId="44B4D23B" w14:textId="77777777" w:rsidR="00C30A20" w:rsidRDefault="00C30A20" w:rsidP="00C30A20">
      <w:pPr>
        <w:rPr>
          <w:lang w:eastAsia="nb-NO"/>
        </w:rPr>
      </w:pPr>
      <w:r>
        <w:rPr>
          <w:lang w:eastAsia="nb-NO"/>
        </w:rPr>
        <w:t>Organet beslutter selv med alminnelig flertall om en sak er tilstrekkelig utredet til å realitetsbehandles.</w:t>
      </w:r>
    </w:p>
    <w:p w14:paraId="169A1E95" w14:textId="77777777" w:rsidR="009B6997" w:rsidRDefault="009B6997" w:rsidP="009B6997">
      <w:pPr>
        <w:rPr>
          <w:lang w:eastAsia="nb-NO"/>
        </w:rPr>
      </w:pPr>
    </w:p>
    <w:p w14:paraId="53D2F9F4" w14:textId="79FD41BB" w:rsidR="00584228" w:rsidRDefault="00584228" w:rsidP="00E04F5B">
      <w:pPr>
        <w:pStyle w:val="Overskrift2"/>
        <w:rPr>
          <w:lang w:eastAsia="nb-NO"/>
        </w:rPr>
      </w:pPr>
      <w:bookmarkStart w:id="9" w:name="_Toc116993236"/>
      <w:r>
        <w:rPr>
          <w:lang w:eastAsia="nb-NO"/>
        </w:rPr>
        <w:t>Innkalling til møter</w:t>
      </w:r>
      <w:bookmarkEnd w:id="9"/>
    </w:p>
    <w:p w14:paraId="2E17E306" w14:textId="77777777" w:rsidR="00584228" w:rsidRDefault="00584228" w:rsidP="00584228">
      <w:pPr>
        <w:rPr>
          <w:lang w:eastAsia="nb-NO"/>
        </w:rPr>
      </w:pPr>
      <w:r>
        <w:rPr>
          <w:lang w:eastAsia="nb-NO"/>
        </w:rPr>
        <w:t>Innkalling og saksdokumentene skal gjøres elektronisk tilgjengelig for medlemmer samt varamedlemmer samtidig og i høvelig tid før møtet. Unntaksvis og etter avtale skal medlemmene ha rett til å motta innkalling og saksdokumenter i papirversjon.</w:t>
      </w:r>
    </w:p>
    <w:p w14:paraId="656D3C1D" w14:textId="77777777" w:rsidR="00584228" w:rsidRDefault="00584228" w:rsidP="00584228">
      <w:pPr>
        <w:rPr>
          <w:lang w:eastAsia="nb-NO"/>
        </w:rPr>
      </w:pPr>
    </w:p>
    <w:p w14:paraId="2AA803B2" w14:textId="77777777" w:rsidR="00584228" w:rsidRDefault="00584228" w:rsidP="00584228">
      <w:pPr>
        <w:rPr>
          <w:lang w:eastAsia="nb-NO"/>
        </w:rPr>
      </w:pPr>
      <w:r>
        <w:rPr>
          <w:lang w:eastAsia="nb-NO"/>
        </w:rPr>
        <w:t>Innkallingen skal inneholde opplysninger om tid og sted for møtet, spesifisert oppgave over orienteringer som skal gis, saker som skal behandles og opplysning om hvor saksdokumentene er lagt ut for offentlig gjennomsyn.</w:t>
      </w:r>
    </w:p>
    <w:p w14:paraId="0AA2915E" w14:textId="77777777" w:rsidR="00584228" w:rsidRDefault="00584228" w:rsidP="00584228">
      <w:pPr>
        <w:rPr>
          <w:lang w:eastAsia="nb-NO"/>
        </w:rPr>
      </w:pPr>
    </w:p>
    <w:p w14:paraId="19AF847D" w14:textId="77777777" w:rsidR="00584228" w:rsidRDefault="00584228" w:rsidP="00584228">
      <w:pPr>
        <w:rPr>
          <w:lang w:eastAsia="nb-NO"/>
        </w:rPr>
      </w:pPr>
      <w:r>
        <w:rPr>
          <w:lang w:eastAsia="nb-NO"/>
        </w:rPr>
        <w:t>Saksdokumentene sendes organets medlemmer samtidig med innkalling til møtet.</w:t>
      </w:r>
    </w:p>
    <w:p w14:paraId="7D7A71DE" w14:textId="77777777" w:rsidR="00584228" w:rsidRDefault="00584228" w:rsidP="00584228">
      <w:pPr>
        <w:rPr>
          <w:lang w:eastAsia="nb-NO"/>
        </w:rPr>
      </w:pPr>
    </w:p>
    <w:p w14:paraId="5D6F5645" w14:textId="77777777" w:rsidR="00584228" w:rsidRDefault="00584228" w:rsidP="00584228">
      <w:pPr>
        <w:rPr>
          <w:lang w:eastAsia="nb-NO"/>
        </w:rPr>
      </w:pPr>
      <w:r>
        <w:rPr>
          <w:lang w:eastAsia="nb-NO"/>
        </w:rPr>
        <w:t xml:space="preserve">Innkallingen skal publiseres på kommunens nettside. </w:t>
      </w:r>
    </w:p>
    <w:p w14:paraId="134D8264" w14:textId="77777777" w:rsidR="00584228" w:rsidRDefault="00584228" w:rsidP="00584228">
      <w:pPr>
        <w:rPr>
          <w:lang w:eastAsia="nb-NO"/>
        </w:rPr>
      </w:pPr>
    </w:p>
    <w:p w14:paraId="1F8FEA55" w14:textId="77777777" w:rsidR="00584228" w:rsidRDefault="00584228" w:rsidP="00584228">
      <w:pPr>
        <w:rPr>
          <w:lang w:eastAsia="nb-NO"/>
        </w:rPr>
      </w:pPr>
      <w:r>
        <w:rPr>
          <w:lang w:eastAsia="nb-NO"/>
        </w:rPr>
        <w:t>Dette gjelder likevel ikke saker som er unntatt offentlighet i henhold til lov om offentlighet i forvaltningen eller annen lov. Organets medlemmer har innsyn i slike opplysninger, så langt ikke annet følger av dette reglement.</w:t>
      </w:r>
    </w:p>
    <w:p w14:paraId="6F1D749A" w14:textId="77777777" w:rsidR="00584228" w:rsidRDefault="00584228" w:rsidP="00584228">
      <w:pPr>
        <w:rPr>
          <w:lang w:eastAsia="nb-NO"/>
        </w:rPr>
      </w:pPr>
    </w:p>
    <w:p w14:paraId="580F1AD9" w14:textId="77777777" w:rsidR="00584228" w:rsidRDefault="00584228" w:rsidP="00584228">
      <w:pPr>
        <w:rPr>
          <w:lang w:eastAsia="nb-NO"/>
        </w:rPr>
      </w:pPr>
      <w:r>
        <w:rPr>
          <w:lang w:eastAsia="nb-NO"/>
        </w:rPr>
        <w:t xml:space="preserve">Dersom medlem og møtende varamedlem er av den oppfatning at sider ved saksutredningen er mangelfull eller ikke utredet i det hele tatt, bør vedkommende innen kl. 12.00 dagen før møte i organet (lørdager og helligdager ikke medregnet), levere skriftlig anmodning til kommunedirektøren om at tilleggsutredning blir gjort. </w:t>
      </w:r>
    </w:p>
    <w:p w14:paraId="5685EE0B" w14:textId="77777777" w:rsidR="00584228" w:rsidRDefault="00584228" w:rsidP="00584228">
      <w:pPr>
        <w:rPr>
          <w:lang w:eastAsia="nb-NO"/>
        </w:rPr>
      </w:pPr>
    </w:p>
    <w:p w14:paraId="6B09F575" w14:textId="77777777" w:rsidR="00584228" w:rsidRDefault="00584228" w:rsidP="00584228">
      <w:pPr>
        <w:rPr>
          <w:lang w:eastAsia="nb-NO"/>
        </w:rPr>
      </w:pPr>
      <w:r>
        <w:rPr>
          <w:lang w:eastAsia="nb-NO"/>
        </w:rPr>
        <w:t>Kommunedirektøren besvarer henvendelsen verbalt i møtet og skriftlig til møtet, dersom det er praktisk mulig. Anmodning og svar gjøres tilgjengelig for samtlige møtende representanter fortløpende og samtidig. Denne bestemmelsen innskrenker ikke møtende medlems rett til å anmode om kommunedirektørens opplysning av sak under selve møtet.</w:t>
      </w:r>
    </w:p>
    <w:p w14:paraId="49A7EA59" w14:textId="49D62DD3" w:rsidR="008E7618" w:rsidRDefault="008E7618" w:rsidP="008E7618">
      <w:pPr>
        <w:rPr>
          <w:lang w:eastAsia="nb-NO"/>
        </w:rPr>
      </w:pPr>
    </w:p>
    <w:p w14:paraId="765A2EF3" w14:textId="025A382E" w:rsidR="00F133A3" w:rsidRDefault="00F133A3" w:rsidP="00F133A3">
      <w:pPr>
        <w:pStyle w:val="Overskrift2"/>
        <w:rPr>
          <w:lang w:eastAsia="nb-NO"/>
        </w:rPr>
      </w:pPr>
      <w:bookmarkStart w:id="10" w:name="_Toc116993237"/>
      <w:r>
        <w:rPr>
          <w:lang w:eastAsia="nb-NO"/>
        </w:rPr>
        <w:t>Retting av dagorden og ettersending av saker</w:t>
      </w:r>
      <w:bookmarkEnd w:id="10"/>
    </w:p>
    <w:p w14:paraId="240BC670" w14:textId="77777777" w:rsidR="00F133A3" w:rsidRDefault="00F133A3" w:rsidP="00F133A3">
      <w:pPr>
        <w:rPr>
          <w:lang w:eastAsia="nb-NO"/>
        </w:rPr>
      </w:pPr>
      <w:r>
        <w:rPr>
          <w:lang w:eastAsia="nb-NO"/>
        </w:rPr>
        <w:t>Organets leder har anledning til å ettersende saker helt fram til møtestart. Saker som ettersendes etter ordinær utsending, kan ikke realitetsbehandles dersom møtelederen eller 1/3 av de møtende medlemmene motsetter seg det.</w:t>
      </w:r>
    </w:p>
    <w:p w14:paraId="38A8DB28" w14:textId="6599EFA2" w:rsidR="008E7618" w:rsidRDefault="008E7618" w:rsidP="008E7618">
      <w:pPr>
        <w:rPr>
          <w:lang w:eastAsia="nb-NO"/>
        </w:rPr>
      </w:pPr>
    </w:p>
    <w:p w14:paraId="1496DD52" w14:textId="1E84CA24" w:rsidR="00381871" w:rsidRDefault="00381871" w:rsidP="00381871">
      <w:pPr>
        <w:pStyle w:val="Overskrift2"/>
        <w:rPr>
          <w:lang w:eastAsia="nb-NO"/>
        </w:rPr>
      </w:pPr>
      <w:bookmarkStart w:id="11" w:name="_Toc116993238"/>
      <w:r>
        <w:rPr>
          <w:lang w:eastAsia="nb-NO"/>
        </w:rPr>
        <w:t>Møterett- og plikt. Melding om inhabilitet og forfall til møte.</w:t>
      </w:r>
      <w:bookmarkEnd w:id="11"/>
    </w:p>
    <w:p w14:paraId="168399D2" w14:textId="77777777" w:rsidR="00381871" w:rsidRDefault="00381871" w:rsidP="00381871">
      <w:pPr>
        <w:rPr>
          <w:lang w:eastAsia="nb-NO"/>
        </w:rPr>
      </w:pPr>
      <w:r>
        <w:rPr>
          <w:lang w:eastAsia="nb-NO"/>
        </w:rPr>
        <w:t>Medlemmer av et folkevalgt organ har rett og plikter å delta i organets møter hvis de ikke har gyldig forfall.</w:t>
      </w:r>
    </w:p>
    <w:p w14:paraId="51B0BA52" w14:textId="77777777" w:rsidR="00381871" w:rsidRDefault="00381871" w:rsidP="00381871">
      <w:pPr>
        <w:rPr>
          <w:lang w:eastAsia="nb-NO"/>
        </w:rPr>
      </w:pPr>
    </w:p>
    <w:p w14:paraId="03E8BC00" w14:textId="77777777" w:rsidR="00381871" w:rsidRDefault="00381871" w:rsidP="00381871">
      <w:pPr>
        <w:rPr>
          <w:lang w:eastAsia="nb-NO"/>
        </w:rPr>
      </w:pPr>
      <w:r>
        <w:rPr>
          <w:lang w:eastAsia="nb-NO"/>
        </w:rPr>
        <w:t>Medlem skal i god tid før møtet si fra om forhold som gjør eller kan gjøre vedkommende ugild. Før spørsmålet avgjøres bør varamedlem innkalles til å møte og delta ved avgjørelsen, dersom det kan gjøres uten vesentlig tidsspille eller kostnad.</w:t>
      </w:r>
    </w:p>
    <w:p w14:paraId="1281082C" w14:textId="77777777" w:rsidR="00381871" w:rsidRDefault="00381871" w:rsidP="00381871">
      <w:pPr>
        <w:rPr>
          <w:lang w:eastAsia="nb-NO"/>
        </w:rPr>
      </w:pPr>
    </w:p>
    <w:p w14:paraId="7B232DFD" w14:textId="77777777" w:rsidR="00381871" w:rsidRDefault="00381871" w:rsidP="00381871">
      <w:pPr>
        <w:rPr>
          <w:lang w:eastAsia="nb-NO"/>
        </w:rPr>
      </w:pPr>
      <w:r>
        <w:rPr>
          <w:lang w:eastAsia="nb-NO"/>
        </w:rPr>
        <w:t xml:space="preserve">Dersom et medlem eller et innkalt varamedlem ikke kan møte i organet på grunn av lovlig forfall, skal vedkommende straks melde fra om dette skriftlig til formannskapssekretæren, med kopi til organets leder og gruppeleder. Årsak til forfallet skal være oppgitt. Dersom formannskapssekretær godkjenner forfallet, eventuelt etter dialog med organets leder, søker denne å skaffe vararepresentant. For varamedlemmer gjelder samme krav til gyldig forfall og prosedyre for forfallsmelding som for faste medlemmer. </w:t>
      </w:r>
    </w:p>
    <w:p w14:paraId="0FA830FC" w14:textId="77777777" w:rsidR="00381871" w:rsidRDefault="00381871" w:rsidP="00381871">
      <w:pPr>
        <w:rPr>
          <w:lang w:eastAsia="nb-NO"/>
        </w:rPr>
      </w:pPr>
    </w:p>
    <w:p w14:paraId="426BE094" w14:textId="77777777" w:rsidR="00381871" w:rsidRDefault="00381871" w:rsidP="00381871">
      <w:pPr>
        <w:rPr>
          <w:lang w:eastAsia="nb-NO"/>
        </w:rPr>
      </w:pPr>
      <w:r>
        <w:rPr>
          <w:lang w:eastAsia="nb-NO"/>
        </w:rPr>
        <w:t xml:space="preserve">Forfall som meldes etter kl. 16.00 dagen før møtet følger samme regler og prosedyre som beskrevet ovenfor, med unntak av at formannskapssekretæren her varsler gruppeleder. Ved denne type forfall skaffer partiene, i tråd med fastsatt </w:t>
      </w:r>
      <w:proofErr w:type="spellStart"/>
      <w:r>
        <w:rPr>
          <w:lang w:eastAsia="nb-NO"/>
        </w:rPr>
        <w:t>varaliste</w:t>
      </w:r>
      <w:proofErr w:type="spellEnd"/>
      <w:r>
        <w:rPr>
          <w:lang w:eastAsia="nb-NO"/>
        </w:rPr>
        <w:t xml:space="preserve">, selv vara. </w:t>
      </w:r>
    </w:p>
    <w:p w14:paraId="3F936DF9" w14:textId="77777777" w:rsidR="00381871" w:rsidRDefault="00381871" w:rsidP="00381871">
      <w:pPr>
        <w:rPr>
          <w:lang w:eastAsia="nb-NO"/>
        </w:rPr>
      </w:pPr>
    </w:p>
    <w:p w14:paraId="15EECBFE" w14:textId="77777777" w:rsidR="00381871" w:rsidRDefault="00381871" w:rsidP="00381871">
      <w:pPr>
        <w:rPr>
          <w:lang w:eastAsia="nb-NO"/>
        </w:rPr>
      </w:pPr>
      <w:r>
        <w:rPr>
          <w:lang w:eastAsia="nb-NO"/>
        </w:rPr>
        <w:t>Varamedlem skal straks innkalles etter reglene i kommuneloven § 7-10 første ledd. Det samme gjøres på forhånd når det er kjent at noen må fratre som inhabil i sak som skal behandles på møtet.</w:t>
      </w:r>
    </w:p>
    <w:p w14:paraId="05147D49" w14:textId="77777777" w:rsidR="00381871" w:rsidRDefault="00381871" w:rsidP="00381871">
      <w:pPr>
        <w:rPr>
          <w:lang w:eastAsia="nb-NO"/>
        </w:rPr>
      </w:pPr>
    </w:p>
    <w:p w14:paraId="7E16FADC" w14:textId="77777777" w:rsidR="00381871" w:rsidRDefault="00381871" w:rsidP="00381871">
      <w:pPr>
        <w:rPr>
          <w:lang w:eastAsia="nb-NO"/>
        </w:rPr>
      </w:pPr>
      <w:r>
        <w:rPr>
          <w:lang w:eastAsia="nb-NO"/>
        </w:rPr>
        <w:t xml:space="preserve">Dersom et medlem på grunn av lovlig forfall må forlate møtet under forhandlingene, meldes dette straks til møtelederen. Varamedlem som er til stede, eller om mulig er innkalt, trer etter reglene i kommuneloven § 7-10 første ledd inn i stedet for medlemmet. </w:t>
      </w:r>
    </w:p>
    <w:p w14:paraId="52A2C39B" w14:textId="77777777" w:rsidR="00381871" w:rsidRDefault="00381871" w:rsidP="00381871">
      <w:pPr>
        <w:rPr>
          <w:lang w:eastAsia="nb-NO"/>
        </w:rPr>
      </w:pPr>
    </w:p>
    <w:p w14:paraId="4936EA8C" w14:textId="77777777" w:rsidR="00381871" w:rsidRDefault="00381871" w:rsidP="00381871">
      <w:pPr>
        <w:rPr>
          <w:lang w:eastAsia="nb-NO"/>
        </w:rPr>
      </w:pPr>
      <w:r>
        <w:rPr>
          <w:lang w:eastAsia="nb-NO"/>
        </w:rPr>
        <w:t>Når et varamedlem som lovlig har tatt sete i forsamlingen, avløses av et fast medlem eller varamedlem med høyere nummerorden, fortsetter den førstes møteplikt til den påbegynte sak er ferdigbehandlet. Ved behandlingen av større saker kan organet selv gjøre unntak fra ovennevnte bestemmelse.</w:t>
      </w:r>
    </w:p>
    <w:p w14:paraId="5D8AF44A" w14:textId="6D611788" w:rsidR="00F133A3" w:rsidRDefault="00F133A3" w:rsidP="008E7618">
      <w:pPr>
        <w:rPr>
          <w:lang w:eastAsia="nb-NO"/>
        </w:rPr>
      </w:pPr>
    </w:p>
    <w:p w14:paraId="2362A183" w14:textId="6B3A31E8" w:rsidR="0088751C" w:rsidRDefault="0088751C" w:rsidP="0088751C">
      <w:pPr>
        <w:pStyle w:val="Overskrift2"/>
        <w:rPr>
          <w:lang w:eastAsia="nb-NO"/>
        </w:rPr>
      </w:pPr>
      <w:bookmarkStart w:id="12" w:name="_Toc116993239"/>
      <w:r>
        <w:rPr>
          <w:lang w:eastAsia="nb-NO"/>
        </w:rPr>
        <w:t>Innsynsrett for folkevalgte organer</w:t>
      </w:r>
      <w:bookmarkEnd w:id="12"/>
    </w:p>
    <w:p w14:paraId="7B2F828B" w14:textId="77777777" w:rsidR="0088751C" w:rsidRDefault="0088751C" w:rsidP="0088751C">
      <w:pPr>
        <w:rPr>
          <w:lang w:eastAsia="nb-NO"/>
        </w:rPr>
      </w:pPr>
      <w:r>
        <w:rPr>
          <w:lang w:eastAsia="nb-NO"/>
        </w:rPr>
        <w:t>Folkevalgte organer har innsynsrett i kommunale saksdokumenter i samsvar med kommuneloven.</w:t>
      </w:r>
    </w:p>
    <w:p w14:paraId="68AFFEBD" w14:textId="3299746A" w:rsidR="0088751C" w:rsidRDefault="0088751C" w:rsidP="0088751C">
      <w:pPr>
        <w:rPr>
          <w:lang w:eastAsia="nb-NO"/>
        </w:rPr>
      </w:pPr>
    </w:p>
    <w:p w14:paraId="4413C5F9" w14:textId="21A4A856" w:rsidR="0088751C" w:rsidRDefault="00F31963" w:rsidP="00F31963">
      <w:pPr>
        <w:pStyle w:val="Overskrift1"/>
        <w:rPr>
          <w:lang w:eastAsia="nb-NO"/>
        </w:rPr>
      </w:pPr>
      <w:bookmarkStart w:id="13" w:name="_Toc116993240"/>
      <w:r w:rsidRPr="00F31963">
        <w:rPr>
          <w:lang w:eastAsia="nb-NO"/>
        </w:rPr>
        <w:t>Saksbehandlingen i møtet</w:t>
      </w:r>
      <w:bookmarkEnd w:id="13"/>
    </w:p>
    <w:p w14:paraId="37118938" w14:textId="4163CB66" w:rsidR="00EA0C0E" w:rsidRDefault="00EA0C0E" w:rsidP="00EA0C0E">
      <w:pPr>
        <w:pStyle w:val="Overskrift2"/>
        <w:rPr>
          <w:lang w:eastAsia="nb-NO"/>
        </w:rPr>
      </w:pPr>
      <w:bookmarkStart w:id="14" w:name="_Toc116993241"/>
      <w:r>
        <w:rPr>
          <w:lang w:eastAsia="nb-NO"/>
        </w:rPr>
        <w:t>Møteleder. Åpne eller lukkede dører. Taushetsplikt.</w:t>
      </w:r>
      <w:bookmarkEnd w:id="14"/>
    </w:p>
    <w:p w14:paraId="7CDAEB69" w14:textId="77777777" w:rsidR="00EA0C0E" w:rsidRDefault="00EA0C0E" w:rsidP="00EA0C0E">
      <w:pPr>
        <w:rPr>
          <w:lang w:eastAsia="nb-NO"/>
        </w:rPr>
      </w:pPr>
      <w:r>
        <w:rPr>
          <w:lang w:eastAsia="nb-NO"/>
        </w:rPr>
        <w:t xml:space="preserve">Møtet ledes av organets leder eller nestleder. Dersom begge disse har forfall, velges en særskilt møteleder. </w:t>
      </w:r>
    </w:p>
    <w:p w14:paraId="75860DC8" w14:textId="77777777" w:rsidR="00EA0C0E" w:rsidRDefault="00EA0C0E" w:rsidP="00EA0C0E">
      <w:pPr>
        <w:rPr>
          <w:lang w:eastAsia="nb-NO"/>
        </w:rPr>
      </w:pPr>
    </w:p>
    <w:p w14:paraId="32CBAE90" w14:textId="77777777" w:rsidR="00EA0C0E" w:rsidRDefault="00EA0C0E" w:rsidP="00EA0C0E">
      <w:pPr>
        <w:rPr>
          <w:lang w:eastAsia="nb-NO"/>
        </w:rPr>
      </w:pPr>
      <w:r>
        <w:rPr>
          <w:lang w:eastAsia="nb-NO"/>
        </w:rPr>
        <w:t>Møtet holdes for åpne dører, jf. kommuneloven § 11-5, hvis ikke annet følger av lovbestemt taushetsplikt eller vedtak etter § 11-5. Et folkevalgt organ eller møtelederen kan vedta at en debatt om lukking av et møte skal holdes i lukket møte. En avstemning om eventuell lukking av et møte skal holdes i åpent møte.</w:t>
      </w:r>
    </w:p>
    <w:p w14:paraId="4AF49C5C" w14:textId="77777777" w:rsidR="00EA0C0E" w:rsidRDefault="00EA0C0E" w:rsidP="00EA0C0E">
      <w:pPr>
        <w:rPr>
          <w:lang w:eastAsia="nb-NO"/>
        </w:rPr>
      </w:pPr>
    </w:p>
    <w:p w14:paraId="251F4B4B" w14:textId="4D819998" w:rsidR="00EA0C0E" w:rsidRDefault="00EA0C0E" w:rsidP="00EA0C0E">
      <w:pPr>
        <w:rPr>
          <w:lang w:eastAsia="nb-NO"/>
        </w:rPr>
      </w:pPr>
      <w:r>
        <w:rPr>
          <w:lang w:eastAsia="nb-NO"/>
        </w:rPr>
        <w:t xml:space="preserve">Hvis noen ber om det, og hvis det ikke virker forstyrrende på gjennomføringen av møtet, skal møtelederen gi tillatelse til å gjøre opptak av eller overføre lyd eller bilde fra åpne møter. </w:t>
      </w:r>
    </w:p>
    <w:p w14:paraId="7FEE3A40" w14:textId="77777777" w:rsidR="004258ED" w:rsidRDefault="004258ED" w:rsidP="00EA0C0E">
      <w:pPr>
        <w:rPr>
          <w:lang w:eastAsia="nb-NO"/>
        </w:rPr>
      </w:pPr>
    </w:p>
    <w:p w14:paraId="3C9835DE" w14:textId="77777777" w:rsidR="00EA0C0E" w:rsidRDefault="00EA0C0E" w:rsidP="00EA0C0E">
      <w:pPr>
        <w:rPr>
          <w:lang w:eastAsia="nb-NO"/>
        </w:rPr>
      </w:pPr>
      <w:r>
        <w:rPr>
          <w:lang w:eastAsia="nb-NO"/>
        </w:rPr>
        <w:t>Kommunestyremøter skal ordinært strømmes på kommunens nettside.</w:t>
      </w:r>
    </w:p>
    <w:p w14:paraId="36575346" w14:textId="77777777" w:rsidR="00EA0C0E" w:rsidRDefault="00EA0C0E" w:rsidP="00EA0C0E">
      <w:pPr>
        <w:rPr>
          <w:lang w:eastAsia="nb-NO"/>
        </w:rPr>
      </w:pPr>
    </w:p>
    <w:p w14:paraId="4F228529" w14:textId="77777777" w:rsidR="00EA0C0E" w:rsidRDefault="00EA0C0E" w:rsidP="00EA0C0E">
      <w:pPr>
        <w:rPr>
          <w:lang w:eastAsia="nb-NO"/>
        </w:rPr>
      </w:pPr>
      <w:r>
        <w:rPr>
          <w:lang w:eastAsia="nb-NO"/>
        </w:rPr>
        <w:t>Medlem som gjennom sitt verv blir kjent med opplysninger underlagt lovbestemt taushetsplikt, er bundet av taushetsplikt. Taushetsplikten gjelder også etter at vervet er avsluttet. Brudd på taushetsplikten kan lede til krav om erstatning og straff etter straffeloven § 209. Medlem som deltar i lukket møte kan fra de muntlige forhandlingene eller sakens dokumenter, kun referere opplysninger som ikke er omfattet av lovbestemt taushetsplikt.</w:t>
      </w:r>
    </w:p>
    <w:p w14:paraId="40D0B677" w14:textId="12F67BEA" w:rsidR="00CE28BF" w:rsidRDefault="00CE28BF" w:rsidP="008E7618">
      <w:pPr>
        <w:rPr>
          <w:lang w:eastAsia="nb-NO"/>
        </w:rPr>
      </w:pPr>
    </w:p>
    <w:p w14:paraId="05FB0538" w14:textId="1EB17241" w:rsidR="004E0719" w:rsidRDefault="004E0719" w:rsidP="004E0719">
      <w:pPr>
        <w:pStyle w:val="Overskrift2"/>
        <w:rPr>
          <w:lang w:eastAsia="nb-NO"/>
        </w:rPr>
      </w:pPr>
      <w:bookmarkStart w:id="15" w:name="_Toc116993242"/>
      <w:r>
        <w:rPr>
          <w:lang w:eastAsia="nb-NO"/>
        </w:rPr>
        <w:t>Tjenestemenn og andre som møtedeltakere.</w:t>
      </w:r>
      <w:bookmarkEnd w:id="15"/>
    </w:p>
    <w:p w14:paraId="54A85F35" w14:textId="77777777" w:rsidR="004E0719" w:rsidRDefault="004E0719" w:rsidP="004E0719">
      <w:pPr>
        <w:rPr>
          <w:lang w:eastAsia="nb-NO"/>
        </w:rPr>
      </w:pPr>
      <w:r>
        <w:rPr>
          <w:lang w:eastAsia="nb-NO"/>
        </w:rPr>
        <w:t xml:space="preserve">Kommunedirektøren har møte- og talerett i alle folkevalgte organ, personlig eller ved sin stedfortreder, jr. kommuneloven § 13-1 femte ledd. På kommunedirektørens oppfordring kan tjenestemenn gi opplysninger og utredninger om saken. </w:t>
      </w:r>
    </w:p>
    <w:p w14:paraId="5A595DE7" w14:textId="77777777" w:rsidR="004E0719" w:rsidRDefault="004E0719" w:rsidP="004E0719">
      <w:pPr>
        <w:rPr>
          <w:lang w:eastAsia="nb-NO"/>
        </w:rPr>
      </w:pPr>
    </w:p>
    <w:p w14:paraId="3174451B" w14:textId="77777777" w:rsidR="004E0719" w:rsidRDefault="004E0719" w:rsidP="004E0719">
      <w:pPr>
        <w:rPr>
          <w:lang w:eastAsia="nb-NO"/>
        </w:rPr>
      </w:pPr>
      <w:r>
        <w:rPr>
          <w:lang w:eastAsia="nb-NO"/>
        </w:rPr>
        <w:t>Møtesekretær fra administrasjonen deltar som sekretær under møtene.</w:t>
      </w:r>
    </w:p>
    <w:p w14:paraId="548BDCA6" w14:textId="77777777" w:rsidR="004E0719" w:rsidRDefault="004E0719" w:rsidP="004E0719">
      <w:pPr>
        <w:rPr>
          <w:lang w:eastAsia="nb-NO"/>
        </w:rPr>
      </w:pPr>
    </w:p>
    <w:p w14:paraId="149C9CDB" w14:textId="77777777" w:rsidR="004E0719" w:rsidRDefault="004E0719" w:rsidP="004E0719">
      <w:pPr>
        <w:rPr>
          <w:lang w:eastAsia="nb-NO"/>
        </w:rPr>
      </w:pPr>
      <w:r>
        <w:rPr>
          <w:lang w:eastAsia="nb-NO"/>
        </w:rPr>
        <w:t>Representanter for de ansatte i kommunen har som hovedregel møte- og talerett i folkevalgte organer når de behandler saker som gjelder forholdet mellom de ansatte og kommunen som arbeidsgiver.</w:t>
      </w:r>
    </w:p>
    <w:p w14:paraId="573A3B26" w14:textId="77777777" w:rsidR="004E0719" w:rsidRDefault="004E0719" w:rsidP="004E0719">
      <w:pPr>
        <w:rPr>
          <w:lang w:eastAsia="nb-NO"/>
        </w:rPr>
      </w:pPr>
    </w:p>
    <w:p w14:paraId="6FFC067B" w14:textId="5A5441C3" w:rsidR="004E0719" w:rsidRDefault="004E0719" w:rsidP="004E0719">
      <w:pPr>
        <w:rPr>
          <w:lang w:eastAsia="nb-NO"/>
        </w:rPr>
      </w:pPr>
      <w:r>
        <w:rPr>
          <w:lang w:eastAsia="nb-NO"/>
        </w:rPr>
        <w:t>Kontrollutvalgets leder har møte- og talerett i kommunestyret når utvalgets saker behandles.</w:t>
      </w:r>
    </w:p>
    <w:p w14:paraId="6D6BC182" w14:textId="59EB991A" w:rsidR="00FF3852" w:rsidRDefault="00FF3852" w:rsidP="004E0719">
      <w:pPr>
        <w:rPr>
          <w:lang w:eastAsia="nb-NO"/>
        </w:rPr>
      </w:pPr>
    </w:p>
    <w:p w14:paraId="7B71F3EC" w14:textId="707A9476" w:rsidR="00D518FD" w:rsidRDefault="00D518FD" w:rsidP="00D518FD">
      <w:pPr>
        <w:pStyle w:val="Overskrift2"/>
        <w:rPr>
          <w:lang w:eastAsia="nb-NO"/>
        </w:rPr>
      </w:pPr>
      <w:bookmarkStart w:id="16" w:name="_Toc116993243"/>
      <w:r>
        <w:rPr>
          <w:lang w:eastAsia="nb-NO"/>
        </w:rPr>
        <w:t>Åpning av møtet. Vedtaksførhet.</w:t>
      </w:r>
      <w:bookmarkEnd w:id="16"/>
    </w:p>
    <w:p w14:paraId="5DA7A276" w14:textId="77777777" w:rsidR="00D518FD" w:rsidRDefault="00D518FD" w:rsidP="00D518FD">
      <w:pPr>
        <w:rPr>
          <w:lang w:eastAsia="nb-NO"/>
        </w:rPr>
      </w:pPr>
    </w:p>
    <w:p w14:paraId="03108148" w14:textId="77777777" w:rsidR="00D518FD" w:rsidRDefault="00D518FD" w:rsidP="00D518FD">
      <w:pPr>
        <w:rPr>
          <w:lang w:eastAsia="nb-NO"/>
        </w:rPr>
      </w:pPr>
      <w:r>
        <w:rPr>
          <w:lang w:eastAsia="nb-NO"/>
        </w:rPr>
        <w:t>Organet fastsetter selv tidspunkt for møtestart. Møtene avsluttes senest kl. 22.00. Møtet kan forlenges dersom organet ønsker det. Beslutningen treffes med alminnelig flertall.</w:t>
      </w:r>
    </w:p>
    <w:p w14:paraId="2B3C56AA" w14:textId="77777777" w:rsidR="00D518FD" w:rsidRDefault="00D518FD" w:rsidP="00D518FD">
      <w:pPr>
        <w:rPr>
          <w:lang w:eastAsia="nb-NO"/>
        </w:rPr>
      </w:pPr>
    </w:p>
    <w:p w14:paraId="44D57161" w14:textId="77777777" w:rsidR="00D518FD" w:rsidRDefault="00D518FD" w:rsidP="00D518FD">
      <w:pPr>
        <w:rPr>
          <w:lang w:eastAsia="nb-NO"/>
        </w:rPr>
      </w:pPr>
      <w:r>
        <w:rPr>
          <w:lang w:eastAsia="nb-NO"/>
        </w:rPr>
        <w:t xml:space="preserve">Ved møtets begynnelse foretas navneopprop på medlemmene. Møtet erklæres for lovlig satt når det lovmessig minste antall er til stede, jf. kommuneloven § 11-9. </w:t>
      </w:r>
    </w:p>
    <w:p w14:paraId="4B6B7ADE" w14:textId="77777777" w:rsidR="00D518FD" w:rsidRDefault="00D518FD" w:rsidP="00D518FD">
      <w:pPr>
        <w:rPr>
          <w:lang w:eastAsia="nb-NO"/>
        </w:rPr>
      </w:pPr>
    </w:p>
    <w:p w14:paraId="75556E50" w14:textId="77777777" w:rsidR="00D518FD" w:rsidRDefault="00D518FD" w:rsidP="00D518FD">
      <w:pPr>
        <w:rPr>
          <w:lang w:eastAsia="nb-NO"/>
        </w:rPr>
      </w:pPr>
      <w:r>
        <w:rPr>
          <w:lang w:eastAsia="nb-NO"/>
        </w:rPr>
        <w:t>Fra dette tidspunkt og frem til møtets slutt kan ingen av organets medlemmer forlate salen for kortere eller lengre tid uten på forhånd å melde fra til møteleder.</w:t>
      </w:r>
    </w:p>
    <w:p w14:paraId="6975E0D5" w14:textId="77777777" w:rsidR="00D518FD" w:rsidRDefault="00D518FD" w:rsidP="00D518FD">
      <w:pPr>
        <w:rPr>
          <w:lang w:eastAsia="nb-NO"/>
        </w:rPr>
      </w:pPr>
    </w:p>
    <w:p w14:paraId="6A3F2943" w14:textId="77777777" w:rsidR="00D518FD" w:rsidRDefault="00D518FD" w:rsidP="00D518FD">
      <w:pPr>
        <w:rPr>
          <w:lang w:eastAsia="nb-NO"/>
        </w:rPr>
      </w:pPr>
      <w:r>
        <w:rPr>
          <w:lang w:eastAsia="nb-NO"/>
        </w:rPr>
        <w:t xml:space="preserve">Medlemmer og varamedlemmer som møter etter oppropet, melder seg til møteleder før de tar sete. Som hovedregel skal representanten i disse tilfellene ikke ta setet før pågående sak er avsluttet. Organet kan gjøre unntak i det enkelte tilfelle. </w:t>
      </w:r>
    </w:p>
    <w:p w14:paraId="141EE009" w14:textId="77777777" w:rsidR="00D518FD" w:rsidRDefault="00D518FD" w:rsidP="00D518FD">
      <w:pPr>
        <w:rPr>
          <w:lang w:eastAsia="nb-NO"/>
        </w:rPr>
      </w:pPr>
    </w:p>
    <w:p w14:paraId="7F8573EF" w14:textId="77777777" w:rsidR="00D518FD" w:rsidRDefault="00D518FD" w:rsidP="00D518FD">
      <w:pPr>
        <w:rPr>
          <w:lang w:eastAsia="nb-NO"/>
        </w:rPr>
      </w:pPr>
      <w:r>
        <w:rPr>
          <w:lang w:eastAsia="nb-NO"/>
        </w:rPr>
        <w:t>Alle medlemmene plikter å avgi stemme i alle saker som behandles, jf. kommuneloven § 8-1.</w:t>
      </w:r>
    </w:p>
    <w:p w14:paraId="3E5D6478" w14:textId="77777777" w:rsidR="00FF3852" w:rsidRDefault="00FF3852" w:rsidP="004E0719">
      <w:pPr>
        <w:rPr>
          <w:lang w:eastAsia="nb-NO"/>
        </w:rPr>
      </w:pPr>
    </w:p>
    <w:p w14:paraId="5E16FF09" w14:textId="60FABE9D" w:rsidR="00614158" w:rsidRDefault="00614158" w:rsidP="00614158">
      <w:pPr>
        <w:pStyle w:val="Overskrift2"/>
        <w:rPr>
          <w:lang w:eastAsia="nb-NO"/>
        </w:rPr>
      </w:pPr>
      <w:bookmarkStart w:id="17" w:name="_Toc116993244"/>
      <w:r>
        <w:rPr>
          <w:lang w:eastAsia="nb-NO"/>
        </w:rPr>
        <w:t>Rekkefølgen for behandling av sakene. Sak som er tatt opp til behandling. Sak som ikke er nevnt i innkallingen.</w:t>
      </w:r>
      <w:bookmarkEnd w:id="17"/>
    </w:p>
    <w:p w14:paraId="3342D429" w14:textId="77777777" w:rsidR="00614158" w:rsidRDefault="00614158" w:rsidP="00614158">
      <w:pPr>
        <w:rPr>
          <w:lang w:eastAsia="nb-NO"/>
        </w:rPr>
      </w:pPr>
    </w:p>
    <w:p w14:paraId="25D20535" w14:textId="7D9B3BE5" w:rsidR="00614158" w:rsidRDefault="00614158" w:rsidP="00614158">
      <w:pPr>
        <w:rPr>
          <w:lang w:eastAsia="nb-NO"/>
        </w:rPr>
      </w:pPr>
      <w:r>
        <w:rPr>
          <w:lang w:eastAsia="nb-NO"/>
        </w:rPr>
        <w:t>Dersom det under oppropet er reist tvil om gyldigheten til noen</w:t>
      </w:r>
      <w:r w:rsidR="00EB7A2E">
        <w:rPr>
          <w:lang w:eastAsia="nb-NO"/>
        </w:rPr>
        <w:t>s</w:t>
      </w:r>
      <w:r>
        <w:rPr>
          <w:lang w:eastAsia="nb-NO"/>
        </w:rPr>
        <w:t xml:space="preserve"> forfall, skal dette behandles først. Deretter behandles sakene som er nevnt i innkallingen og i den rekkefølge de er nevnt. Organet kan vedta annen rekkefølge.</w:t>
      </w:r>
    </w:p>
    <w:p w14:paraId="051E93B4" w14:textId="77777777" w:rsidR="00614158" w:rsidRDefault="00614158" w:rsidP="00614158">
      <w:pPr>
        <w:rPr>
          <w:lang w:eastAsia="nb-NO"/>
        </w:rPr>
      </w:pPr>
    </w:p>
    <w:p w14:paraId="011524E1" w14:textId="77777777" w:rsidR="00614158" w:rsidRDefault="00614158" w:rsidP="00614158">
      <w:pPr>
        <w:rPr>
          <w:lang w:eastAsia="nb-NO"/>
        </w:rPr>
      </w:pPr>
      <w:r>
        <w:rPr>
          <w:lang w:eastAsia="nb-NO"/>
        </w:rPr>
        <w:t>Dersom en sak er tatt opp til behandling, kan ikke møtet heves før saken er avgjort ved votering. Dette er likevel ikke til hinder for at møtet kan heves midlertidig for kortere perioder for avvikling av gruppemøter. Organet kan vedta å utsette forhandlingene om saken.</w:t>
      </w:r>
    </w:p>
    <w:p w14:paraId="23347FF7" w14:textId="77777777" w:rsidR="00614158" w:rsidRDefault="00614158" w:rsidP="00614158">
      <w:pPr>
        <w:rPr>
          <w:lang w:eastAsia="nb-NO"/>
        </w:rPr>
      </w:pPr>
    </w:p>
    <w:p w14:paraId="301DF15D" w14:textId="77777777" w:rsidR="00614158" w:rsidRDefault="00614158" w:rsidP="00614158">
      <w:pPr>
        <w:rPr>
          <w:lang w:eastAsia="nb-NO"/>
        </w:rPr>
      </w:pPr>
      <w:r>
        <w:rPr>
          <w:lang w:eastAsia="nb-NO"/>
        </w:rPr>
        <w:t xml:space="preserve">Sak som ikke er nevnt i innkallingen kan ikke tas til realitetsavgjørelse dersom møteleder eller 1/3 av organets medlemmer motsetter seg at den avgjøres, jf. kommuneloven § 11-3 siste ledd. I så fall sendes saken til det politiske organ den hører under, eller den føres opp til behandling i senere kommunestyremøte. </w:t>
      </w:r>
    </w:p>
    <w:p w14:paraId="07C13878" w14:textId="77777777" w:rsidR="00614158" w:rsidRDefault="00614158" w:rsidP="00614158">
      <w:pPr>
        <w:rPr>
          <w:lang w:eastAsia="nb-NO"/>
        </w:rPr>
      </w:pPr>
    </w:p>
    <w:p w14:paraId="09403383" w14:textId="450C05E1" w:rsidR="00614158" w:rsidRDefault="00854C12" w:rsidP="00614158">
      <w:pPr>
        <w:rPr>
          <w:lang w:eastAsia="nb-NO"/>
        </w:rPr>
      </w:pPr>
      <w:r w:rsidRPr="00854C12">
        <w:rPr>
          <w:lang w:eastAsia="nb-NO"/>
        </w:rPr>
        <w:t xml:space="preserve">Organet kan selv velge når forespørsler (interpellasjoner og spørsmål) avvikles under møtet. Det kan settes av inntil en time ved møtets begynnelse til behandling av forespørsler. Denne timen forbeholdes som hovedregel </w:t>
      </w:r>
      <w:proofErr w:type="gramStart"/>
      <w:r w:rsidRPr="00854C12">
        <w:rPr>
          <w:lang w:eastAsia="nb-NO"/>
        </w:rPr>
        <w:t>interpellasjoner.</w:t>
      </w:r>
      <w:r>
        <w:rPr>
          <w:lang w:eastAsia="nb-NO"/>
        </w:rPr>
        <w:t>*</w:t>
      </w:r>
      <w:proofErr w:type="gramEnd"/>
    </w:p>
    <w:p w14:paraId="487ED707" w14:textId="77777777" w:rsidR="00854C12" w:rsidRDefault="00854C12" w:rsidP="00614158">
      <w:pPr>
        <w:rPr>
          <w:lang w:eastAsia="nb-NO"/>
        </w:rPr>
      </w:pPr>
    </w:p>
    <w:p w14:paraId="7F04D31C" w14:textId="77777777" w:rsidR="00614158" w:rsidRDefault="00614158" w:rsidP="00614158">
      <w:pPr>
        <w:rPr>
          <w:lang w:eastAsia="nb-NO"/>
        </w:rPr>
      </w:pPr>
      <w:r>
        <w:rPr>
          <w:lang w:eastAsia="nb-NO"/>
        </w:rPr>
        <w:t xml:space="preserve">Hvis det meldes flere spørsmål enn det som kan besvares innen denne tidsrammen, har hver representant bare krav på å stille ett spørsmål ved møtets begynnelse. De øvrige spørsmål behandles som normalt etter de ordinære sakene. Spørsmålene behandles </w:t>
      </w:r>
      <w:proofErr w:type="gramStart"/>
      <w:r>
        <w:rPr>
          <w:lang w:eastAsia="nb-NO"/>
        </w:rPr>
        <w:t>for øvrig</w:t>
      </w:r>
      <w:proofErr w:type="gramEnd"/>
      <w:r>
        <w:rPr>
          <w:lang w:eastAsia="nb-NO"/>
        </w:rPr>
        <w:t xml:space="preserve"> i den rekkefølge de er levert organets leder. </w:t>
      </w:r>
    </w:p>
    <w:p w14:paraId="7723C94D" w14:textId="77777777" w:rsidR="00614158" w:rsidRDefault="00614158" w:rsidP="00614158">
      <w:pPr>
        <w:rPr>
          <w:lang w:eastAsia="nb-NO"/>
        </w:rPr>
      </w:pPr>
    </w:p>
    <w:p w14:paraId="32EE7567" w14:textId="77777777" w:rsidR="00614158" w:rsidRDefault="00614158" w:rsidP="00614158">
      <w:pPr>
        <w:rPr>
          <w:lang w:eastAsia="nb-NO"/>
        </w:rPr>
      </w:pPr>
      <w:r>
        <w:rPr>
          <w:lang w:eastAsia="nb-NO"/>
        </w:rPr>
        <w:t xml:space="preserve">Dersom et spørsmål av tidsmessige grunner ikke er besvart i det møte som det er fremmet til, må spørreren bekrefte overfor møteleder at spørsmålet kan besvares skriftlig eller om det ønskes besvart ved neste møte. Skriftlig svar bør foreligge samme uke som møtet ble avholdt. Både spørsmål og svar skal publiseres på kommunens nettside. </w:t>
      </w:r>
    </w:p>
    <w:p w14:paraId="33E5CE43" w14:textId="77777777" w:rsidR="00854C12" w:rsidRDefault="00854C12" w:rsidP="00614158">
      <w:pPr>
        <w:rPr>
          <w:lang w:eastAsia="nb-NO"/>
        </w:rPr>
      </w:pPr>
    </w:p>
    <w:p w14:paraId="6EA537B7" w14:textId="5210A3F5" w:rsidR="00854C12" w:rsidRPr="00F4036D" w:rsidRDefault="00F4036D" w:rsidP="00614158">
      <w:pPr>
        <w:rPr>
          <w:i/>
          <w:iCs/>
          <w:sz w:val="18"/>
          <w:szCs w:val="18"/>
          <w:lang w:eastAsia="nb-NO"/>
        </w:rPr>
      </w:pPr>
      <w:r>
        <w:rPr>
          <w:i/>
          <w:iCs/>
          <w:sz w:val="18"/>
          <w:szCs w:val="18"/>
          <w:lang w:eastAsia="nb-NO"/>
        </w:rPr>
        <w:t xml:space="preserve">* </w:t>
      </w:r>
      <w:r w:rsidR="00854C12" w:rsidRPr="00F4036D">
        <w:rPr>
          <w:i/>
          <w:iCs/>
          <w:sz w:val="18"/>
          <w:szCs w:val="18"/>
          <w:lang w:eastAsia="nb-NO"/>
        </w:rPr>
        <w:t xml:space="preserve">Siste setning fjerde ledd føyet til i </w:t>
      </w:r>
      <w:r w:rsidRPr="00F4036D">
        <w:rPr>
          <w:i/>
          <w:iCs/>
          <w:sz w:val="18"/>
          <w:szCs w:val="18"/>
          <w:lang w:eastAsia="nb-NO"/>
        </w:rPr>
        <w:t xml:space="preserve">KST </w:t>
      </w:r>
      <w:r w:rsidR="00854C12" w:rsidRPr="00F4036D">
        <w:rPr>
          <w:i/>
          <w:iCs/>
          <w:sz w:val="18"/>
          <w:szCs w:val="18"/>
          <w:lang w:eastAsia="nb-NO"/>
        </w:rPr>
        <w:t xml:space="preserve">sak </w:t>
      </w:r>
      <w:r w:rsidRPr="00F4036D">
        <w:rPr>
          <w:i/>
          <w:iCs/>
          <w:sz w:val="18"/>
          <w:szCs w:val="18"/>
          <w:lang w:eastAsia="nb-NO"/>
        </w:rPr>
        <w:t>84/23</w:t>
      </w:r>
    </w:p>
    <w:p w14:paraId="14FC701D" w14:textId="79F3D2D1" w:rsidR="001605CF" w:rsidRDefault="001605CF" w:rsidP="008E7618">
      <w:pPr>
        <w:rPr>
          <w:lang w:eastAsia="nb-NO"/>
        </w:rPr>
      </w:pPr>
    </w:p>
    <w:p w14:paraId="4BBBDA8F" w14:textId="2A0B23B7" w:rsidR="00577B03" w:rsidRDefault="00577B03" w:rsidP="00577B03">
      <w:pPr>
        <w:pStyle w:val="Overskrift2"/>
        <w:rPr>
          <w:lang w:eastAsia="nb-NO"/>
        </w:rPr>
      </w:pPr>
      <w:bookmarkStart w:id="18" w:name="_Toc116993245"/>
      <w:r>
        <w:rPr>
          <w:lang w:eastAsia="nb-NO"/>
        </w:rPr>
        <w:t>Inhabilitet. Fritak for å delta i behandlingen av en sak.</w:t>
      </w:r>
      <w:bookmarkEnd w:id="18"/>
    </w:p>
    <w:p w14:paraId="5B147AFB" w14:textId="77777777" w:rsidR="00577B03" w:rsidRDefault="00577B03" w:rsidP="00577B03">
      <w:pPr>
        <w:rPr>
          <w:lang w:eastAsia="nb-NO"/>
        </w:rPr>
      </w:pPr>
      <w:r>
        <w:rPr>
          <w:lang w:eastAsia="nb-NO"/>
        </w:rPr>
        <w:t>Bestemmelsene om inhabilitet i forvaltningsloven kapittel II gjelder ved behandlingen av saker i folkevalgte organer, med de særreglene som følger av denne paragrafen.</w:t>
      </w:r>
    </w:p>
    <w:p w14:paraId="3BBEE80B" w14:textId="77777777" w:rsidR="00577B03" w:rsidRDefault="00577B03" w:rsidP="00577B03">
      <w:pPr>
        <w:rPr>
          <w:lang w:eastAsia="nb-NO"/>
        </w:rPr>
      </w:pPr>
    </w:p>
    <w:p w14:paraId="25D8D2C7" w14:textId="77777777" w:rsidR="00577B03" w:rsidRDefault="00577B03" w:rsidP="00577B03">
      <w:pPr>
        <w:rPr>
          <w:lang w:eastAsia="nb-NO"/>
        </w:rPr>
      </w:pPr>
      <w:r>
        <w:rPr>
          <w:lang w:eastAsia="nb-NO"/>
        </w:rPr>
        <w:t>En folkevalgt som har vært med på å forberede eller treffe vedtak i en sak som ansatt i kommunen, er inhabil til senere å behandle den samme saken i et folkevalgt organ i kommunen. Første punktum gjelder ikke når årsbudsjett, økonomiplan, kommuneplan, regional planstrategi og regional plan behandles i et folkevalgt organ.</w:t>
      </w:r>
    </w:p>
    <w:p w14:paraId="0A1ADB89" w14:textId="77777777" w:rsidR="00577B03" w:rsidRDefault="00577B03" w:rsidP="00577B03">
      <w:pPr>
        <w:rPr>
          <w:lang w:eastAsia="nb-NO"/>
        </w:rPr>
      </w:pPr>
    </w:p>
    <w:p w14:paraId="4364D5EF" w14:textId="77777777" w:rsidR="00577B03" w:rsidRDefault="00577B03" w:rsidP="00577B03">
      <w:pPr>
        <w:rPr>
          <w:lang w:eastAsia="nb-NO"/>
        </w:rPr>
      </w:pPr>
      <w:r>
        <w:rPr>
          <w:lang w:eastAsia="nb-NO"/>
        </w:rPr>
        <w:t>Når en klage skal behandles etter forvaltningsloven § 28 andre ledd, er en folkevalgt som har vært med på å forberede eller treffe vedtaket, inhabil til å delta i klageinstansens behandling av vedtaket, eller i forberedelsen av saken for klageinstansen.</w:t>
      </w:r>
    </w:p>
    <w:p w14:paraId="0E701063" w14:textId="77777777" w:rsidR="00577B03" w:rsidRDefault="00577B03" w:rsidP="00577B03">
      <w:pPr>
        <w:rPr>
          <w:lang w:eastAsia="nb-NO"/>
        </w:rPr>
      </w:pPr>
    </w:p>
    <w:p w14:paraId="7C316247" w14:textId="77777777" w:rsidR="00577B03" w:rsidRDefault="00577B03" w:rsidP="00577B03">
      <w:pPr>
        <w:rPr>
          <w:lang w:eastAsia="nb-NO"/>
        </w:rPr>
      </w:pPr>
      <w:r>
        <w:rPr>
          <w:lang w:eastAsia="nb-NO"/>
        </w:rPr>
        <w:t>En folkevalgt er ikke inhabil når det skal velges personer til offentlige tillitsverv, eller når det skal fastsettes godtgjøring o.l. for slike verv.</w:t>
      </w:r>
    </w:p>
    <w:p w14:paraId="0D944677" w14:textId="77777777" w:rsidR="00577B03" w:rsidRDefault="00577B03" w:rsidP="00577B03">
      <w:pPr>
        <w:rPr>
          <w:lang w:eastAsia="nb-NO"/>
        </w:rPr>
      </w:pPr>
    </w:p>
    <w:p w14:paraId="0C6002B3" w14:textId="77777777" w:rsidR="00577B03" w:rsidRDefault="00577B03" w:rsidP="00577B03">
      <w:pPr>
        <w:rPr>
          <w:lang w:eastAsia="nb-NO"/>
        </w:rPr>
      </w:pPr>
      <w:r>
        <w:rPr>
          <w:lang w:eastAsia="nb-NO"/>
        </w:rPr>
        <w:t>Selv om en folkevalgt ikke er inhabil, kan vedkommende søke om å bli fritatt fra å delta i behandlingen av en sak hvis personlige grunner tilsier fritak. Det folkevalgte organet avgjør selv om han eller hun skal fritas.</w:t>
      </w:r>
    </w:p>
    <w:p w14:paraId="5A543ABB" w14:textId="77777777" w:rsidR="00577B03" w:rsidRDefault="00577B03" w:rsidP="00577B03">
      <w:pPr>
        <w:rPr>
          <w:lang w:eastAsia="nb-NO"/>
        </w:rPr>
      </w:pPr>
    </w:p>
    <w:p w14:paraId="6C5E107E" w14:textId="77777777" w:rsidR="00577B03" w:rsidRDefault="00577B03" w:rsidP="00577B03">
      <w:pPr>
        <w:rPr>
          <w:lang w:eastAsia="nb-NO"/>
        </w:rPr>
      </w:pPr>
      <w:r>
        <w:rPr>
          <w:lang w:eastAsia="nb-NO"/>
        </w:rPr>
        <w:t xml:space="preserve">Medlem skal i god tid før møtedagen si fra til formannskapssekretæren om forhold som gjør eller kan gjøre vedkommende inhabil. Før spørsmålet avgjøres, bør varamedlem innkalles til å møte og delta ved avgjørelsen dersom det kan gjøres uten vesentlig tidsspille eller kostnad. </w:t>
      </w:r>
    </w:p>
    <w:p w14:paraId="6FAB9593" w14:textId="77777777" w:rsidR="00577B03" w:rsidRDefault="00577B03" w:rsidP="00577B03">
      <w:pPr>
        <w:rPr>
          <w:lang w:eastAsia="nb-NO"/>
        </w:rPr>
      </w:pPr>
    </w:p>
    <w:p w14:paraId="24962682" w14:textId="1BB23581" w:rsidR="00577B03" w:rsidRDefault="00577B03" w:rsidP="00577B03">
      <w:pPr>
        <w:rPr>
          <w:lang w:eastAsia="nb-NO"/>
        </w:rPr>
      </w:pPr>
      <w:r>
        <w:rPr>
          <w:lang w:eastAsia="nb-NO"/>
        </w:rPr>
        <w:t xml:space="preserve">Organet treffer avgjørelse, uten av vedkommende medlem deltar, om habilitetsspørsmålet. Dersom det i en og samme sak oppstår spørsmål om inhabilitet for flere medlemmer, kan ingen av dem delta ved avgjørelsen av sin egen eller et annet medlems habilitet, med mindre </w:t>
      </w:r>
      <w:r w:rsidR="005A4612">
        <w:rPr>
          <w:lang w:eastAsia="nb-NO"/>
        </w:rPr>
        <w:t>organet</w:t>
      </w:r>
      <w:r>
        <w:rPr>
          <w:lang w:eastAsia="nb-NO"/>
        </w:rPr>
        <w:t xml:space="preserve"> ellers ikke ville være vedtaksført i spørsmålet. I sistnevnte tilfelle skal alle møtende medlemmer delta. </w:t>
      </w:r>
    </w:p>
    <w:p w14:paraId="2F5017AE" w14:textId="77777777" w:rsidR="00577B03" w:rsidRDefault="00577B03" w:rsidP="00577B03">
      <w:pPr>
        <w:rPr>
          <w:lang w:eastAsia="nb-NO"/>
        </w:rPr>
      </w:pPr>
    </w:p>
    <w:p w14:paraId="2EA92882" w14:textId="77777777" w:rsidR="00577B03" w:rsidRDefault="00577B03" w:rsidP="00577B03">
      <w:pPr>
        <w:rPr>
          <w:lang w:eastAsia="nb-NO"/>
        </w:rPr>
      </w:pPr>
      <w:r>
        <w:rPr>
          <w:lang w:eastAsia="nb-NO"/>
        </w:rPr>
        <w:t>Medlem som er inhabil eller blitt fritatt for behandling av en sak av personlige grunner, fratrer sin plass i salen ved behandlingen av denne saken.</w:t>
      </w:r>
    </w:p>
    <w:p w14:paraId="19EB95D6" w14:textId="3838214D" w:rsidR="00725CAF" w:rsidRDefault="00725CAF" w:rsidP="008E7618">
      <w:pPr>
        <w:rPr>
          <w:lang w:eastAsia="nb-NO"/>
        </w:rPr>
      </w:pPr>
    </w:p>
    <w:p w14:paraId="2533A778" w14:textId="09BC910E" w:rsidR="00E80D5D" w:rsidRDefault="00E80D5D" w:rsidP="00E80D5D">
      <w:pPr>
        <w:pStyle w:val="Overskrift2"/>
        <w:rPr>
          <w:lang w:eastAsia="nb-NO"/>
        </w:rPr>
      </w:pPr>
      <w:bookmarkStart w:id="19" w:name="_Toc116993246"/>
      <w:r>
        <w:rPr>
          <w:lang w:eastAsia="nb-NO"/>
        </w:rPr>
        <w:t>Møteleders redegjørelse for saken. Talernes rekkefølge.</w:t>
      </w:r>
      <w:bookmarkEnd w:id="19"/>
    </w:p>
    <w:p w14:paraId="781307A7" w14:textId="77777777" w:rsidR="00E80D5D" w:rsidRDefault="00E80D5D" w:rsidP="00E80D5D">
      <w:pPr>
        <w:rPr>
          <w:lang w:eastAsia="nb-NO"/>
        </w:rPr>
      </w:pPr>
      <w:r>
        <w:rPr>
          <w:lang w:eastAsia="nb-NO"/>
        </w:rPr>
        <w:t>Møteleder leser opp sakens navn på innkallingen. Møteleder, eller saksordfører dersom dette er oppnevnt i denne saken, utreder saken så langt denne finner det nødvendig.</w:t>
      </w:r>
    </w:p>
    <w:p w14:paraId="0D1977A6" w14:textId="77777777" w:rsidR="00E80D5D" w:rsidRDefault="00E80D5D" w:rsidP="00E80D5D">
      <w:pPr>
        <w:rPr>
          <w:lang w:eastAsia="nb-NO"/>
        </w:rPr>
      </w:pPr>
    </w:p>
    <w:p w14:paraId="250FD706" w14:textId="77777777" w:rsidR="00E80D5D" w:rsidRDefault="00E80D5D" w:rsidP="00E80D5D">
      <w:pPr>
        <w:rPr>
          <w:lang w:eastAsia="nb-NO"/>
        </w:rPr>
      </w:pPr>
      <w:r>
        <w:rPr>
          <w:lang w:eastAsia="nb-NO"/>
        </w:rPr>
        <w:t>Dokumenter som er kommet etter at tilrådingen/innstillingen var lagt frem, skal også gjøres kjent samtidig.</w:t>
      </w:r>
    </w:p>
    <w:p w14:paraId="6BB8D21A" w14:textId="77777777" w:rsidR="00E80D5D" w:rsidRDefault="00E80D5D" w:rsidP="00E80D5D">
      <w:pPr>
        <w:rPr>
          <w:lang w:eastAsia="nb-NO"/>
        </w:rPr>
      </w:pPr>
    </w:p>
    <w:p w14:paraId="2C610FE1" w14:textId="77777777" w:rsidR="00E80D5D" w:rsidRDefault="00E80D5D" w:rsidP="00E80D5D">
      <w:pPr>
        <w:rPr>
          <w:lang w:eastAsia="nb-NO"/>
        </w:rPr>
      </w:pPr>
      <w:r>
        <w:rPr>
          <w:lang w:eastAsia="nb-NO"/>
        </w:rPr>
        <w:t>Dersom part i saken gir opplysninger direkte til medlem av organet og medlemmet skjønner at opplysningene kan være av betydning for sakens avgjørelse, skal vedkommende medlem sørge for at opplysningene nedtegnes eller føres i møteboka, jf. forvaltningsloven § 11 c.</w:t>
      </w:r>
    </w:p>
    <w:p w14:paraId="22AAFBE3" w14:textId="77777777" w:rsidR="00E80D5D" w:rsidRDefault="00E80D5D" w:rsidP="00E80D5D">
      <w:pPr>
        <w:rPr>
          <w:lang w:eastAsia="nb-NO"/>
        </w:rPr>
      </w:pPr>
    </w:p>
    <w:p w14:paraId="148E0271" w14:textId="77777777" w:rsidR="00E80D5D" w:rsidRDefault="00E80D5D" w:rsidP="00E80D5D">
      <w:pPr>
        <w:rPr>
          <w:lang w:eastAsia="nb-NO"/>
        </w:rPr>
      </w:pPr>
      <w:r>
        <w:rPr>
          <w:lang w:eastAsia="nb-NO"/>
        </w:rPr>
        <w:t>Dokument som medlem mottar som fører til saksbehandling i forvaltningen og som har verdi som dokumentasjon i saken, skal overlates til administrasjonen for journalføring, dersom opplysningene ikke innarbeides i forslag eller på annen måte framkommer av møteboka.</w:t>
      </w:r>
    </w:p>
    <w:p w14:paraId="27006DC3" w14:textId="77777777" w:rsidR="00E80D5D" w:rsidRDefault="00E80D5D" w:rsidP="00E80D5D">
      <w:pPr>
        <w:rPr>
          <w:lang w:eastAsia="nb-NO"/>
        </w:rPr>
      </w:pPr>
    </w:p>
    <w:p w14:paraId="567F9AF8" w14:textId="77777777" w:rsidR="00E80D5D" w:rsidRDefault="00E80D5D" w:rsidP="00E80D5D">
      <w:pPr>
        <w:rPr>
          <w:lang w:eastAsia="nb-NO"/>
        </w:rPr>
      </w:pPr>
      <w:r>
        <w:rPr>
          <w:lang w:eastAsia="nb-NO"/>
        </w:rPr>
        <w:t>Møteleder spør deretter om noen vil ha ordet i saken. Talerne får ordet i den rekkefølge de ber om det. Ber flere om ordet samtidig, avgjør møtelederen rekkefølgen mellom dem.</w:t>
      </w:r>
    </w:p>
    <w:p w14:paraId="5C62586B" w14:textId="2492328E" w:rsidR="00AF6E53" w:rsidRDefault="00AF6E53" w:rsidP="008E7618">
      <w:pPr>
        <w:rPr>
          <w:lang w:eastAsia="nb-NO"/>
        </w:rPr>
      </w:pPr>
    </w:p>
    <w:p w14:paraId="6EE75EF7" w14:textId="74D965DB" w:rsidR="004A0721" w:rsidRDefault="004A0721" w:rsidP="004A0721">
      <w:pPr>
        <w:pStyle w:val="Overskrift2"/>
        <w:rPr>
          <w:lang w:eastAsia="nb-NO"/>
        </w:rPr>
      </w:pPr>
      <w:bookmarkStart w:id="20" w:name="_Toc116993247"/>
      <w:r>
        <w:rPr>
          <w:lang w:eastAsia="nb-NO"/>
        </w:rPr>
        <w:t>Når medlemmer tar del i ordskiftet</w:t>
      </w:r>
      <w:bookmarkEnd w:id="20"/>
    </w:p>
    <w:p w14:paraId="6CC01FE2" w14:textId="77777777" w:rsidR="004A0721" w:rsidRDefault="004A0721" w:rsidP="004A0721">
      <w:pPr>
        <w:rPr>
          <w:lang w:eastAsia="nb-NO"/>
        </w:rPr>
      </w:pPr>
      <w:r>
        <w:rPr>
          <w:lang w:eastAsia="nb-NO"/>
        </w:rPr>
        <w:t xml:space="preserve">Taleren skal fra talerstolen rette sitt innlegg til møtelederen, og ikke organet. Taleren skal holde seg til den del av saken som ordskiftet gjelder. Møteleder skal påse at dette blir gjort. </w:t>
      </w:r>
    </w:p>
    <w:p w14:paraId="219408F4" w14:textId="77777777" w:rsidR="004A0721" w:rsidRDefault="004A0721" w:rsidP="004A0721">
      <w:pPr>
        <w:rPr>
          <w:lang w:eastAsia="nb-NO"/>
        </w:rPr>
      </w:pPr>
    </w:p>
    <w:p w14:paraId="47284930" w14:textId="77777777" w:rsidR="004A0721" w:rsidRDefault="004A0721" w:rsidP="004A0721">
      <w:pPr>
        <w:rPr>
          <w:lang w:eastAsia="nb-NO"/>
        </w:rPr>
      </w:pPr>
      <w:r>
        <w:rPr>
          <w:lang w:eastAsia="nb-NO"/>
        </w:rPr>
        <w:t>Det må ikke sies noe som krenker organet, noe medlem eller andre. Ståk eller uro som uttrykk for misnøye eller bifall, tillates ikke.</w:t>
      </w:r>
    </w:p>
    <w:p w14:paraId="6F8C9A64" w14:textId="77777777" w:rsidR="004A0721" w:rsidRDefault="004A0721" w:rsidP="004A0721">
      <w:pPr>
        <w:rPr>
          <w:lang w:eastAsia="nb-NO"/>
        </w:rPr>
      </w:pPr>
    </w:p>
    <w:p w14:paraId="000BD403" w14:textId="5E775223" w:rsidR="004A0721" w:rsidRDefault="004A0721" w:rsidP="004A0721">
      <w:pPr>
        <w:rPr>
          <w:lang w:eastAsia="nb-NO"/>
        </w:rPr>
      </w:pPr>
      <w:r>
        <w:rPr>
          <w:lang w:eastAsia="nb-NO"/>
        </w:rPr>
        <w:t xml:space="preserve">Dersom et medlem overtrer reglementets ordensbestemmelser, </w:t>
      </w:r>
      <w:r w:rsidRPr="007B54AF">
        <w:rPr>
          <w:lang w:eastAsia="nb-NO"/>
        </w:rPr>
        <w:t>3-16</w:t>
      </w:r>
      <w:r>
        <w:rPr>
          <w:lang w:eastAsia="nb-NO"/>
        </w:rPr>
        <w:t xml:space="preserve"> i dette reglementet, skal møteleder gi vedkommende en advarsel, om nødvendig to ganger. Dersom medlemmet ikke retter seg etter reglementet, kan møteleder ta fra vedkommende ordet eller ved votering la organet avgjøre om vedkommende skal stenges ute fra resten av møtet.</w:t>
      </w:r>
    </w:p>
    <w:p w14:paraId="17AA30D4" w14:textId="2AD6CED3" w:rsidR="004A0721" w:rsidRDefault="004A0721" w:rsidP="008E7618">
      <w:pPr>
        <w:rPr>
          <w:lang w:eastAsia="nb-NO"/>
        </w:rPr>
      </w:pPr>
    </w:p>
    <w:p w14:paraId="2339AA2C" w14:textId="3373B04E" w:rsidR="005F4E65" w:rsidRDefault="005F4E65" w:rsidP="005F4E65">
      <w:pPr>
        <w:pStyle w:val="Overskrift2"/>
        <w:rPr>
          <w:lang w:eastAsia="nb-NO"/>
        </w:rPr>
      </w:pPr>
      <w:bookmarkStart w:id="21" w:name="_Toc116993248"/>
      <w:r>
        <w:rPr>
          <w:lang w:eastAsia="nb-NO"/>
        </w:rPr>
        <w:t>Møtelederens stilling under ordskiftet/forhandlingene</w:t>
      </w:r>
      <w:bookmarkEnd w:id="21"/>
    </w:p>
    <w:p w14:paraId="615E3EC4" w14:textId="77777777" w:rsidR="005F4E65" w:rsidRDefault="005F4E65" w:rsidP="005F4E65">
      <w:pPr>
        <w:rPr>
          <w:lang w:eastAsia="nb-NO"/>
        </w:rPr>
      </w:pPr>
      <w:r>
        <w:rPr>
          <w:lang w:eastAsia="nb-NO"/>
        </w:rPr>
        <w:t xml:space="preserve">Møteleder må ikke avbryte noen som har ordet, med mindre det skjer for å opprettholde de bestemmelser som er gitt i reglementet. </w:t>
      </w:r>
    </w:p>
    <w:p w14:paraId="779ADBF6" w14:textId="77777777" w:rsidR="005F4E65" w:rsidRDefault="005F4E65" w:rsidP="005F4E65">
      <w:pPr>
        <w:rPr>
          <w:lang w:eastAsia="nb-NO"/>
        </w:rPr>
      </w:pPr>
    </w:p>
    <w:p w14:paraId="0AF568C0" w14:textId="7D04F983" w:rsidR="005F4E65" w:rsidRDefault="005F4E65" w:rsidP="005F4E65">
      <w:pPr>
        <w:rPr>
          <w:lang w:eastAsia="nb-NO"/>
        </w:rPr>
      </w:pPr>
      <w:r>
        <w:rPr>
          <w:lang w:eastAsia="nb-NO"/>
        </w:rPr>
        <w:t>Dersom møteleder utover den utredning som er nevnt i reglementets § 3-6, første avsnitt, vil ta del i ordskiftet, skal møteleder overlate ledelsen av ordskiftet til nestleder.</w:t>
      </w:r>
    </w:p>
    <w:p w14:paraId="42E52448" w14:textId="6BADA436" w:rsidR="00F81634" w:rsidRDefault="00F81634" w:rsidP="005F4E65">
      <w:pPr>
        <w:rPr>
          <w:lang w:eastAsia="nb-NO"/>
        </w:rPr>
      </w:pPr>
    </w:p>
    <w:p w14:paraId="13741B99" w14:textId="1FE3AD30" w:rsidR="00221F83" w:rsidRDefault="00221F83" w:rsidP="00221F83">
      <w:pPr>
        <w:pStyle w:val="Overskrift2"/>
        <w:rPr>
          <w:lang w:eastAsia="nb-NO"/>
        </w:rPr>
      </w:pPr>
      <w:bookmarkStart w:id="22" w:name="_Toc116993249"/>
      <w:r>
        <w:rPr>
          <w:lang w:eastAsia="nb-NO"/>
        </w:rPr>
        <w:t>Avgrensning og avslutning av ordskiftet.</w:t>
      </w:r>
      <w:bookmarkEnd w:id="22"/>
    </w:p>
    <w:p w14:paraId="319607E2" w14:textId="77777777" w:rsidR="00221F83" w:rsidRDefault="00221F83" w:rsidP="00221F83">
      <w:pPr>
        <w:rPr>
          <w:lang w:eastAsia="nb-NO"/>
        </w:rPr>
      </w:pPr>
      <w:r>
        <w:rPr>
          <w:lang w:eastAsia="nb-NO"/>
        </w:rPr>
        <w:t>Organet fastsetter ved behov begrensninger i taletid og begrensinger i antall ganger et medlem kan få ordet i en sak.</w:t>
      </w:r>
    </w:p>
    <w:p w14:paraId="63B94855" w14:textId="77777777" w:rsidR="00221F83" w:rsidRDefault="00221F83" w:rsidP="00221F83">
      <w:pPr>
        <w:rPr>
          <w:lang w:eastAsia="nb-NO"/>
        </w:rPr>
      </w:pPr>
    </w:p>
    <w:p w14:paraId="5618DFE9" w14:textId="77777777" w:rsidR="00221F83" w:rsidRDefault="00221F83" w:rsidP="00221F83">
      <w:pPr>
        <w:rPr>
          <w:lang w:eastAsia="nb-NO"/>
        </w:rPr>
      </w:pPr>
      <w:r>
        <w:rPr>
          <w:lang w:eastAsia="nb-NO"/>
        </w:rPr>
        <w:t>Etter forslag fra møteleder kan organet beslutte at det settes strek for å tegne seg på talerlisten.</w:t>
      </w:r>
    </w:p>
    <w:p w14:paraId="1352D13A" w14:textId="77777777" w:rsidR="00221F83" w:rsidRDefault="00221F83" w:rsidP="00221F83">
      <w:pPr>
        <w:rPr>
          <w:lang w:eastAsia="nb-NO"/>
        </w:rPr>
      </w:pPr>
    </w:p>
    <w:p w14:paraId="6B3160E7" w14:textId="77777777" w:rsidR="00221F83" w:rsidRDefault="00221F83" w:rsidP="00221F83">
      <w:pPr>
        <w:rPr>
          <w:lang w:eastAsia="nb-NO"/>
        </w:rPr>
      </w:pPr>
      <w:r>
        <w:rPr>
          <w:lang w:eastAsia="nb-NO"/>
        </w:rPr>
        <w:t xml:space="preserve">Dersom det etter strek er satt, blir bragt inn nye momenter i saken, kan organet beslutte å gjenåpne talerlisten.  </w:t>
      </w:r>
    </w:p>
    <w:p w14:paraId="7F81A572" w14:textId="77777777" w:rsidR="00F81634" w:rsidRDefault="00F81634" w:rsidP="005F4E65">
      <w:pPr>
        <w:rPr>
          <w:lang w:eastAsia="nb-NO"/>
        </w:rPr>
      </w:pPr>
    </w:p>
    <w:p w14:paraId="48CA487F" w14:textId="2DBDC14F" w:rsidR="003C03F4" w:rsidRDefault="003C03F4" w:rsidP="003C03F4">
      <w:pPr>
        <w:pStyle w:val="Overskrift2"/>
        <w:rPr>
          <w:lang w:eastAsia="nb-NO"/>
        </w:rPr>
      </w:pPr>
      <w:bookmarkStart w:id="23" w:name="_Toc116993250"/>
      <w:r>
        <w:rPr>
          <w:lang w:eastAsia="nb-NO"/>
        </w:rPr>
        <w:t>Forslag og merknader</w:t>
      </w:r>
      <w:bookmarkEnd w:id="23"/>
    </w:p>
    <w:p w14:paraId="672A6D5C" w14:textId="77777777" w:rsidR="003C03F4" w:rsidRDefault="003C03F4" w:rsidP="003C03F4">
      <w:pPr>
        <w:rPr>
          <w:lang w:eastAsia="nb-NO"/>
        </w:rPr>
      </w:pPr>
      <w:r>
        <w:rPr>
          <w:lang w:eastAsia="nb-NO"/>
        </w:rPr>
        <w:t>Forslag kan bare fremmes av organets medlemmer og rådmannen.</w:t>
      </w:r>
    </w:p>
    <w:p w14:paraId="61B25E0D" w14:textId="77777777" w:rsidR="003C03F4" w:rsidRDefault="003C03F4" w:rsidP="003C03F4">
      <w:pPr>
        <w:rPr>
          <w:lang w:eastAsia="nb-NO"/>
        </w:rPr>
      </w:pPr>
    </w:p>
    <w:p w14:paraId="2C4CE12B" w14:textId="77777777" w:rsidR="003C03F4" w:rsidRDefault="003C03F4" w:rsidP="003C03F4">
      <w:pPr>
        <w:rPr>
          <w:lang w:eastAsia="nb-NO"/>
        </w:rPr>
      </w:pPr>
      <w:r>
        <w:rPr>
          <w:lang w:eastAsia="nb-NO"/>
        </w:rPr>
        <w:t>Forslagene skal utformes slik de skal lyde i vedtaks form. Ved utformingen av forslag og vedtak i folkevalgte organer skal det blant annet legges vekt på følgende hensyn:</w:t>
      </w:r>
    </w:p>
    <w:p w14:paraId="549F0855" w14:textId="77777777" w:rsidR="003C03F4" w:rsidRDefault="003C03F4" w:rsidP="003C03F4">
      <w:pPr>
        <w:rPr>
          <w:lang w:eastAsia="nb-NO"/>
        </w:rPr>
      </w:pPr>
    </w:p>
    <w:p w14:paraId="209B96AA" w14:textId="77777777" w:rsidR="003C03F4" w:rsidRDefault="003C03F4" w:rsidP="000144BC">
      <w:pPr>
        <w:pStyle w:val="Listeavsnitt"/>
        <w:numPr>
          <w:ilvl w:val="0"/>
          <w:numId w:val="3"/>
        </w:numPr>
        <w:rPr>
          <w:lang w:eastAsia="nb-NO"/>
        </w:rPr>
      </w:pPr>
      <w:r>
        <w:rPr>
          <w:lang w:eastAsia="nb-NO"/>
        </w:rPr>
        <w:t>Formuleringene må være presise, klare og entydige</w:t>
      </w:r>
    </w:p>
    <w:p w14:paraId="283DB53B" w14:textId="77777777" w:rsidR="00CD1B34" w:rsidRDefault="003C03F4" w:rsidP="000144BC">
      <w:pPr>
        <w:pStyle w:val="Listeavsnitt"/>
        <w:numPr>
          <w:ilvl w:val="0"/>
          <w:numId w:val="3"/>
        </w:numPr>
        <w:rPr>
          <w:lang w:eastAsia="nb-NO"/>
        </w:rPr>
      </w:pPr>
      <w:r>
        <w:rPr>
          <w:lang w:eastAsia="nb-NO"/>
        </w:rPr>
        <w:t>Formuleringene må være fullstendige og – så langt råd er – selvforklarende</w:t>
      </w:r>
    </w:p>
    <w:p w14:paraId="0F8EE074" w14:textId="7647E244" w:rsidR="003C03F4" w:rsidRDefault="003C03F4" w:rsidP="000144BC">
      <w:pPr>
        <w:pStyle w:val="Listeavsnitt"/>
        <w:numPr>
          <w:ilvl w:val="0"/>
          <w:numId w:val="3"/>
        </w:numPr>
        <w:rPr>
          <w:lang w:eastAsia="nb-NO"/>
        </w:rPr>
      </w:pPr>
      <w:r>
        <w:rPr>
          <w:lang w:eastAsia="nb-NO"/>
        </w:rPr>
        <w:t>Alle forslag skal leveres skriftlig til møtelederen påført forslagsstillerens navn</w:t>
      </w:r>
    </w:p>
    <w:p w14:paraId="77457038" w14:textId="77777777" w:rsidR="003C03F4" w:rsidRDefault="003C03F4" w:rsidP="003C03F4">
      <w:pPr>
        <w:rPr>
          <w:lang w:eastAsia="nb-NO"/>
        </w:rPr>
      </w:pPr>
    </w:p>
    <w:p w14:paraId="3DEF0962" w14:textId="77777777" w:rsidR="003C03F4" w:rsidRDefault="003C03F4" w:rsidP="003C03F4">
      <w:pPr>
        <w:rPr>
          <w:lang w:eastAsia="nb-NO"/>
        </w:rPr>
      </w:pPr>
      <w:r>
        <w:rPr>
          <w:lang w:eastAsia="nb-NO"/>
        </w:rPr>
        <w:t>Muntlig forslag kan aksepteres dersom det gjelder:</w:t>
      </w:r>
    </w:p>
    <w:p w14:paraId="1647C3F4" w14:textId="77777777" w:rsidR="003C03F4" w:rsidRDefault="003C03F4" w:rsidP="003C03F4">
      <w:pPr>
        <w:rPr>
          <w:lang w:eastAsia="nb-NO"/>
        </w:rPr>
      </w:pPr>
    </w:p>
    <w:p w14:paraId="05A7C47E" w14:textId="77777777" w:rsidR="00CD1B34" w:rsidRDefault="003C03F4" w:rsidP="000144BC">
      <w:pPr>
        <w:pStyle w:val="Listeavsnitt"/>
        <w:numPr>
          <w:ilvl w:val="0"/>
          <w:numId w:val="4"/>
        </w:numPr>
        <w:rPr>
          <w:lang w:eastAsia="nb-NO"/>
        </w:rPr>
      </w:pPr>
      <w:r>
        <w:rPr>
          <w:lang w:eastAsia="nb-NO"/>
        </w:rPr>
        <w:t>Valg eller ansettelse</w:t>
      </w:r>
    </w:p>
    <w:p w14:paraId="6A9F247E" w14:textId="77777777" w:rsidR="00CD1B34" w:rsidRDefault="003C03F4" w:rsidP="000144BC">
      <w:pPr>
        <w:pStyle w:val="Listeavsnitt"/>
        <w:numPr>
          <w:ilvl w:val="0"/>
          <w:numId w:val="4"/>
        </w:numPr>
        <w:rPr>
          <w:lang w:eastAsia="nb-NO"/>
        </w:rPr>
      </w:pPr>
      <w:r>
        <w:rPr>
          <w:lang w:eastAsia="nb-NO"/>
        </w:rPr>
        <w:t>Utsettelse av den sak som behandles</w:t>
      </w:r>
    </w:p>
    <w:p w14:paraId="0443AF6D" w14:textId="3EC04B81" w:rsidR="003C03F4" w:rsidRDefault="003C03F4" w:rsidP="000144BC">
      <w:pPr>
        <w:pStyle w:val="Listeavsnitt"/>
        <w:numPr>
          <w:ilvl w:val="0"/>
          <w:numId w:val="4"/>
        </w:numPr>
        <w:rPr>
          <w:lang w:eastAsia="nb-NO"/>
        </w:rPr>
      </w:pPr>
      <w:r>
        <w:rPr>
          <w:lang w:eastAsia="nb-NO"/>
        </w:rPr>
        <w:t>Saken skal sendes annet folkevalgt organ</w:t>
      </w:r>
    </w:p>
    <w:p w14:paraId="33AD884B" w14:textId="77777777" w:rsidR="003C03F4" w:rsidRDefault="003C03F4" w:rsidP="003C03F4">
      <w:pPr>
        <w:rPr>
          <w:lang w:eastAsia="nb-NO"/>
        </w:rPr>
      </w:pPr>
    </w:p>
    <w:p w14:paraId="235278B8" w14:textId="77777777" w:rsidR="003C03F4" w:rsidRDefault="003C03F4" w:rsidP="003C03F4">
      <w:pPr>
        <w:rPr>
          <w:lang w:eastAsia="nb-NO"/>
        </w:rPr>
      </w:pPr>
      <w:r>
        <w:rPr>
          <w:lang w:eastAsia="nb-NO"/>
        </w:rPr>
        <w:t>Skriftlige forslag skal underskrives av forslagsstilleren. Møteleder refererer forslaget.</w:t>
      </w:r>
    </w:p>
    <w:p w14:paraId="2DEDEBA8" w14:textId="77777777" w:rsidR="003C03F4" w:rsidRDefault="003C03F4" w:rsidP="003C03F4">
      <w:pPr>
        <w:rPr>
          <w:lang w:eastAsia="nb-NO"/>
        </w:rPr>
      </w:pPr>
    </w:p>
    <w:p w14:paraId="1B766A72" w14:textId="77777777" w:rsidR="003C03F4" w:rsidRDefault="003C03F4" w:rsidP="003C03F4">
      <w:pPr>
        <w:rPr>
          <w:lang w:eastAsia="nb-NO"/>
        </w:rPr>
      </w:pPr>
      <w:r>
        <w:rPr>
          <w:lang w:eastAsia="nb-NO"/>
        </w:rPr>
        <w:t>Forslag om utsettelse skal settes under votering før det eventuelt blir realitetsbehandling av saken.</w:t>
      </w:r>
    </w:p>
    <w:p w14:paraId="28DE45CC" w14:textId="77777777" w:rsidR="003C03F4" w:rsidRDefault="003C03F4" w:rsidP="003C03F4">
      <w:pPr>
        <w:rPr>
          <w:lang w:eastAsia="nb-NO"/>
        </w:rPr>
      </w:pPr>
    </w:p>
    <w:p w14:paraId="7228674B" w14:textId="77777777" w:rsidR="003C03F4" w:rsidRDefault="003C03F4" w:rsidP="003C03F4">
      <w:pPr>
        <w:rPr>
          <w:lang w:eastAsia="nb-NO"/>
        </w:rPr>
      </w:pPr>
      <w:r>
        <w:rPr>
          <w:lang w:eastAsia="nb-NO"/>
        </w:rPr>
        <w:t xml:space="preserve">Organets medlemmer kan fremme skriftlige merknader til den enkelte sak. Merknader fra underordnede organer behandling følger alltid saken. Dersom et medlem eller en gruppering i organet ønsker å slutte seg til </w:t>
      </w:r>
      <w:proofErr w:type="gramStart"/>
      <w:r>
        <w:rPr>
          <w:lang w:eastAsia="nb-NO"/>
        </w:rPr>
        <w:t>en foreliggende</w:t>
      </w:r>
      <w:proofErr w:type="gramEnd"/>
      <w:r>
        <w:rPr>
          <w:lang w:eastAsia="nb-NO"/>
        </w:rPr>
        <w:t xml:space="preserve"> merknad, må dette gjøres uttrykkelig fra kommunestyrets talerstol.</w:t>
      </w:r>
    </w:p>
    <w:p w14:paraId="130F8D54" w14:textId="77777777" w:rsidR="003C03F4" w:rsidRDefault="003C03F4" w:rsidP="003C03F4">
      <w:pPr>
        <w:rPr>
          <w:lang w:eastAsia="nb-NO"/>
        </w:rPr>
      </w:pPr>
    </w:p>
    <w:p w14:paraId="56AD8457" w14:textId="77777777" w:rsidR="003C03F4" w:rsidRDefault="003C03F4" w:rsidP="003C03F4">
      <w:pPr>
        <w:rPr>
          <w:lang w:eastAsia="nb-NO"/>
        </w:rPr>
      </w:pPr>
      <w:r>
        <w:rPr>
          <w:lang w:eastAsia="nb-NO"/>
        </w:rPr>
        <w:t>Det voteres over forslag til merknad. Flertallsmerknader skal følge saken som styringssignaler til rådmannen.</w:t>
      </w:r>
    </w:p>
    <w:p w14:paraId="0DC93B03" w14:textId="0884D680" w:rsidR="00EF6E0D" w:rsidRDefault="00EF6E0D" w:rsidP="008E7618">
      <w:pPr>
        <w:rPr>
          <w:lang w:eastAsia="nb-NO"/>
        </w:rPr>
      </w:pPr>
    </w:p>
    <w:p w14:paraId="1A85E13D" w14:textId="1C7B3632" w:rsidR="00C75FD7" w:rsidRDefault="00C75FD7" w:rsidP="00C75FD7">
      <w:pPr>
        <w:pStyle w:val="Overskrift2"/>
        <w:rPr>
          <w:lang w:eastAsia="nb-NO"/>
        </w:rPr>
      </w:pPr>
      <w:bookmarkStart w:id="24" w:name="_Toc116993251"/>
      <w:r>
        <w:rPr>
          <w:lang w:eastAsia="nb-NO"/>
        </w:rPr>
        <w:t>Saken tas opp til votering</w:t>
      </w:r>
      <w:bookmarkEnd w:id="24"/>
    </w:p>
    <w:p w14:paraId="1D1EB1A3" w14:textId="77777777" w:rsidR="00C75FD7" w:rsidRDefault="00C75FD7" w:rsidP="00C75FD7">
      <w:pPr>
        <w:rPr>
          <w:lang w:eastAsia="nb-NO"/>
        </w:rPr>
      </w:pPr>
      <w:r>
        <w:rPr>
          <w:lang w:eastAsia="nb-NO"/>
        </w:rPr>
        <w:t>Når ordskiftet/forhandlingene er ferdig, sier møteleder fra om at saken tas opp til votering. Fra da og til saken er avgjort, må det ikke være mer ordskifte om den eller settes fram nye forslag i den. Det er heller ikke anledning til å ta opp noen annen sak til behandling.</w:t>
      </w:r>
    </w:p>
    <w:p w14:paraId="3D9170D7" w14:textId="77777777" w:rsidR="00C75FD7" w:rsidRDefault="00C75FD7" w:rsidP="00C75FD7">
      <w:pPr>
        <w:rPr>
          <w:lang w:eastAsia="nb-NO"/>
        </w:rPr>
      </w:pPr>
    </w:p>
    <w:p w14:paraId="0FA2AB8B" w14:textId="77777777" w:rsidR="00C75FD7" w:rsidRDefault="00C75FD7" w:rsidP="00C75FD7">
      <w:pPr>
        <w:rPr>
          <w:lang w:eastAsia="nb-NO"/>
        </w:rPr>
      </w:pPr>
      <w:r>
        <w:rPr>
          <w:lang w:eastAsia="nb-NO"/>
        </w:rPr>
        <w:t xml:space="preserve">Bare de medlemmer som er til stede i salen når en sak tas opp til votering, har rett til å stemme. De kan ikke forlate salen før voteringen er ferdig, og de plikter å avgi stemme, jf. kommuneloven § 8-1 annet ledd. Ved valg og ansettelse kan blank stemmeseddel benyttes, jf. kommuneloven § 8-1 annet ledd. </w:t>
      </w:r>
    </w:p>
    <w:p w14:paraId="6E9BB940" w14:textId="77777777" w:rsidR="00C75FD7" w:rsidRDefault="00C75FD7" w:rsidP="00C75FD7">
      <w:pPr>
        <w:rPr>
          <w:lang w:eastAsia="nb-NO"/>
        </w:rPr>
      </w:pPr>
    </w:p>
    <w:p w14:paraId="671ED092" w14:textId="77777777" w:rsidR="00C75FD7" w:rsidRDefault="00C75FD7" w:rsidP="00C75FD7">
      <w:pPr>
        <w:rPr>
          <w:lang w:eastAsia="nb-NO"/>
        </w:rPr>
      </w:pPr>
      <w:r>
        <w:rPr>
          <w:lang w:eastAsia="nb-NO"/>
        </w:rPr>
        <w:t xml:space="preserve">Dersom saken er delt opp, eller det skal stemmes over flere forslag, foreslår møtelederen rekkefølgen av voteringen. Blir det ordskifte om dette, skal møtelederen påse at talerne begrenser seg til voteringsspørsmålet. </w:t>
      </w:r>
    </w:p>
    <w:p w14:paraId="243468DA" w14:textId="77777777" w:rsidR="00C75FD7" w:rsidRDefault="00C75FD7" w:rsidP="00C75FD7">
      <w:pPr>
        <w:rPr>
          <w:lang w:eastAsia="nb-NO"/>
        </w:rPr>
      </w:pPr>
    </w:p>
    <w:p w14:paraId="09A737AF" w14:textId="77777777" w:rsidR="00C75FD7" w:rsidRDefault="00C75FD7" w:rsidP="00C75FD7">
      <w:pPr>
        <w:rPr>
          <w:lang w:eastAsia="nb-NO"/>
        </w:rPr>
      </w:pPr>
      <w:r>
        <w:rPr>
          <w:lang w:eastAsia="nb-NO"/>
        </w:rPr>
        <w:t>Voteringer gjennomføres alle etter reglene i kommuneloven og i tråd med følgende bestemmelser:</w:t>
      </w:r>
    </w:p>
    <w:p w14:paraId="6F0FE8CC" w14:textId="77777777" w:rsidR="00C75FD7" w:rsidRDefault="00C75FD7" w:rsidP="00C75FD7">
      <w:pPr>
        <w:rPr>
          <w:lang w:eastAsia="nb-NO"/>
        </w:rPr>
      </w:pPr>
    </w:p>
    <w:p w14:paraId="75862F12" w14:textId="77777777" w:rsidR="00416CCB" w:rsidRDefault="00C75FD7" w:rsidP="000144BC">
      <w:pPr>
        <w:pStyle w:val="Listeavsnitt"/>
        <w:numPr>
          <w:ilvl w:val="0"/>
          <w:numId w:val="5"/>
        </w:numPr>
        <w:rPr>
          <w:lang w:eastAsia="nb-NO"/>
        </w:rPr>
      </w:pPr>
      <w:r>
        <w:rPr>
          <w:lang w:eastAsia="nb-NO"/>
        </w:rPr>
        <w:t>Vedtak treffes med alminnelig flertall av de stemmer som avgis, hvis ikke annet følger kommuneloven eller av valgloven § 9-3 andre ledd. I andre saker enn de som gjelder valg, er møtelederens stemme avgjørende hvis antallet stemmer for og imot et forslag er likt.</w:t>
      </w:r>
    </w:p>
    <w:p w14:paraId="66696D8E" w14:textId="77777777" w:rsidR="00416CCB" w:rsidRDefault="00C75FD7" w:rsidP="000144BC">
      <w:pPr>
        <w:pStyle w:val="Listeavsnitt"/>
        <w:numPr>
          <w:ilvl w:val="0"/>
          <w:numId w:val="5"/>
        </w:numPr>
        <w:rPr>
          <w:lang w:eastAsia="nb-NO"/>
        </w:rPr>
      </w:pPr>
      <w:r>
        <w:rPr>
          <w:lang w:eastAsia="nb-NO"/>
        </w:rPr>
        <w:t>Leder og nestleder for folkevalgte organer skal velges ved flertallsvalg.</w:t>
      </w:r>
    </w:p>
    <w:p w14:paraId="3759B1EC" w14:textId="759CD9BE" w:rsidR="00C75FD7" w:rsidRDefault="00C75FD7" w:rsidP="000144BC">
      <w:pPr>
        <w:pStyle w:val="Listeavsnitt"/>
        <w:numPr>
          <w:ilvl w:val="0"/>
          <w:numId w:val="5"/>
        </w:numPr>
        <w:rPr>
          <w:lang w:eastAsia="nb-NO"/>
        </w:rPr>
      </w:pPr>
      <w:r>
        <w:rPr>
          <w:lang w:eastAsia="nb-NO"/>
        </w:rPr>
        <w:t>Medlemmer til folkevalgte organer skal velges ved forholdsvalg hvis minst ett medlem krever det. I andre tilfeller skal medlemmene velges ved avtalevalg.</w:t>
      </w:r>
    </w:p>
    <w:p w14:paraId="070B76B7" w14:textId="77777777" w:rsidR="00C75FD7" w:rsidRDefault="00C75FD7" w:rsidP="00C75FD7">
      <w:pPr>
        <w:rPr>
          <w:lang w:eastAsia="nb-NO"/>
        </w:rPr>
      </w:pPr>
    </w:p>
    <w:p w14:paraId="73EB5C40" w14:textId="660B02C2" w:rsidR="006F1898" w:rsidRDefault="006F1898" w:rsidP="006F1898">
      <w:pPr>
        <w:pStyle w:val="Overskrift2"/>
        <w:rPr>
          <w:lang w:eastAsia="nb-NO"/>
        </w:rPr>
      </w:pPr>
      <w:bookmarkStart w:id="25" w:name="_Toc116993252"/>
      <w:r>
        <w:rPr>
          <w:lang w:eastAsia="nb-NO"/>
        </w:rPr>
        <w:t>Votering</w:t>
      </w:r>
      <w:bookmarkEnd w:id="25"/>
    </w:p>
    <w:p w14:paraId="1580B441" w14:textId="18AF86B3" w:rsidR="006F1898" w:rsidRDefault="006F1898" w:rsidP="006F1898">
      <w:pPr>
        <w:rPr>
          <w:lang w:eastAsia="nb-NO"/>
        </w:rPr>
      </w:pPr>
      <w:r>
        <w:rPr>
          <w:lang w:eastAsia="nb-NO"/>
        </w:rPr>
        <w:t xml:space="preserve">Organet vedtar selv voteringsformen. Det skal voteres over alle innstillinger som foreligger i saken. </w:t>
      </w:r>
    </w:p>
    <w:p w14:paraId="058FEF05" w14:textId="77777777" w:rsidR="006F1898" w:rsidRDefault="006F1898" w:rsidP="006F1898">
      <w:pPr>
        <w:rPr>
          <w:lang w:eastAsia="nb-NO"/>
        </w:rPr>
      </w:pPr>
    </w:p>
    <w:p w14:paraId="7DD13847" w14:textId="77777777" w:rsidR="006F1898" w:rsidRDefault="006F1898" w:rsidP="006F1898">
      <w:pPr>
        <w:rPr>
          <w:lang w:eastAsia="nb-NO"/>
        </w:rPr>
      </w:pPr>
      <w:r>
        <w:rPr>
          <w:lang w:eastAsia="nb-NO"/>
        </w:rPr>
        <w:t>Organet kan vedta prøvevotering før endelig votering i en sak.</w:t>
      </w:r>
    </w:p>
    <w:p w14:paraId="6B25A225" w14:textId="19A47C1C" w:rsidR="00BA5535" w:rsidRDefault="00BA5535" w:rsidP="008E7618">
      <w:pPr>
        <w:rPr>
          <w:lang w:eastAsia="nb-NO"/>
        </w:rPr>
      </w:pPr>
    </w:p>
    <w:p w14:paraId="627F6E1A" w14:textId="4646D6C6" w:rsidR="003C211A" w:rsidRDefault="003C211A" w:rsidP="003C211A">
      <w:pPr>
        <w:pStyle w:val="Overskrift2"/>
        <w:rPr>
          <w:lang w:eastAsia="nb-NO"/>
        </w:rPr>
      </w:pPr>
      <w:bookmarkStart w:id="26" w:name="_Toc116993253"/>
      <w:r>
        <w:rPr>
          <w:lang w:eastAsia="nb-NO"/>
        </w:rPr>
        <w:t>Voteringsmåten</w:t>
      </w:r>
      <w:bookmarkEnd w:id="26"/>
    </w:p>
    <w:p w14:paraId="6934DE67" w14:textId="77777777" w:rsidR="003C211A" w:rsidRDefault="003C211A" w:rsidP="003C211A">
      <w:pPr>
        <w:rPr>
          <w:lang w:eastAsia="nb-NO"/>
        </w:rPr>
      </w:pPr>
      <w:r>
        <w:rPr>
          <w:lang w:eastAsia="nb-NO"/>
        </w:rPr>
        <w:t xml:space="preserve">Møteleder skal i forkant av voteringen redegjøre for sin anbefalte voteringsmåte og rekkefølgen på voteringstemaene. Organet kan med alminnelig flertall selv fastsette voteringsmåte og rekkefølge. </w:t>
      </w:r>
    </w:p>
    <w:p w14:paraId="2C451625" w14:textId="77777777" w:rsidR="003C211A" w:rsidRDefault="003C211A" w:rsidP="003C211A">
      <w:pPr>
        <w:rPr>
          <w:lang w:eastAsia="nb-NO"/>
        </w:rPr>
      </w:pPr>
    </w:p>
    <w:p w14:paraId="716F6587" w14:textId="77777777" w:rsidR="003C211A" w:rsidRDefault="003C211A" w:rsidP="003C211A">
      <w:pPr>
        <w:rPr>
          <w:lang w:eastAsia="nb-NO"/>
        </w:rPr>
      </w:pPr>
      <w:r>
        <w:rPr>
          <w:lang w:eastAsia="nb-NO"/>
        </w:rPr>
        <w:t>Votering skjer på en av disse måter:</w:t>
      </w:r>
    </w:p>
    <w:p w14:paraId="5996CEF2" w14:textId="77777777" w:rsidR="003C211A" w:rsidRDefault="003C211A" w:rsidP="003C211A">
      <w:pPr>
        <w:rPr>
          <w:lang w:eastAsia="nb-NO"/>
        </w:rPr>
      </w:pPr>
      <w:r>
        <w:rPr>
          <w:lang w:eastAsia="nb-NO"/>
        </w:rPr>
        <w:tab/>
      </w:r>
    </w:p>
    <w:p w14:paraId="70A86675" w14:textId="77777777" w:rsidR="009E3151" w:rsidRDefault="003C211A" w:rsidP="000144BC">
      <w:pPr>
        <w:pStyle w:val="Listeavsnitt"/>
        <w:numPr>
          <w:ilvl w:val="0"/>
          <w:numId w:val="6"/>
        </w:numPr>
        <w:rPr>
          <w:lang w:eastAsia="nb-NO"/>
        </w:rPr>
      </w:pPr>
      <w:r>
        <w:rPr>
          <w:lang w:eastAsia="nb-NO"/>
        </w:rPr>
        <w:t>Ved stilltiende samtykke når ingen tar til motmæle mot det forslaget møtelederen har lest opp, og ordet er gitt fritt.</w:t>
      </w:r>
      <w:r w:rsidR="009E3151">
        <w:rPr>
          <w:lang w:eastAsia="nb-NO"/>
        </w:rPr>
        <w:br/>
      </w:r>
    </w:p>
    <w:p w14:paraId="670FD378" w14:textId="77777777" w:rsidR="0080408B" w:rsidRDefault="003C211A" w:rsidP="000144BC">
      <w:pPr>
        <w:pStyle w:val="Listeavsnitt"/>
        <w:numPr>
          <w:ilvl w:val="0"/>
          <w:numId w:val="6"/>
        </w:numPr>
        <w:rPr>
          <w:lang w:eastAsia="nb-NO"/>
        </w:rPr>
      </w:pPr>
      <w:r>
        <w:rPr>
          <w:lang w:eastAsia="nb-NO"/>
        </w:rPr>
        <w:t>Ved at møtelederen oppfordrer de medlemmene som er imot forslaget til å avgi stemmetegn. Når møtelederen eller et annet medlem krever det, holdes kontraprøve ved at de som stemmer for forslaget avgir stemmetegn.</w:t>
      </w:r>
      <w:r w:rsidR="009E3151">
        <w:rPr>
          <w:lang w:eastAsia="nb-NO"/>
        </w:rPr>
        <w:br/>
      </w:r>
      <w:r w:rsidR="009E3151">
        <w:rPr>
          <w:lang w:eastAsia="nb-NO"/>
        </w:rPr>
        <w:br/>
      </w:r>
      <w:r>
        <w:rPr>
          <w:lang w:eastAsia="nb-NO"/>
        </w:rPr>
        <w:t xml:space="preserve">Ved navneopprop; ja eller nei som svar, når møtelederen roper opp navnet til de som møter. </w:t>
      </w:r>
      <w:r w:rsidR="0080408B">
        <w:rPr>
          <w:lang w:eastAsia="nb-NO"/>
        </w:rPr>
        <w:br/>
      </w:r>
      <w:r w:rsidR="0080408B">
        <w:rPr>
          <w:lang w:eastAsia="nb-NO"/>
        </w:rPr>
        <w:br/>
      </w:r>
      <w:r>
        <w:rPr>
          <w:lang w:eastAsia="nb-NO"/>
        </w:rPr>
        <w:t>Navneopprop brukes når møteleder bestemmer det, eller et medlem krever det og får tilslutning av minst 1/5 av kommunestyret, eller når møteleder eller minst 1/5 av kommunestyret mener at utfallet etter pkt. 2 med etterfølgende kontraprøve, ikke med sikkerhet kan fastslås. Stemmegivning ved navneopprop skal skje – uten forutgående ordskifte/forhandlinger – på den måte som er nevnt i pkt. 2.</w:t>
      </w:r>
      <w:r w:rsidR="0080408B">
        <w:rPr>
          <w:lang w:eastAsia="nb-NO"/>
        </w:rPr>
        <w:br/>
      </w:r>
    </w:p>
    <w:p w14:paraId="24A6D980" w14:textId="4BED3B7C" w:rsidR="003C211A" w:rsidRDefault="003C211A" w:rsidP="000144BC">
      <w:pPr>
        <w:pStyle w:val="Listeavsnitt"/>
        <w:numPr>
          <w:ilvl w:val="0"/>
          <w:numId w:val="6"/>
        </w:numPr>
        <w:rPr>
          <w:lang w:eastAsia="nb-NO"/>
        </w:rPr>
      </w:pPr>
      <w:r>
        <w:rPr>
          <w:lang w:eastAsia="nb-NO"/>
        </w:rPr>
        <w:t xml:space="preserve">Ved sedler uten underskrift. Møteleder oppnevner 2 medlemmer som teller opp stemmene. Skriftlig votering kan bare brukes forholdstallsvalg. </w:t>
      </w:r>
    </w:p>
    <w:p w14:paraId="2FF2B76D" w14:textId="77777777" w:rsidR="003C211A" w:rsidRDefault="003C211A" w:rsidP="003C211A">
      <w:pPr>
        <w:rPr>
          <w:lang w:eastAsia="nb-NO"/>
        </w:rPr>
      </w:pPr>
    </w:p>
    <w:p w14:paraId="563A03B4" w14:textId="0D73A5B8" w:rsidR="006F1898" w:rsidRDefault="003C211A" w:rsidP="003C211A">
      <w:pPr>
        <w:rPr>
          <w:lang w:eastAsia="nb-NO"/>
        </w:rPr>
      </w:pPr>
      <w:r>
        <w:rPr>
          <w:lang w:eastAsia="nb-NO"/>
        </w:rPr>
        <w:t>Ved stemmelikhet i andre saker enn valg er møtelederens stemme avgjørende, jf. kommuneloven § 8-1.</w:t>
      </w:r>
    </w:p>
    <w:p w14:paraId="4B4E65CE" w14:textId="4EB07B8D" w:rsidR="006F1898" w:rsidRDefault="006F1898" w:rsidP="008E7618">
      <w:pPr>
        <w:rPr>
          <w:lang w:eastAsia="nb-NO"/>
        </w:rPr>
      </w:pPr>
    </w:p>
    <w:p w14:paraId="515DB520" w14:textId="1633384D" w:rsidR="008B128D" w:rsidRDefault="008B128D" w:rsidP="008B128D">
      <w:pPr>
        <w:pStyle w:val="Overskrift2"/>
        <w:rPr>
          <w:lang w:eastAsia="nb-NO"/>
        </w:rPr>
      </w:pPr>
      <w:bookmarkStart w:id="27" w:name="_Toc116993254"/>
      <w:r>
        <w:rPr>
          <w:lang w:eastAsia="nb-NO"/>
        </w:rPr>
        <w:t>Forespørsler</w:t>
      </w:r>
      <w:bookmarkEnd w:id="27"/>
    </w:p>
    <w:p w14:paraId="2A50DF61" w14:textId="77777777" w:rsidR="008B128D" w:rsidRDefault="008B128D" w:rsidP="008B128D">
      <w:pPr>
        <w:rPr>
          <w:lang w:eastAsia="nb-NO"/>
        </w:rPr>
      </w:pPr>
      <w:r>
        <w:rPr>
          <w:lang w:eastAsia="nb-NO"/>
        </w:rPr>
        <w:t>Alle medlemmer kan stille spørsmål til lederen i møtet, også om saker som ikke står på sakslisten.</w:t>
      </w:r>
    </w:p>
    <w:p w14:paraId="7B965A29" w14:textId="77777777" w:rsidR="008B128D" w:rsidRDefault="008B128D" w:rsidP="008B128D">
      <w:pPr>
        <w:rPr>
          <w:lang w:eastAsia="nb-NO"/>
        </w:rPr>
      </w:pPr>
    </w:p>
    <w:p w14:paraId="520DD380" w14:textId="65735E67" w:rsidR="008B128D" w:rsidRDefault="008B128D" w:rsidP="008B128D">
      <w:pPr>
        <w:rPr>
          <w:lang w:eastAsia="nb-NO"/>
        </w:rPr>
      </w:pPr>
      <w:r>
        <w:rPr>
          <w:lang w:eastAsia="nb-NO"/>
        </w:rPr>
        <w:t xml:space="preserve">Medlemmer og møtende varamedlemmer kan senest klokken 12.00 møtedagen levere organets leder skriftlige spørsmål for besvarelse før eller etter den ordinære sakslisten. </w:t>
      </w:r>
      <w:r w:rsidR="005B0C7C" w:rsidRPr="005B0C7C">
        <w:rPr>
          <w:lang w:eastAsia="nb-NO"/>
        </w:rPr>
        <w:t xml:space="preserve">For folkevalgte organ som avvikler møter på dagtid, er fristen for å levere slike spørsmål klokken 12.00 dagen før </w:t>
      </w:r>
      <w:proofErr w:type="gramStart"/>
      <w:r w:rsidR="005B0C7C" w:rsidRPr="005B0C7C">
        <w:rPr>
          <w:lang w:eastAsia="nb-NO"/>
        </w:rPr>
        <w:t>møtet</w:t>
      </w:r>
      <w:r w:rsidR="005B0C7C">
        <w:rPr>
          <w:lang w:eastAsia="nb-NO"/>
        </w:rPr>
        <w:t>.*</w:t>
      </w:r>
      <w:proofErr w:type="gramEnd"/>
      <w:r w:rsidR="005B0C7C">
        <w:rPr>
          <w:lang w:eastAsia="nb-NO"/>
        </w:rPr>
        <w:t xml:space="preserve"> </w:t>
      </w:r>
      <w:r>
        <w:rPr>
          <w:lang w:eastAsia="nb-NO"/>
        </w:rPr>
        <w:t>Spørsmålet sendes digitalt til politisk sekretariat.</w:t>
      </w:r>
    </w:p>
    <w:p w14:paraId="7777B209" w14:textId="77777777" w:rsidR="008B128D" w:rsidRDefault="008B128D" w:rsidP="008B128D">
      <w:pPr>
        <w:rPr>
          <w:lang w:eastAsia="nb-NO"/>
        </w:rPr>
      </w:pPr>
    </w:p>
    <w:p w14:paraId="45F5E99F" w14:textId="30B0DC4D" w:rsidR="008B128D" w:rsidRPr="00822238" w:rsidRDefault="008B128D" w:rsidP="008B128D">
      <w:pPr>
        <w:rPr>
          <w:i/>
          <w:iCs/>
          <w:sz w:val="18"/>
          <w:szCs w:val="18"/>
          <w:lang w:eastAsia="nb-NO"/>
        </w:rPr>
      </w:pPr>
      <w:r>
        <w:rPr>
          <w:lang w:eastAsia="nb-NO"/>
        </w:rPr>
        <w:t>Spørsmålet bør distribueres til organet før møtet. Spørsmålsstiller leser opp sitt spørsmål i møtet. Møteleder avgjør hvem som skal svare. Spørsmålsstilleren har rett til å stille ett tilleggsspørsmål. Som utgangspunkt er det ikke ordskifte basert på det skriftlige spørsmålet, men organet kan beslutte det motsatte.</w:t>
      </w:r>
      <w:r w:rsidR="005B0C7C">
        <w:rPr>
          <w:lang w:eastAsia="nb-NO"/>
        </w:rPr>
        <w:br/>
      </w:r>
      <w:r w:rsidR="005B0C7C">
        <w:rPr>
          <w:lang w:eastAsia="nb-NO"/>
        </w:rPr>
        <w:br/>
      </w:r>
      <w:r w:rsidR="00A46776" w:rsidRPr="00822238">
        <w:rPr>
          <w:i/>
          <w:iCs/>
          <w:sz w:val="18"/>
          <w:szCs w:val="18"/>
          <w:lang w:eastAsia="nb-NO"/>
        </w:rPr>
        <w:t>* Føyet til i KST-sak 1</w:t>
      </w:r>
      <w:r w:rsidR="00822238" w:rsidRPr="00822238">
        <w:rPr>
          <w:i/>
          <w:iCs/>
          <w:sz w:val="18"/>
          <w:szCs w:val="18"/>
          <w:lang w:eastAsia="nb-NO"/>
        </w:rPr>
        <w:t>39/23.</w:t>
      </w:r>
    </w:p>
    <w:p w14:paraId="5A4A2E67" w14:textId="77777777" w:rsidR="001630B6" w:rsidRDefault="001630B6" w:rsidP="008B128D">
      <w:pPr>
        <w:rPr>
          <w:lang w:eastAsia="nb-NO"/>
        </w:rPr>
      </w:pPr>
    </w:p>
    <w:p w14:paraId="022D8052" w14:textId="2106F8C9" w:rsidR="00106074" w:rsidRDefault="00106074" w:rsidP="00106074">
      <w:pPr>
        <w:pStyle w:val="Overskrift2"/>
        <w:rPr>
          <w:lang w:eastAsia="nb-NO"/>
        </w:rPr>
      </w:pPr>
      <w:bookmarkStart w:id="28" w:name="_Toc116993255"/>
      <w:r>
        <w:rPr>
          <w:lang w:eastAsia="nb-NO"/>
        </w:rPr>
        <w:t>Høringsmøter</w:t>
      </w:r>
      <w:bookmarkEnd w:id="28"/>
    </w:p>
    <w:p w14:paraId="26A0727A" w14:textId="77777777" w:rsidR="00106074" w:rsidRDefault="00106074" w:rsidP="00106074">
      <w:pPr>
        <w:rPr>
          <w:lang w:eastAsia="nb-NO"/>
        </w:rPr>
      </w:pPr>
      <w:r>
        <w:rPr>
          <w:lang w:eastAsia="nb-NO"/>
        </w:rPr>
        <w:t>Andre organ enn kommunestyret har anledning til å arrangere høringsmøter når det anses hensiktsmessig for sakens opplysning. Ved høringsmøter skal normalt fremgangsmåten i denne bestemmelsen følges.</w:t>
      </w:r>
    </w:p>
    <w:p w14:paraId="74547DFF" w14:textId="77777777" w:rsidR="00106074" w:rsidRDefault="00106074" w:rsidP="00106074">
      <w:pPr>
        <w:rPr>
          <w:lang w:eastAsia="nb-NO"/>
        </w:rPr>
      </w:pPr>
    </w:p>
    <w:p w14:paraId="6872A203" w14:textId="77777777" w:rsidR="00106074" w:rsidRDefault="00106074" w:rsidP="00106074">
      <w:pPr>
        <w:rPr>
          <w:lang w:eastAsia="nb-NO"/>
        </w:rPr>
      </w:pPr>
      <w:r>
        <w:rPr>
          <w:lang w:eastAsia="nb-NO"/>
        </w:rPr>
        <w:t xml:space="preserve">Umiddelbart før utvalgsmøtet settes, kan det gjennomføres inntil en times høring i møtesalen. </w:t>
      </w:r>
    </w:p>
    <w:p w14:paraId="10BE2908" w14:textId="77777777" w:rsidR="00106074" w:rsidRDefault="00106074" w:rsidP="00106074">
      <w:pPr>
        <w:rPr>
          <w:lang w:eastAsia="nb-NO"/>
        </w:rPr>
      </w:pPr>
    </w:p>
    <w:p w14:paraId="6A38C682" w14:textId="77777777" w:rsidR="00106074" w:rsidRDefault="00106074" w:rsidP="00106074">
      <w:pPr>
        <w:rPr>
          <w:lang w:eastAsia="nb-NO"/>
        </w:rPr>
      </w:pPr>
      <w:r>
        <w:rPr>
          <w:lang w:eastAsia="nb-NO"/>
        </w:rPr>
        <w:t xml:space="preserve">Høringsmøtet skal kunngjøres på forhånd, normalt minst syv dager før møtet finner sted. </w:t>
      </w:r>
    </w:p>
    <w:p w14:paraId="1F2468AF" w14:textId="77777777" w:rsidR="00106074" w:rsidRDefault="00106074" w:rsidP="00106074">
      <w:pPr>
        <w:rPr>
          <w:lang w:eastAsia="nb-NO"/>
        </w:rPr>
      </w:pPr>
    </w:p>
    <w:p w14:paraId="52D0B3ED" w14:textId="77777777" w:rsidR="00106074" w:rsidRDefault="00106074" w:rsidP="00106074">
      <w:pPr>
        <w:rPr>
          <w:lang w:eastAsia="nb-NO"/>
        </w:rPr>
      </w:pPr>
      <w:r>
        <w:rPr>
          <w:lang w:eastAsia="nb-NO"/>
        </w:rPr>
        <w:t xml:space="preserve">Alle kan melde seg til høring, og påmelding må være meddelt utvalgssekretær innen kl. 12.00, tre dager før utvalgets møte. Det gis kun taletid til en representant per interessegruppe. </w:t>
      </w:r>
    </w:p>
    <w:p w14:paraId="2B936756" w14:textId="77777777" w:rsidR="00106074" w:rsidRDefault="00106074" w:rsidP="00106074">
      <w:pPr>
        <w:rPr>
          <w:lang w:eastAsia="nb-NO"/>
        </w:rPr>
      </w:pPr>
    </w:p>
    <w:p w14:paraId="50F018B8" w14:textId="77777777" w:rsidR="00106074" w:rsidRDefault="00106074" w:rsidP="00106074">
      <w:pPr>
        <w:rPr>
          <w:lang w:eastAsia="nb-NO"/>
        </w:rPr>
      </w:pPr>
      <w:r>
        <w:rPr>
          <w:lang w:eastAsia="nb-NO"/>
        </w:rPr>
        <w:t>Innbyggere, brukere av kommunens tjenester samt pårørende og foresatte, kan be om taletid. Andre interessenter, så som bedrifter, foreninger o.l., kan inviteres og gis taletid når utvalget finner det hensiktsmessig.</w:t>
      </w:r>
    </w:p>
    <w:p w14:paraId="25F139D1" w14:textId="77777777" w:rsidR="00106074" w:rsidRDefault="00106074" w:rsidP="00106074">
      <w:pPr>
        <w:rPr>
          <w:lang w:eastAsia="nb-NO"/>
        </w:rPr>
      </w:pPr>
    </w:p>
    <w:p w14:paraId="3243BAC7" w14:textId="77777777" w:rsidR="00106074" w:rsidRDefault="00106074" w:rsidP="00106074">
      <w:pPr>
        <w:rPr>
          <w:lang w:eastAsia="nb-NO"/>
        </w:rPr>
      </w:pPr>
      <w:r>
        <w:rPr>
          <w:lang w:eastAsia="nb-NO"/>
        </w:rPr>
        <w:t>Møteleder avgjør taletid basert på antall påmeldte. Det må innenfor tidsrammen settes av tid til eventuelle spørsmål og svar. Det legges ikke opp til diskusjon. Saken det er høring om, skal normalt ikke behandles i samme møte som høringen finner sted.</w:t>
      </w:r>
    </w:p>
    <w:p w14:paraId="6B613271" w14:textId="77777777" w:rsidR="00106074" w:rsidRDefault="00106074" w:rsidP="00106074">
      <w:pPr>
        <w:rPr>
          <w:lang w:eastAsia="nb-NO"/>
        </w:rPr>
      </w:pPr>
    </w:p>
    <w:p w14:paraId="0AD90434" w14:textId="77777777" w:rsidR="00106074" w:rsidRDefault="00106074" w:rsidP="00106074">
      <w:pPr>
        <w:rPr>
          <w:lang w:eastAsia="nb-NO"/>
        </w:rPr>
      </w:pPr>
      <w:r>
        <w:rPr>
          <w:lang w:eastAsia="nb-NO"/>
        </w:rPr>
        <w:t>Oppstår det tvil om forståelsen av denne bestemmelsen, avgjør møtelederen spørsmålet.</w:t>
      </w:r>
    </w:p>
    <w:p w14:paraId="4282E8C7" w14:textId="77777777" w:rsidR="00106074" w:rsidRDefault="00106074" w:rsidP="00106074">
      <w:pPr>
        <w:rPr>
          <w:lang w:eastAsia="nb-NO"/>
        </w:rPr>
      </w:pPr>
    </w:p>
    <w:p w14:paraId="3328E260" w14:textId="77777777" w:rsidR="00106074" w:rsidRDefault="00106074" w:rsidP="00106074">
      <w:pPr>
        <w:rPr>
          <w:lang w:eastAsia="nb-NO"/>
        </w:rPr>
      </w:pPr>
      <w:r>
        <w:rPr>
          <w:lang w:eastAsia="nb-NO"/>
        </w:rPr>
        <w:t>Beslutning om å avholde høringsmøte treffes ved alminnelig flertall.</w:t>
      </w:r>
    </w:p>
    <w:p w14:paraId="42814CAC" w14:textId="77777777" w:rsidR="00106074" w:rsidRDefault="00106074" w:rsidP="00106074">
      <w:pPr>
        <w:rPr>
          <w:lang w:eastAsia="nb-NO"/>
        </w:rPr>
      </w:pPr>
    </w:p>
    <w:p w14:paraId="75674D7B" w14:textId="77777777" w:rsidR="00106074" w:rsidRDefault="00106074" w:rsidP="00106074">
      <w:pPr>
        <w:rPr>
          <w:lang w:eastAsia="nb-NO"/>
        </w:rPr>
      </w:pPr>
      <w:r>
        <w:rPr>
          <w:lang w:eastAsia="nb-NO"/>
        </w:rPr>
        <w:t>For kontrollutvalget gjelder egne bestemmelser om høring.</w:t>
      </w:r>
    </w:p>
    <w:p w14:paraId="2B755AC2" w14:textId="77777777" w:rsidR="00106074" w:rsidRDefault="00106074" w:rsidP="008B128D">
      <w:pPr>
        <w:rPr>
          <w:lang w:eastAsia="nb-NO"/>
        </w:rPr>
      </w:pPr>
    </w:p>
    <w:p w14:paraId="5F0E5AFC" w14:textId="303D953B" w:rsidR="00312725" w:rsidRDefault="00312725" w:rsidP="00312725">
      <w:pPr>
        <w:pStyle w:val="Overskrift2"/>
        <w:rPr>
          <w:lang w:eastAsia="nb-NO"/>
        </w:rPr>
      </w:pPr>
      <w:bookmarkStart w:id="29" w:name="_Toc116993256"/>
      <w:r>
        <w:rPr>
          <w:lang w:eastAsia="nb-NO"/>
        </w:rPr>
        <w:t>Orden i salen og bygningen</w:t>
      </w:r>
      <w:bookmarkEnd w:id="29"/>
    </w:p>
    <w:p w14:paraId="64A24B2C" w14:textId="77777777" w:rsidR="00312725" w:rsidRDefault="00312725" w:rsidP="00312725">
      <w:pPr>
        <w:rPr>
          <w:lang w:eastAsia="nb-NO"/>
        </w:rPr>
      </w:pPr>
      <w:r>
        <w:rPr>
          <w:lang w:eastAsia="nb-NO"/>
        </w:rPr>
        <w:t xml:space="preserve">Møteleder skal sørge for å opprettholde god orden i møtesalen. Møteleder skal se til at talerne ikke avbrytes eller forstyrres. Hvis tilhørerne (publikum) ved meningsytring eller på noen annen måte forstyrrer forhandlingene eller </w:t>
      </w:r>
      <w:proofErr w:type="gramStart"/>
      <w:r>
        <w:rPr>
          <w:lang w:eastAsia="nb-NO"/>
        </w:rPr>
        <w:t>for øvrig</w:t>
      </w:r>
      <w:proofErr w:type="gramEnd"/>
      <w:r>
        <w:rPr>
          <w:lang w:eastAsia="nb-NO"/>
        </w:rPr>
        <w:t xml:space="preserve"> opptrer på en måte som strider mot orden, kan møteleder vise alle eller vedkommende tilhørere (publikum) ut av møtelokalet. </w:t>
      </w:r>
    </w:p>
    <w:p w14:paraId="412AC67A" w14:textId="77777777" w:rsidR="00312725" w:rsidRDefault="00312725" w:rsidP="00312725">
      <w:pPr>
        <w:rPr>
          <w:lang w:eastAsia="nb-NO"/>
        </w:rPr>
      </w:pPr>
    </w:p>
    <w:p w14:paraId="720A06A4" w14:textId="055A890A" w:rsidR="00B33C71" w:rsidRDefault="00B33C71" w:rsidP="00B33C71">
      <w:pPr>
        <w:pStyle w:val="Overskrift2"/>
        <w:rPr>
          <w:lang w:eastAsia="nb-NO"/>
        </w:rPr>
      </w:pPr>
      <w:bookmarkStart w:id="30" w:name="_Toc116993257"/>
      <w:r>
        <w:rPr>
          <w:lang w:eastAsia="nb-NO"/>
        </w:rPr>
        <w:t>Mindretallsanke og lovlighetskontroll</w:t>
      </w:r>
      <w:bookmarkEnd w:id="30"/>
    </w:p>
    <w:p w14:paraId="76182597" w14:textId="77777777" w:rsidR="00B33C71" w:rsidRDefault="00B33C71" w:rsidP="00B33C71">
      <w:pPr>
        <w:rPr>
          <w:lang w:eastAsia="nb-NO"/>
        </w:rPr>
      </w:pPr>
      <w:r>
        <w:rPr>
          <w:lang w:eastAsia="nb-NO"/>
        </w:rPr>
        <w:t>For saksbehandlingen i hovedutvalgene, gjelder at ordføreren eller minst tre medlemmer av utvalget som har dissentert innen møtets slutt, kan forlange at saken fremlegges for kommunestyret til avgjørelse. Krav om at saken forelegges kommunestyret til avgjørelse må protokolleres.</w:t>
      </w:r>
    </w:p>
    <w:p w14:paraId="1767053F" w14:textId="77777777" w:rsidR="00B33C71" w:rsidRDefault="00B33C71" w:rsidP="00B33C71">
      <w:pPr>
        <w:rPr>
          <w:lang w:eastAsia="nb-NO"/>
        </w:rPr>
      </w:pPr>
    </w:p>
    <w:p w14:paraId="6641113C" w14:textId="393E3839" w:rsidR="00B33C71" w:rsidRDefault="00B33C71" w:rsidP="00B33C71">
      <w:pPr>
        <w:rPr>
          <w:lang w:eastAsia="nb-NO"/>
        </w:rPr>
      </w:pPr>
      <w:r>
        <w:rPr>
          <w:lang w:eastAsia="nb-NO"/>
        </w:rPr>
        <w:t xml:space="preserve">Tre eller flere medlemmer av kommunestyret kan sammen bringe endelige vedtak truffet av et kommunalt organ eller administrasjonen inn for departement til lovlighetskontroll, jf. kommuneloven § </w:t>
      </w:r>
      <w:r w:rsidR="002646AC" w:rsidRPr="002646AC">
        <w:rPr>
          <w:lang w:eastAsia="nb-NO"/>
        </w:rPr>
        <w:t>27-</w:t>
      </w:r>
      <w:r w:rsidRPr="002646AC">
        <w:rPr>
          <w:lang w:eastAsia="nb-NO"/>
        </w:rPr>
        <w:t>1.</w:t>
      </w:r>
    </w:p>
    <w:p w14:paraId="693F1258" w14:textId="77777777" w:rsidR="00B33C71" w:rsidRDefault="00B33C71" w:rsidP="00B33C71">
      <w:pPr>
        <w:rPr>
          <w:lang w:eastAsia="nb-NO"/>
        </w:rPr>
      </w:pPr>
    </w:p>
    <w:p w14:paraId="33AFBB39" w14:textId="77777777" w:rsidR="00B33C71" w:rsidRDefault="00B33C71" w:rsidP="00B33C71">
      <w:pPr>
        <w:rPr>
          <w:lang w:eastAsia="nb-NO"/>
        </w:rPr>
      </w:pPr>
      <w:r>
        <w:rPr>
          <w:lang w:eastAsia="nb-NO"/>
        </w:rPr>
        <w:t xml:space="preserve">Krav om lovlighetskontroll av et vedtak settes frem for det organ som har fattet vedtaket. </w:t>
      </w:r>
    </w:p>
    <w:p w14:paraId="77AE39D8" w14:textId="77777777" w:rsidR="00B33C71" w:rsidRDefault="00B33C71" w:rsidP="00B33C71">
      <w:pPr>
        <w:rPr>
          <w:lang w:eastAsia="nb-NO"/>
        </w:rPr>
      </w:pPr>
    </w:p>
    <w:p w14:paraId="71EDFFE3" w14:textId="77777777" w:rsidR="00B33C71" w:rsidRDefault="00B33C71" w:rsidP="00B33C71">
      <w:pPr>
        <w:rPr>
          <w:lang w:eastAsia="nb-NO"/>
        </w:rPr>
      </w:pPr>
      <w:r>
        <w:rPr>
          <w:lang w:eastAsia="nb-NO"/>
        </w:rPr>
        <w:t>Hvis kommunestyret opprettholder vedtaket, skal saken oversendes departementet. Det organ som har fattet vedtaket, kommunestyret eller departementet kan bestemme at vedtaket ikke skal iverksettes før lovlighetsklagen er avgjort.</w:t>
      </w:r>
    </w:p>
    <w:p w14:paraId="6380AB1C" w14:textId="10291038" w:rsidR="008B128D" w:rsidRDefault="008B128D" w:rsidP="008E7618">
      <w:pPr>
        <w:rPr>
          <w:lang w:eastAsia="nb-NO"/>
        </w:rPr>
      </w:pPr>
    </w:p>
    <w:p w14:paraId="6F2CF76D" w14:textId="6549F3E6" w:rsidR="00772970" w:rsidRDefault="00772970" w:rsidP="00772970">
      <w:pPr>
        <w:pStyle w:val="Overskrift2"/>
        <w:rPr>
          <w:lang w:eastAsia="nb-NO"/>
        </w:rPr>
      </w:pPr>
      <w:bookmarkStart w:id="31" w:name="_Toc116993258"/>
      <w:r>
        <w:rPr>
          <w:lang w:eastAsia="nb-NO"/>
        </w:rPr>
        <w:t>Gjennomføring av fjernmøte</w:t>
      </w:r>
      <w:bookmarkEnd w:id="31"/>
    </w:p>
    <w:p w14:paraId="2B1D0FFA" w14:textId="77777777" w:rsidR="00772970" w:rsidRDefault="00772970" w:rsidP="00772970">
      <w:pPr>
        <w:rPr>
          <w:lang w:eastAsia="nb-NO"/>
        </w:rPr>
      </w:pPr>
      <w:r>
        <w:rPr>
          <w:lang w:eastAsia="nb-NO"/>
        </w:rPr>
        <w:t xml:space="preserve">Alle folkevalgte organ i Ullensaker kommune har anledning til å gjennomføre sine møter som fjernmøter. </w:t>
      </w:r>
    </w:p>
    <w:p w14:paraId="14FABB92" w14:textId="77777777" w:rsidR="00772970" w:rsidRDefault="00772970" w:rsidP="00772970">
      <w:pPr>
        <w:rPr>
          <w:lang w:eastAsia="nb-NO"/>
        </w:rPr>
      </w:pPr>
    </w:p>
    <w:p w14:paraId="71FA8A08" w14:textId="77777777" w:rsidR="00772970" w:rsidRDefault="00772970" w:rsidP="00772970">
      <w:pPr>
        <w:rPr>
          <w:lang w:eastAsia="nb-NO"/>
        </w:rPr>
      </w:pPr>
      <w:r>
        <w:rPr>
          <w:lang w:eastAsia="nb-NO"/>
        </w:rPr>
        <w:t>Fjernmøte innebærer at deltakerne ikke sitter i samme lokale, men at de via tekniske hjelpemidler likevel kan se, høre og kommunisere med hverandre. Kravene som ellers gjelder for møter, gjelder også for fjernmøter, med de tilpasninger som er beskrevet nedenfor.</w:t>
      </w:r>
    </w:p>
    <w:p w14:paraId="338E4560" w14:textId="77777777" w:rsidR="00772970" w:rsidRDefault="00772970" w:rsidP="00772970">
      <w:pPr>
        <w:rPr>
          <w:lang w:eastAsia="nb-NO"/>
        </w:rPr>
      </w:pPr>
    </w:p>
    <w:p w14:paraId="74084013" w14:textId="77777777" w:rsidR="00772970" w:rsidRDefault="00772970" w:rsidP="00772970">
      <w:pPr>
        <w:rPr>
          <w:lang w:eastAsia="nb-NO"/>
        </w:rPr>
      </w:pPr>
      <w:r>
        <w:rPr>
          <w:lang w:eastAsia="nb-NO"/>
        </w:rPr>
        <w:t>Et møte som skal lukkes etter § 11-5 andre ledd, kan ikke holdes som fjernmøte.</w:t>
      </w:r>
    </w:p>
    <w:p w14:paraId="7B8F0EB0" w14:textId="77777777" w:rsidR="00772970" w:rsidRDefault="00772970" w:rsidP="00772970">
      <w:pPr>
        <w:rPr>
          <w:lang w:eastAsia="nb-NO"/>
        </w:rPr>
      </w:pPr>
    </w:p>
    <w:p w14:paraId="3A336475" w14:textId="77777777" w:rsidR="00772970" w:rsidRDefault="00772970" w:rsidP="00772970">
      <w:pPr>
        <w:rPr>
          <w:lang w:eastAsia="nb-NO"/>
        </w:rPr>
      </w:pPr>
      <w:r>
        <w:rPr>
          <w:lang w:eastAsia="nb-NO"/>
        </w:rPr>
        <w:t xml:space="preserve">Ved innkallingen sendes </w:t>
      </w:r>
      <w:proofErr w:type="gramStart"/>
      <w:r>
        <w:rPr>
          <w:lang w:eastAsia="nb-NO"/>
        </w:rPr>
        <w:t>link</w:t>
      </w:r>
      <w:proofErr w:type="gramEnd"/>
      <w:r>
        <w:rPr>
          <w:lang w:eastAsia="nb-NO"/>
        </w:rPr>
        <w:t xml:space="preserve"> til den applikasjonen som skal benyttes ved gjennomføringen av møtet.</w:t>
      </w:r>
    </w:p>
    <w:p w14:paraId="60A1B358" w14:textId="77777777" w:rsidR="00772970" w:rsidRDefault="00772970" w:rsidP="00772970">
      <w:pPr>
        <w:rPr>
          <w:lang w:eastAsia="nb-NO"/>
        </w:rPr>
      </w:pPr>
    </w:p>
    <w:p w14:paraId="366A24D1" w14:textId="77777777" w:rsidR="00772970" w:rsidRDefault="00772970" w:rsidP="00772970">
      <w:pPr>
        <w:rPr>
          <w:lang w:eastAsia="nb-NO"/>
        </w:rPr>
      </w:pPr>
      <w:r>
        <w:rPr>
          <w:lang w:eastAsia="nb-NO"/>
        </w:rPr>
        <w:t>Møtet starter med at møteleder informerer om at møtet strømmes på Kommune-TV, går gjennom reglementet for fjernmøter og foretar et opprop for å sikre at alle medlemmer er til stede med lyd og bilde.</w:t>
      </w:r>
    </w:p>
    <w:p w14:paraId="21132458" w14:textId="77777777" w:rsidR="00772970" w:rsidRDefault="00772970" w:rsidP="00772970">
      <w:pPr>
        <w:rPr>
          <w:lang w:eastAsia="nb-NO"/>
        </w:rPr>
      </w:pPr>
    </w:p>
    <w:p w14:paraId="76660335" w14:textId="77777777" w:rsidR="00772970" w:rsidRDefault="00772970" w:rsidP="00772970">
      <w:pPr>
        <w:rPr>
          <w:lang w:eastAsia="nb-NO"/>
        </w:rPr>
      </w:pPr>
      <w:r>
        <w:rPr>
          <w:lang w:eastAsia="nb-NO"/>
        </w:rPr>
        <w:t>Møtechat skal ikke brukes til saksbehandling, herunder innlegg eller debatt.</w:t>
      </w:r>
    </w:p>
    <w:p w14:paraId="4295EDC8" w14:textId="77777777" w:rsidR="00772970" w:rsidRDefault="00772970" w:rsidP="00772970">
      <w:pPr>
        <w:rPr>
          <w:lang w:eastAsia="nb-NO"/>
        </w:rPr>
      </w:pPr>
    </w:p>
    <w:p w14:paraId="0CCFF04B" w14:textId="77777777" w:rsidR="00772970" w:rsidRDefault="00772970" w:rsidP="00772970">
      <w:pPr>
        <w:rPr>
          <w:lang w:eastAsia="nb-NO"/>
        </w:rPr>
      </w:pPr>
      <w:r>
        <w:rPr>
          <w:lang w:eastAsia="nb-NO"/>
        </w:rPr>
        <w:t>Mikrofon skal være avskrudd til møteleder gir medlemmet ordet. Under innlegg skal også kameraet på medlemmet være på.</w:t>
      </w:r>
    </w:p>
    <w:p w14:paraId="20423089" w14:textId="77777777" w:rsidR="00772970" w:rsidRDefault="00772970" w:rsidP="00772970">
      <w:pPr>
        <w:rPr>
          <w:lang w:eastAsia="nb-NO"/>
        </w:rPr>
      </w:pPr>
    </w:p>
    <w:p w14:paraId="264CAF98" w14:textId="77777777" w:rsidR="00772970" w:rsidRDefault="00772970" w:rsidP="00772970">
      <w:pPr>
        <w:rPr>
          <w:lang w:eastAsia="nb-NO"/>
        </w:rPr>
      </w:pPr>
      <w:r>
        <w:rPr>
          <w:lang w:eastAsia="nb-NO"/>
        </w:rPr>
        <w:t>Medlemmene ber om ordet ved å rekke opp hånden eller den måten møteleder har anvist ved åpningen av møtet.</w:t>
      </w:r>
    </w:p>
    <w:p w14:paraId="66F91A0E" w14:textId="77777777" w:rsidR="00772970" w:rsidRDefault="00772970" w:rsidP="00772970">
      <w:pPr>
        <w:rPr>
          <w:lang w:eastAsia="nb-NO"/>
        </w:rPr>
      </w:pPr>
    </w:p>
    <w:p w14:paraId="7D6981FE" w14:textId="77777777" w:rsidR="00772970" w:rsidRDefault="00772970" w:rsidP="00772970">
      <w:pPr>
        <w:rPr>
          <w:lang w:eastAsia="nb-NO"/>
        </w:rPr>
      </w:pPr>
      <w:r>
        <w:rPr>
          <w:lang w:eastAsia="nb-NO"/>
        </w:rPr>
        <w:t xml:space="preserve">Forslag fremmes i </w:t>
      </w:r>
      <w:proofErr w:type="spellStart"/>
      <w:r>
        <w:rPr>
          <w:lang w:eastAsia="nb-NO"/>
        </w:rPr>
        <w:t>Acos</w:t>
      </w:r>
      <w:proofErr w:type="spellEnd"/>
      <w:r>
        <w:rPr>
          <w:lang w:eastAsia="nb-NO"/>
        </w:rPr>
        <w:t xml:space="preserve"> møteportal. </w:t>
      </w:r>
    </w:p>
    <w:p w14:paraId="53ACF797" w14:textId="77777777" w:rsidR="00772970" w:rsidRDefault="00772970" w:rsidP="00772970">
      <w:pPr>
        <w:rPr>
          <w:lang w:eastAsia="nb-NO"/>
        </w:rPr>
      </w:pPr>
    </w:p>
    <w:p w14:paraId="2DA341AF" w14:textId="77777777" w:rsidR="00772970" w:rsidRDefault="00772970" w:rsidP="00772970">
      <w:pPr>
        <w:rPr>
          <w:lang w:eastAsia="nb-NO"/>
        </w:rPr>
      </w:pPr>
      <w:r>
        <w:rPr>
          <w:lang w:eastAsia="nb-NO"/>
        </w:rPr>
        <w:t>Ved avstemning refererer møteleder innstilling eller forslag det stemmes over. Om mulig skal møtesekretæren vise forslagene det skal stemmes over i møtestrømmen.</w:t>
      </w:r>
    </w:p>
    <w:p w14:paraId="6B1BAAA4" w14:textId="77777777" w:rsidR="00772970" w:rsidRDefault="00772970" w:rsidP="00772970">
      <w:pPr>
        <w:rPr>
          <w:lang w:eastAsia="nb-NO"/>
        </w:rPr>
      </w:pPr>
    </w:p>
    <w:p w14:paraId="1F6E4E24" w14:textId="77777777" w:rsidR="00772970" w:rsidRDefault="00772970" w:rsidP="00772970">
      <w:pPr>
        <w:rPr>
          <w:lang w:eastAsia="nb-NO"/>
        </w:rPr>
      </w:pPr>
      <w:r>
        <w:rPr>
          <w:lang w:eastAsia="nb-NO"/>
        </w:rPr>
        <w:t xml:space="preserve">Møteleder ber deretter medlemmene svare ja eller nei til forslagene. </w:t>
      </w:r>
    </w:p>
    <w:p w14:paraId="65B87898" w14:textId="77777777" w:rsidR="00772970" w:rsidRDefault="00772970" w:rsidP="00772970">
      <w:pPr>
        <w:rPr>
          <w:lang w:eastAsia="nb-NO"/>
        </w:rPr>
      </w:pPr>
    </w:p>
    <w:p w14:paraId="70F73DED" w14:textId="77777777" w:rsidR="00772970" w:rsidRDefault="00772970" w:rsidP="00772970">
      <w:pPr>
        <w:rPr>
          <w:lang w:eastAsia="nb-NO"/>
        </w:rPr>
      </w:pPr>
      <w:r>
        <w:rPr>
          <w:lang w:eastAsia="nb-NO"/>
        </w:rPr>
        <w:t>I kommunestyret kan møteleder la gruppeleder votere samlet for egen gruppe. Til sist spør møteleder om det er medlemmer som ikke stemmer med sin partigruppe.</w:t>
      </w:r>
    </w:p>
    <w:p w14:paraId="580F9DB7" w14:textId="77777777" w:rsidR="00772970" w:rsidRDefault="00772970" w:rsidP="00772970">
      <w:pPr>
        <w:rPr>
          <w:lang w:eastAsia="nb-NO"/>
        </w:rPr>
      </w:pPr>
    </w:p>
    <w:p w14:paraId="79A6B17F" w14:textId="0EEC7CEA" w:rsidR="00F208DE" w:rsidRDefault="00F208DE" w:rsidP="00F208DE">
      <w:pPr>
        <w:pStyle w:val="Overskrift2"/>
        <w:rPr>
          <w:lang w:eastAsia="nb-NO"/>
        </w:rPr>
      </w:pPr>
      <w:bookmarkStart w:id="32" w:name="_Toc116993259"/>
      <w:r>
        <w:rPr>
          <w:lang w:eastAsia="nb-NO"/>
        </w:rPr>
        <w:t>Møtets avslutning</w:t>
      </w:r>
      <w:bookmarkEnd w:id="32"/>
    </w:p>
    <w:p w14:paraId="125FF83B" w14:textId="55F450CF" w:rsidR="002646AC" w:rsidRDefault="00F208DE" w:rsidP="00F208DE">
      <w:pPr>
        <w:rPr>
          <w:lang w:eastAsia="nb-NO"/>
        </w:rPr>
      </w:pPr>
      <w:r>
        <w:rPr>
          <w:lang w:eastAsia="nb-NO"/>
        </w:rPr>
        <w:t>Møter i folkevalgte organer skal avsluttes senest kl. 22:00. Møtet kan forlenges dersom organet ønsker det.</w:t>
      </w:r>
    </w:p>
    <w:p w14:paraId="18CD0392" w14:textId="0C0EC0DF" w:rsidR="00DC65BD" w:rsidRDefault="00DC65BD" w:rsidP="00F208DE">
      <w:pPr>
        <w:rPr>
          <w:lang w:eastAsia="nb-NO"/>
        </w:rPr>
      </w:pPr>
    </w:p>
    <w:p w14:paraId="2D09F3C5" w14:textId="3C2AEACC" w:rsidR="00DC65BD" w:rsidRDefault="00DC65BD" w:rsidP="00DC65BD">
      <w:pPr>
        <w:pStyle w:val="Overskrift1"/>
        <w:rPr>
          <w:lang w:eastAsia="nb-NO"/>
        </w:rPr>
      </w:pPr>
      <w:bookmarkStart w:id="33" w:name="_Toc116993260"/>
      <w:r w:rsidRPr="00DC65BD">
        <w:rPr>
          <w:lang w:eastAsia="nb-NO"/>
        </w:rPr>
        <w:t>Saksbehandling etter møtet</w:t>
      </w:r>
      <w:bookmarkEnd w:id="33"/>
    </w:p>
    <w:p w14:paraId="557E6A80" w14:textId="6DC89AE5" w:rsidR="006C11B3" w:rsidRDefault="006C11B3" w:rsidP="006C11B3">
      <w:pPr>
        <w:rPr>
          <w:lang w:eastAsia="nb-NO"/>
        </w:rPr>
      </w:pPr>
    </w:p>
    <w:p w14:paraId="3C2CF232" w14:textId="6F098313" w:rsidR="006C11B3" w:rsidRDefault="006C11B3" w:rsidP="006C11B3">
      <w:pPr>
        <w:pStyle w:val="Overskrift2"/>
        <w:rPr>
          <w:lang w:eastAsia="nb-NO"/>
        </w:rPr>
      </w:pPr>
      <w:bookmarkStart w:id="34" w:name="_Toc116993261"/>
      <w:r>
        <w:rPr>
          <w:lang w:eastAsia="nb-NO"/>
        </w:rPr>
        <w:t>Møtebok over forhandlingene. Møtets slutt.</w:t>
      </w:r>
      <w:bookmarkEnd w:id="34"/>
    </w:p>
    <w:p w14:paraId="235447ED" w14:textId="77777777" w:rsidR="006C11B3" w:rsidRDefault="006C11B3" w:rsidP="006C11B3">
      <w:pPr>
        <w:rPr>
          <w:lang w:eastAsia="nb-NO"/>
        </w:rPr>
      </w:pPr>
    </w:p>
    <w:p w14:paraId="735807D1" w14:textId="77777777" w:rsidR="006C11B3" w:rsidRDefault="006C11B3" w:rsidP="006C11B3">
      <w:pPr>
        <w:rPr>
          <w:lang w:eastAsia="nb-NO"/>
        </w:rPr>
      </w:pPr>
      <w:r>
        <w:rPr>
          <w:lang w:eastAsia="nb-NO"/>
        </w:rPr>
        <w:t xml:space="preserve">Det skal føres møtebok fra organets forhandlinger, jf. kommuneloven § 11-4. </w:t>
      </w:r>
    </w:p>
    <w:p w14:paraId="1330CA06" w14:textId="77777777" w:rsidR="006C11B3" w:rsidRDefault="006C11B3" w:rsidP="006C11B3">
      <w:pPr>
        <w:rPr>
          <w:lang w:eastAsia="nb-NO"/>
        </w:rPr>
      </w:pPr>
    </w:p>
    <w:p w14:paraId="51C30DA3" w14:textId="77777777" w:rsidR="006C11B3" w:rsidRDefault="006C11B3" w:rsidP="006C11B3">
      <w:pPr>
        <w:rPr>
          <w:lang w:eastAsia="nb-NO"/>
        </w:rPr>
      </w:pPr>
      <w:r>
        <w:rPr>
          <w:lang w:eastAsia="nb-NO"/>
        </w:rPr>
        <w:t>Under forhandlingene føres utkast til protokoll som etter hvert møte føres inn i møteboka. Møteboka skal som minimum angi:</w:t>
      </w:r>
    </w:p>
    <w:p w14:paraId="42EF0EAA" w14:textId="77777777" w:rsidR="006C11B3" w:rsidRDefault="006C11B3" w:rsidP="006C11B3">
      <w:pPr>
        <w:rPr>
          <w:lang w:eastAsia="nb-NO"/>
        </w:rPr>
      </w:pPr>
    </w:p>
    <w:p w14:paraId="39D12A84" w14:textId="77777777" w:rsidR="00B418A4" w:rsidRDefault="006C11B3" w:rsidP="000144BC">
      <w:pPr>
        <w:pStyle w:val="Listeavsnitt"/>
        <w:numPr>
          <w:ilvl w:val="0"/>
          <w:numId w:val="7"/>
        </w:numPr>
        <w:rPr>
          <w:lang w:eastAsia="nb-NO"/>
        </w:rPr>
      </w:pPr>
      <w:r>
        <w:rPr>
          <w:lang w:eastAsia="nb-NO"/>
        </w:rPr>
        <w:t>Tid og sted for møtet</w:t>
      </w:r>
    </w:p>
    <w:p w14:paraId="72829760" w14:textId="77777777" w:rsidR="00B418A4" w:rsidRDefault="006C11B3" w:rsidP="000144BC">
      <w:pPr>
        <w:pStyle w:val="Listeavsnitt"/>
        <w:numPr>
          <w:ilvl w:val="0"/>
          <w:numId w:val="7"/>
        </w:numPr>
        <w:rPr>
          <w:lang w:eastAsia="nb-NO"/>
        </w:rPr>
      </w:pPr>
      <w:r>
        <w:rPr>
          <w:lang w:eastAsia="nb-NO"/>
        </w:rPr>
        <w:t>Fraværende medlemmer og møtende varamedlemmer</w:t>
      </w:r>
    </w:p>
    <w:p w14:paraId="14C814A6" w14:textId="77777777" w:rsidR="00B418A4" w:rsidRDefault="006C11B3" w:rsidP="000144BC">
      <w:pPr>
        <w:pStyle w:val="Listeavsnitt"/>
        <w:numPr>
          <w:ilvl w:val="0"/>
          <w:numId w:val="7"/>
        </w:numPr>
        <w:rPr>
          <w:lang w:eastAsia="nb-NO"/>
        </w:rPr>
      </w:pPr>
      <w:r>
        <w:rPr>
          <w:lang w:eastAsia="nb-NO"/>
        </w:rPr>
        <w:t>Hvilke saker som ble behandlet</w:t>
      </w:r>
    </w:p>
    <w:p w14:paraId="49B2DB2D" w14:textId="77777777" w:rsidR="00B418A4" w:rsidRDefault="006C11B3" w:rsidP="000144BC">
      <w:pPr>
        <w:pStyle w:val="Listeavsnitt"/>
        <w:numPr>
          <w:ilvl w:val="0"/>
          <w:numId w:val="7"/>
        </w:numPr>
        <w:rPr>
          <w:lang w:eastAsia="nb-NO"/>
        </w:rPr>
      </w:pPr>
      <w:r>
        <w:rPr>
          <w:lang w:eastAsia="nb-NO"/>
        </w:rPr>
        <w:t>Alle fremsatte forslag og voteringsresultat angitt med stemmer fra det enkelte parti</w:t>
      </w:r>
    </w:p>
    <w:p w14:paraId="161240B9" w14:textId="365082B3" w:rsidR="006C11B3" w:rsidRDefault="006C11B3" w:rsidP="000144BC">
      <w:pPr>
        <w:pStyle w:val="Listeavsnitt"/>
        <w:numPr>
          <w:ilvl w:val="0"/>
          <w:numId w:val="7"/>
        </w:numPr>
        <w:rPr>
          <w:lang w:eastAsia="nb-NO"/>
        </w:rPr>
      </w:pPr>
      <w:r>
        <w:rPr>
          <w:lang w:eastAsia="nb-NO"/>
        </w:rPr>
        <w:t>Merknader som er fremmet til saken og hvem som har sluttet seg til den enkelte merknad.</w:t>
      </w:r>
    </w:p>
    <w:p w14:paraId="5549C7BB" w14:textId="77777777" w:rsidR="006C11B3" w:rsidRDefault="006C11B3" w:rsidP="006C11B3">
      <w:pPr>
        <w:rPr>
          <w:lang w:eastAsia="nb-NO"/>
        </w:rPr>
      </w:pPr>
    </w:p>
    <w:p w14:paraId="0A803890" w14:textId="77777777" w:rsidR="006C11B3" w:rsidRDefault="006C11B3" w:rsidP="006C11B3">
      <w:pPr>
        <w:rPr>
          <w:lang w:eastAsia="nb-NO"/>
        </w:rPr>
      </w:pPr>
      <w:r>
        <w:rPr>
          <w:lang w:eastAsia="nb-NO"/>
        </w:rPr>
        <w:t>Hvis det blir vedtatt at et møte skal lukkes, skal hjemmelen for vedtaket tas inn i møteboken. Det samme gjelder for vedtak om at et medlem av organet er inhabilt eller får fritak av personlige grunner.</w:t>
      </w:r>
    </w:p>
    <w:p w14:paraId="7406A7CD" w14:textId="77777777" w:rsidR="006C11B3" w:rsidRDefault="006C11B3" w:rsidP="006C11B3">
      <w:pPr>
        <w:rPr>
          <w:lang w:eastAsia="nb-NO"/>
        </w:rPr>
      </w:pPr>
    </w:p>
    <w:p w14:paraId="3E606C38" w14:textId="77777777" w:rsidR="006C11B3" w:rsidRDefault="006C11B3" w:rsidP="006C11B3">
      <w:pPr>
        <w:rPr>
          <w:lang w:eastAsia="nb-NO"/>
        </w:rPr>
      </w:pPr>
      <w:r>
        <w:rPr>
          <w:lang w:eastAsia="nb-NO"/>
        </w:rPr>
        <w:t>Dersom noen trer fra eller til under forhandlingene skal dette føres særskilt.</w:t>
      </w:r>
    </w:p>
    <w:p w14:paraId="142466DB" w14:textId="77777777" w:rsidR="006C11B3" w:rsidRDefault="006C11B3" w:rsidP="006C11B3">
      <w:pPr>
        <w:rPr>
          <w:lang w:eastAsia="nb-NO"/>
        </w:rPr>
      </w:pPr>
    </w:p>
    <w:p w14:paraId="538A901C" w14:textId="77777777" w:rsidR="006C11B3" w:rsidRDefault="006C11B3" w:rsidP="006C11B3">
      <w:pPr>
        <w:rPr>
          <w:lang w:eastAsia="nb-NO"/>
        </w:rPr>
      </w:pPr>
      <w:proofErr w:type="gramStart"/>
      <w:r>
        <w:rPr>
          <w:lang w:eastAsia="nb-NO"/>
        </w:rPr>
        <w:t>For øvrig</w:t>
      </w:r>
      <w:proofErr w:type="gramEnd"/>
      <w:r>
        <w:rPr>
          <w:lang w:eastAsia="nb-NO"/>
        </w:rPr>
        <w:t xml:space="preserve"> skal det i møteboka bokføres det som må til for å vise gangen i forhandlingene, og at vedtakene er gjort i henhold til rett fremgangsmåte. Sakene nummereres i rekkefølge for kalenderåret, og slik at det fremgår klart hva saken gjelder. Under hver sak bokføres de forslag som blir satt frem, bortsett fra de forslag som ikke blir gjort til gjenstand for votering.</w:t>
      </w:r>
    </w:p>
    <w:p w14:paraId="05C776FD" w14:textId="77777777" w:rsidR="006C11B3" w:rsidRDefault="006C11B3" w:rsidP="006C11B3">
      <w:pPr>
        <w:rPr>
          <w:lang w:eastAsia="nb-NO"/>
        </w:rPr>
      </w:pPr>
    </w:p>
    <w:p w14:paraId="502C8234" w14:textId="77777777" w:rsidR="006C11B3" w:rsidRDefault="006C11B3" w:rsidP="006C11B3">
      <w:pPr>
        <w:rPr>
          <w:lang w:eastAsia="nb-NO"/>
        </w:rPr>
      </w:pPr>
      <w:r>
        <w:rPr>
          <w:lang w:eastAsia="nb-NO"/>
        </w:rPr>
        <w:t>Protokolltilførsel må fremsettes i møte.</w:t>
      </w:r>
    </w:p>
    <w:p w14:paraId="568BEADE" w14:textId="77777777" w:rsidR="006C11B3" w:rsidRDefault="006C11B3" w:rsidP="006C11B3">
      <w:pPr>
        <w:rPr>
          <w:lang w:eastAsia="nb-NO"/>
        </w:rPr>
      </w:pPr>
    </w:p>
    <w:p w14:paraId="50BE28A7" w14:textId="77777777" w:rsidR="006C11B3" w:rsidRDefault="006C11B3" w:rsidP="006C11B3">
      <w:pPr>
        <w:rPr>
          <w:lang w:eastAsia="nb-NO"/>
        </w:rPr>
      </w:pPr>
      <w:r>
        <w:rPr>
          <w:lang w:eastAsia="nb-NO"/>
        </w:rPr>
        <w:t>Møteboka godkjennes digitalt av møtelederen og minst 2 andre medlemmer. Møteboka sendes alle som mottar sakslisten. Møteboka oppbevares i elektronisk arkiv.</w:t>
      </w:r>
    </w:p>
    <w:p w14:paraId="2A2A7EFD" w14:textId="77777777" w:rsidR="006C11B3" w:rsidRDefault="006C11B3" w:rsidP="006C11B3">
      <w:pPr>
        <w:rPr>
          <w:lang w:eastAsia="nb-NO"/>
        </w:rPr>
      </w:pPr>
    </w:p>
    <w:p w14:paraId="3B566E1A" w14:textId="77777777" w:rsidR="006C11B3" w:rsidRDefault="006C11B3" w:rsidP="006C11B3">
      <w:pPr>
        <w:rPr>
          <w:lang w:eastAsia="nb-NO"/>
        </w:rPr>
      </w:pPr>
      <w:r>
        <w:rPr>
          <w:lang w:eastAsia="nb-NO"/>
        </w:rPr>
        <w:t>Møteboka er offentlig når den er godkjent som beskrevet ovenfor, som hovedregel kl. 12.00 dagen etter møtet.</w:t>
      </w:r>
    </w:p>
    <w:p w14:paraId="43EB40B2" w14:textId="36B3B176" w:rsidR="006C11B3" w:rsidRDefault="006C11B3" w:rsidP="006C11B3">
      <w:pPr>
        <w:rPr>
          <w:lang w:eastAsia="nb-NO"/>
        </w:rPr>
      </w:pPr>
    </w:p>
    <w:p w14:paraId="45992740" w14:textId="1A895B9D" w:rsidR="001903A3" w:rsidRDefault="001903A3" w:rsidP="001903A3">
      <w:pPr>
        <w:pStyle w:val="Overskrift2"/>
        <w:rPr>
          <w:lang w:eastAsia="nb-NO"/>
        </w:rPr>
      </w:pPr>
      <w:bookmarkStart w:id="35" w:name="_Toc116993262"/>
      <w:r>
        <w:rPr>
          <w:lang w:eastAsia="nb-NO"/>
        </w:rPr>
        <w:t>Anmodning om ny behandling av avgjort sak</w:t>
      </w:r>
      <w:bookmarkEnd w:id="35"/>
    </w:p>
    <w:p w14:paraId="1F838B9B" w14:textId="77777777" w:rsidR="001903A3" w:rsidRDefault="001903A3" w:rsidP="001903A3">
      <w:pPr>
        <w:rPr>
          <w:lang w:eastAsia="nb-NO"/>
        </w:rPr>
      </w:pPr>
      <w:r>
        <w:rPr>
          <w:lang w:eastAsia="nb-NO"/>
        </w:rPr>
        <w:t xml:space="preserve">Medlem av organet, rådmannen, part eller andre med rettslig interesse knyttet til saken, kan anmode organet om å omgjøre vedtak fattet i en sak, dersom vilkårene i forvaltningsloven § 35 første ledd er oppfylt. Dette gjelder også vedtak som ikke er å betrakte som enkeltvedtak etter forvaltningsloven § 2. Anmodningen fremmes til det folkevalgte organet som fattet vedtaket. </w:t>
      </w:r>
    </w:p>
    <w:p w14:paraId="148F8C7B" w14:textId="77777777" w:rsidR="001903A3" w:rsidRDefault="001903A3" w:rsidP="001903A3">
      <w:pPr>
        <w:rPr>
          <w:lang w:eastAsia="nb-NO"/>
        </w:rPr>
      </w:pPr>
    </w:p>
    <w:p w14:paraId="620D15FC" w14:textId="77777777" w:rsidR="001903A3" w:rsidRDefault="001903A3" w:rsidP="001903A3">
      <w:pPr>
        <w:rPr>
          <w:lang w:eastAsia="nb-NO"/>
        </w:rPr>
      </w:pPr>
      <w:r>
        <w:rPr>
          <w:lang w:eastAsia="nb-NO"/>
        </w:rPr>
        <w:t>Dette organet kan avvise anmodningen eller å behandle saken på. Anmodning fra departementet eller fylkesmannen skal alltid føre til ny behandling.</w:t>
      </w:r>
    </w:p>
    <w:p w14:paraId="2B115371" w14:textId="77777777" w:rsidR="001903A3" w:rsidRDefault="001903A3" w:rsidP="001903A3">
      <w:pPr>
        <w:rPr>
          <w:lang w:eastAsia="nb-NO"/>
        </w:rPr>
      </w:pPr>
    </w:p>
    <w:p w14:paraId="52BAE94C" w14:textId="77777777" w:rsidR="001903A3" w:rsidRDefault="001903A3" w:rsidP="001903A3">
      <w:pPr>
        <w:rPr>
          <w:lang w:eastAsia="nb-NO"/>
        </w:rPr>
      </w:pPr>
      <w:r>
        <w:rPr>
          <w:lang w:eastAsia="nb-NO"/>
        </w:rPr>
        <w:t>Avsnittet over medfører ingen utvidelse av virkeområdet til forvaltningsloven § 35 tredje til femte ledd.</w:t>
      </w:r>
    </w:p>
    <w:p w14:paraId="26ABBD22" w14:textId="763801FB" w:rsidR="001903A3" w:rsidRDefault="001903A3" w:rsidP="006C11B3">
      <w:pPr>
        <w:rPr>
          <w:lang w:eastAsia="nb-NO"/>
        </w:rPr>
      </w:pPr>
    </w:p>
    <w:p w14:paraId="5DB0F584" w14:textId="1E4455AB" w:rsidR="007B54AF" w:rsidRDefault="00FC49AF" w:rsidP="00FC49AF">
      <w:pPr>
        <w:pStyle w:val="Overskrift1"/>
        <w:rPr>
          <w:lang w:eastAsia="nb-NO"/>
        </w:rPr>
      </w:pPr>
      <w:bookmarkStart w:id="36" w:name="_Toc116993263"/>
      <w:r w:rsidRPr="00FC49AF">
        <w:rPr>
          <w:lang w:eastAsia="nb-NO"/>
        </w:rPr>
        <w:t>Etiske normer for Ullensaker kommunes folkevalgte</w:t>
      </w:r>
      <w:bookmarkEnd w:id="36"/>
    </w:p>
    <w:p w14:paraId="3E974B27" w14:textId="4D2ADC54" w:rsidR="00FC49AF" w:rsidRDefault="00FC49AF" w:rsidP="00FC49AF">
      <w:pPr>
        <w:rPr>
          <w:lang w:eastAsia="nb-NO"/>
        </w:rPr>
      </w:pPr>
    </w:p>
    <w:p w14:paraId="7448717B" w14:textId="3843AC83" w:rsidR="009D5FB1" w:rsidRDefault="009D5FB1" w:rsidP="009D5FB1">
      <w:pPr>
        <w:pStyle w:val="Overskrift2"/>
        <w:rPr>
          <w:lang w:eastAsia="nb-NO"/>
        </w:rPr>
      </w:pPr>
      <w:bookmarkStart w:id="37" w:name="_Toc116993264"/>
      <w:r>
        <w:rPr>
          <w:lang w:eastAsia="nb-NO"/>
        </w:rPr>
        <w:t>Formål</w:t>
      </w:r>
      <w:bookmarkEnd w:id="37"/>
    </w:p>
    <w:p w14:paraId="35E85479" w14:textId="77777777" w:rsidR="009D5FB1" w:rsidRDefault="009D5FB1" w:rsidP="009D5FB1">
      <w:pPr>
        <w:rPr>
          <w:lang w:eastAsia="nb-NO"/>
        </w:rPr>
      </w:pPr>
      <w:r>
        <w:rPr>
          <w:lang w:eastAsia="nb-NO"/>
        </w:rPr>
        <w:t>Etiske normer for folkevalgte i Ullensaker kommune skal sikre en god etisk praksis og definere felles standarder for alle folkevalgte i Ullensaker kommune. De etiske normene gjelder for alle medlemmer i folkevalgte organ i kommunen.</w:t>
      </w:r>
    </w:p>
    <w:p w14:paraId="2CFD79E1" w14:textId="77777777" w:rsidR="009D5FB1" w:rsidRDefault="009D5FB1" w:rsidP="009D5FB1">
      <w:pPr>
        <w:rPr>
          <w:lang w:eastAsia="nb-NO"/>
        </w:rPr>
      </w:pPr>
    </w:p>
    <w:p w14:paraId="13397100" w14:textId="77777777" w:rsidR="009D5FB1" w:rsidRDefault="009D5FB1" w:rsidP="009D5FB1">
      <w:pPr>
        <w:rPr>
          <w:lang w:eastAsia="nb-NO"/>
        </w:rPr>
      </w:pPr>
      <w:r>
        <w:rPr>
          <w:lang w:eastAsia="nb-NO"/>
        </w:rPr>
        <w:t>Ullensaker kommune legger stor vekt på redelighet, ærlighet og åpenhet i all sin virksomhet. Som forvaltere av samfunnets fellesmidler stilles det spesielt høye krav til den enkelte folkevalgte og det enkelte kollegiale organs etiske holdninger og integritet.</w:t>
      </w:r>
    </w:p>
    <w:p w14:paraId="00534F19" w14:textId="173DFABB" w:rsidR="00FC49AF" w:rsidRDefault="00FC49AF" w:rsidP="00FC49AF">
      <w:pPr>
        <w:rPr>
          <w:lang w:eastAsia="nb-NO"/>
        </w:rPr>
      </w:pPr>
    </w:p>
    <w:p w14:paraId="4275822F" w14:textId="313E29E5" w:rsidR="00514583" w:rsidRDefault="00514583" w:rsidP="00514583">
      <w:pPr>
        <w:pStyle w:val="Overskrift2"/>
        <w:rPr>
          <w:lang w:eastAsia="nb-NO"/>
        </w:rPr>
      </w:pPr>
      <w:bookmarkStart w:id="38" w:name="_Toc116993265"/>
      <w:r>
        <w:rPr>
          <w:lang w:eastAsia="nb-NO"/>
        </w:rPr>
        <w:t>Lover og regler</w:t>
      </w:r>
      <w:bookmarkEnd w:id="38"/>
    </w:p>
    <w:p w14:paraId="50B89D1D" w14:textId="1A154104" w:rsidR="00514583" w:rsidRDefault="00514583" w:rsidP="00514583">
      <w:pPr>
        <w:rPr>
          <w:lang w:eastAsia="nb-NO"/>
        </w:rPr>
      </w:pPr>
      <w:r>
        <w:rPr>
          <w:lang w:eastAsia="nb-NO"/>
        </w:rPr>
        <w:t>Folkevalgte plikter lojalt å overholde de lover, forskrifter og reglementer</w:t>
      </w:r>
      <w:r w:rsidR="006829D8">
        <w:rPr>
          <w:lang w:eastAsia="nb-NO"/>
        </w:rPr>
        <w:t xml:space="preserve"> </w:t>
      </w:r>
      <w:r>
        <w:rPr>
          <w:lang w:eastAsia="nb-NO"/>
        </w:rPr>
        <w:t>mv. som gjelder for kommunens virksomhet. Dette innebærer også at de folkevalgte skal gjøre seg kjent med de etiske normene og spesielt forvaltningslovens regler om habilitet og taushetsplikt. De folkevalgte skal også gjøre seg kjent med det til enhver tid gjeldende verdigrunnlag for Ullensaker kommune.</w:t>
      </w:r>
    </w:p>
    <w:p w14:paraId="3FC882F1" w14:textId="64B1E14B" w:rsidR="009D5FB1" w:rsidRDefault="009D5FB1" w:rsidP="00FC49AF">
      <w:pPr>
        <w:rPr>
          <w:lang w:eastAsia="nb-NO"/>
        </w:rPr>
      </w:pPr>
    </w:p>
    <w:p w14:paraId="35CACC39" w14:textId="109043FD" w:rsidR="00097ABD" w:rsidRDefault="00097ABD" w:rsidP="00097ABD">
      <w:pPr>
        <w:pStyle w:val="Overskrift2"/>
        <w:rPr>
          <w:lang w:eastAsia="nb-NO"/>
        </w:rPr>
      </w:pPr>
      <w:bookmarkStart w:id="39" w:name="_Toc116993266"/>
      <w:r>
        <w:rPr>
          <w:lang w:eastAsia="nb-NO"/>
        </w:rPr>
        <w:t>Forholdet til innbyggerne</w:t>
      </w:r>
      <w:bookmarkEnd w:id="39"/>
    </w:p>
    <w:p w14:paraId="48F9BC7F" w14:textId="77777777" w:rsidR="00097ABD" w:rsidRDefault="00097ABD" w:rsidP="00097ABD">
      <w:pPr>
        <w:rPr>
          <w:lang w:eastAsia="nb-NO"/>
        </w:rPr>
      </w:pPr>
      <w:r>
        <w:rPr>
          <w:lang w:eastAsia="nb-NO"/>
        </w:rPr>
        <w:t>Folkevalgte skal arbeide for fellesskapets beste, og bør være seg bevisst at de er i innbyggernes tjeneste. Folkevalgte bør i sitt arbeid ivareta og styrke befolkningens tillit til den kommunale virksomhet. En viktig premiss for å sikre tilliten er åpenhet og kontakt mellom velgere og folkevalgte.</w:t>
      </w:r>
    </w:p>
    <w:p w14:paraId="171CF97A" w14:textId="098D0506" w:rsidR="00097ABD" w:rsidRDefault="00097ABD" w:rsidP="00FC49AF">
      <w:pPr>
        <w:rPr>
          <w:lang w:eastAsia="nb-NO"/>
        </w:rPr>
      </w:pPr>
    </w:p>
    <w:p w14:paraId="2DD57315" w14:textId="5134A85F" w:rsidR="001F7B13" w:rsidRDefault="001F7B13" w:rsidP="001F7B13">
      <w:pPr>
        <w:pStyle w:val="Overskrift2"/>
        <w:rPr>
          <w:lang w:eastAsia="nb-NO"/>
        </w:rPr>
      </w:pPr>
      <w:bookmarkStart w:id="40" w:name="_Toc116993267"/>
      <w:r>
        <w:rPr>
          <w:lang w:eastAsia="nb-NO"/>
        </w:rPr>
        <w:t>Habilitet</w:t>
      </w:r>
      <w:bookmarkEnd w:id="40"/>
    </w:p>
    <w:p w14:paraId="2CAEB924" w14:textId="4C4DC804" w:rsidR="001F7B13" w:rsidRDefault="001F7B13" w:rsidP="001F7B13">
      <w:pPr>
        <w:rPr>
          <w:lang w:eastAsia="nb-NO"/>
        </w:rPr>
      </w:pPr>
      <w:r>
        <w:rPr>
          <w:lang w:eastAsia="nb-NO"/>
        </w:rPr>
        <w:t xml:space="preserve">Alle som treffer beslutninger og tilrettelegger for beslutninger for kommunen er bundet av reglene om inhabilitet i forvaltningsloven og kommuneloven. Folkevalgte har plikt til å varsle om forhold som kan gjøre vedkommende inhabil, jf. også </w:t>
      </w:r>
      <w:r w:rsidRPr="009B16EA">
        <w:rPr>
          <w:lang w:eastAsia="nb-NO"/>
        </w:rPr>
        <w:t>2-</w:t>
      </w:r>
      <w:r w:rsidR="009B16EA" w:rsidRPr="009B16EA">
        <w:rPr>
          <w:lang w:eastAsia="nb-NO"/>
        </w:rPr>
        <w:t>8</w:t>
      </w:r>
      <w:r w:rsidRPr="009B16EA">
        <w:rPr>
          <w:lang w:eastAsia="nb-NO"/>
        </w:rPr>
        <w:t>.</w:t>
      </w:r>
    </w:p>
    <w:p w14:paraId="02066EEE" w14:textId="74BD22C2" w:rsidR="00097ABD" w:rsidRDefault="00097ABD" w:rsidP="00FC49AF">
      <w:pPr>
        <w:rPr>
          <w:lang w:eastAsia="nb-NO"/>
        </w:rPr>
      </w:pPr>
    </w:p>
    <w:p w14:paraId="79E2FB64" w14:textId="57EE0784" w:rsidR="0055490E" w:rsidRDefault="0055490E" w:rsidP="0055490E">
      <w:pPr>
        <w:pStyle w:val="Overskrift2"/>
        <w:rPr>
          <w:lang w:eastAsia="nb-NO"/>
        </w:rPr>
      </w:pPr>
      <w:bookmarkStart w:id="41" w:name="_Toc116993268"/>
      <w:r>
        <w:rPr>
          <w:lang w:eastAsia="nb-NO"/>
        </w:rPr>
        <w:t>Gaver og personlige fordeler</w:t>
      </w:r>
      <w:bookmarkEnd w:id="41"/>
    </w:p>
    <w:p w14:paraId="23ECB82D" w14:textId="77777777" w:rsidR="0055490E" w:rsidRDefault="0055490E" w:rsidP="0055490E">
      <w:pPr>
        <w:rPr>
          <w:lang w:eastAsia="nb-NO"/>
        </w:rPr>
      </w:pPr>
      <w:r>
        <w:rPr>
          <w:lang w:eastAsia="nb-NO"/>
        </w:rPr>
        <w:t>Folkevalgte skal unngå personlige fordeler av en art som kan påvirke eller være egnet til å påvirke, eller der omgivelsene kan oppfatte at fordelene påvirker handlinger, saksforberedelser eller vedtak.</w:t>
      </w:r>
    </w:p>
    <w:p w14:paraId="4B6266AC" w14:textId="77777777" w:rsidR="0055490E" w:rsidRDefault="0055490E" w:rsidP="0055490E">
      <w:pPr>
        <w:rPr>
          <w:lang w:eastAsia="nb-NO"/>
        </w:rPr>
      </w:pPr>
    </w:p>
    <w:p w14:paraId="1909A389" w14:textId="77777777" w:rsidR="0055490E" w:rsidRDefault="0055490E" w:rsidP="0055490E">
      <w:pPr>
        <w:rPr>
          <w:lang w:eastAsia="nb-NO"/>
        </w:rPr>
      </w:pPr>
      <w:r>
        <w:rPr>
          <w:lang w:eastAsia="nb-NO"/>
        </w:rPr>
        <w:t>Dette medfører at folkevalgt må for seg selv eller for andre ikke motta gaver, provisjoner, tjenester eller andre ytelser, som kan være egnet til eller av giveren ment å påvirke handlinger, saksforberedelse eller vedtak. Dette gjelder også gunstige betingelser knyttet til reiser og opphold.</w:t>
      </w:r>
    </w:p>
    <w:p w14:paraId="21D38A73" w14:textId="77777777" w:rsidR="0055490E" w:rsidRDefault="0055490E" w:rsidP="0055490E">
      <w:pPr>
        <w:rPr>
          <w:lang w:eastAsia="nb-NO"/>
        </w:rPr>
      </w:pPr>
    </w:p>
    <w:p w14:paraId="4B7322C9" w14:textId="77777777" w:rsidR="0055490E" w:rsidRDefault="0055490E" w:rsidP="0055490E">
      <w:pPr>
        <w:rPr>
          <w:lang w:eastAsia="nb-NO"/>
        </w:rPr>
      </w:pPr>
      <w:r>
        <w:rPr>
          <w:lang w:eastAsia="nb-NO"/>
        </w:rPr>
        <w:t xml:space="preserve">Folkevalgte bør også unngå å komme i situasjoner som vil føre til at det kan stilles spørsmål ved </w:t>
      </w:r>
      <w:proofErr w:type="spellStart"/>
      <w:r>
        <w:rPr>
          <w:lang w:eastAsia="nb-NO"/>
        </w:rPr>
        <w:t>vedkommendes</w:t>
      </w:r>
      <w:proofErr w:type="spellEnd"/>
      <w:r>
        <w:rPr>
          <w:lang w:eastAsia="nb-NO"/>
        </w:rPr>
        <w:t xml:space="preserve"> integritet.</w:t>
      </w:r>
    </w:p>
    <w:p w14:paraId="1B0A5E07" w14:textId="77777777" w:rsidR="0055490E" w:rsidRDefault="0055490E" w:rsidP="0055490E">
      <w:pPr>
        <w:rPr>
          <w:lang w:eastAsia="nb-NO"/>
        </w:rPr>
      </w:pPr>
    </w:p>
    <w:p w14:paraId="77C5E052" w14:textId="77777777" w:rsidR="0055490E" w:rsidRDefault="0055490E" w:rsidP="0055490E">
      <w:pPr>
        <w:rPr>
          <w:lang w:eastAsia="nb-NO"/>
        </w:rPr>
      </w:pPr>
      <w:r>
        <w:rPr>
          <w:lang w:eastAsia="nb-NO"/>
        </w:rPr>
        <w:t>Den enkelte folkevalgte har ikke anledning til å ta imot gaver, med mindre gaven er av ubetydelig verdi. Med ubetydelig menes blomster, konfekt e.l. til en verdi av inntil 500 kroner.</w:t>
      </w:r>
    </w:p>
    <w:p w14:paraId="16EB5168" w14:textId="77777777" w:rsidR="001F7B13" w:rsidRDefault="001F7B13" w:rsidP="00FC49AF">
      <w:pPr>
        <w:rPr>
          <w:lang w:eastAsia="nb-NO"/>
        </w:rPr>
      </w:pPr>
    </w:p>
    <w:p w14:paraId="2F831960" w14:textId="4B74AA6B" w:rsidR="00D27144" w:rsidRDefault="00D27144" w:rsidP="00D27144">
      <w:pPr>
        <w:pStyle w:val="Overskrift2"/>
        <w:rPr>
          <w:lang w:eastAsia="nb-NO"/>
        </w:rPr>
      </w:pPr>
      <w:bookmarkStart w:id="42" w:name="_Toc116993269"/>
      <w:r>
        <w:rPr>
          <w:lang w:eastAsia="nb-NO"/>
        </w:rPr>
        <w:t>Fortrolige opplysninger</w:t>
      </w:r>
      <w:bookmarkEnd w:id="42"/>
    </w:p>
    <w:p w14:paraId="3E080344" w14:textId="77777777" w:rsidR="00D27144" w:rsidRDefault="00D27144" w:rsidP="00D27144">
      <w:pPr>
        <w:rPr>
          <w:lang w:eastAsia="nb-NO"/>
        </w:rPr>
      </w:pPr>
      <w:r>
        <w:rPr>
          <w:lang w:eastAsia="nb-NO"/>
        </w:rPr>
        <w:t>Folkevalgte må ikke bruke fortrolige opplysninger som mottas i forbindelse med behandling av saker i kommunen til personlig vinning av enhver art. Informasjon som gis ved utøvelsen av sitt tillitsverv som folkevalgt skal være korrekt og tilstrekkelig.</w:t>
      </w:r>
    </w:p>
    <w:p w14:paraId="762496E1" w14:textId="42468F68" w:rsidR="001F7B13" w:rsidRDefault="001F7B13" w:rsidP="00FC49AF">
      <w:pPr>
        <w:rPr>
          <w:lang w:eastAsia="nb-NO"/>
        </w:rPr>
      </w:pPr>
    </w:p>
    <w:p w14:paraId="12EF6AD9" w14:textId="05AAD3E1" w:rsidR="00816251" w:rsidRDefault="00816251" w:rsidP="00816251">
      <w:pPr>
        <w:pStyle w:val="Overskrift2"/>
        <w:rPr>
          <w:lang w:eastAsia="nb-NO"/>
        </w:rPr>
      </w:pPr>
      <w:bookmarkStart w:id="43" w:name="_Toc116993270"/>
      <w:r>
        <w:rPr>
          <w:lang w:eastAsia="nb-NO"/>
        </w:rPr>
        <w:t>Forretningsetiske regler</w:t>
      </w:r>
      <w:bookmarkEnd w:id="43"/>
    </w:p>
    <w:p w14:paraId="69709392" w14:textId="77777777" w:rsidR="00816251" w:rsidRDefault="00816251" w:rsidP="00816251">
      <w:pPr>
        <w:rPr>
          <w:lang w:eastAsia="nb-NO"/>
        </w:rPr>
      </w:pPr>
      <w:r>
        <w:rPr>
          <w:lang w:eastAsia="nb-NO"/>
        </w:rPr>
        <w:t>Kommunens forretningsmessige virksomhet må drives slik at innbyggere, brukere og leverandører har tillit til kommunen som forvalter av innbyggernes fellesmidler og som forretningspart. All forretningsvirksomhet skal bidra til å nå de mål kommunen har for sin virksomhet.</w:t>
      </w:r>
    </w:p>
    <w:p w14:paraId="27F84EB1" w14:textId="1D8CF66B" w:rsidR="00DD62B0" w:rsidRDefault="00DD62B0" w:rsidP="00FC49AF">
      <w:pPr>
        <w:rPr>
          <w:lang w:eastAsia="nb-NO"/>
        </w:rPr>
      </w:pPr>
    </w:p>
    <w:p w14:paraId="367805A3" w14:textId="5400F73B" w:rsidR="00567A3A" w:rsidRDefault="00567A3A" w:rsidP="00567A3A">
      <w:pPr>
        <w:pStyle w:val="Overskrift2"/>
        <w:rPr>
          <w:lang w:eastAsia="nb-NO"/>
        </w:rPr>
      </w:pPr>
      <w:bookmarkStart w:id="44" w:name="_Toc116993271"/>
      <w:r>
        <w:rPr>
          <w:lang w:eastAsia="nb-NO"/>
        </w:rPr>
        <w:t>Sosiale medier</w:t>
      </w:r>
      <w:bookmarkEnd w:id="44"/>
    </w:p>
    <w:p w14:paraId="1C35D592" w14:textId="77777777" w:rsidR="00567A3A" w:rsidRDefault="00567A3A" w:rsidP="00567A3A">
      <w:pPr>
        <w:rPr>
          <w:lang w:eastAsia="nb-NO"/>
        </w:rPr>
      </w:pPr>
      <w:r>
        <w:rPr>
          <w:lang w:eastAsia="nb-NO"/>
        </w:rPr>
        <w:t xml:space="preserve">Sosiale medier utfordrer folkevalgte ekstra i å være bevisst egen kommunikasjon. Folkevalgte bør ikke opptre på en måte som kan være trakasserende eller utilbørlig. Det er viktig å ivareta en profesjonalitet i kommunikasjonen og utvise normal folkeskikk. Dette innebærer følgende for Ullensaker kommunens folkevalgte: </w:t>
      </w:r>
    </w:p>
    <w:p w14:paraId="584EF6B6" w14:textId="77777777" w:rsidR="00567A3A" w:rsidRDefault="00567A3A" w:rsidP="00567A3A">
      <w:pPr>
        <w:rPr>
          <w:lang w:eastAsia="nb-NO"/>
        </w:rPr>
      </w:pPr>
    </w:p>
    <w:p w14:paraId="3A3D883A" w14:textId="77777777" w:rsidR="00D970FD" w:rsidRDefault="00567A3A" w:rsidP="000144BC">
      <w:pPr>
        <w:pStyle w:val="Listeavsnitt"/>
        <w:numPr>
          <w:ilvl w:val="0"/>
          <w:numId w:val="8"/>
        </w:numPr>
        <w:rPr>
          <w:lang w:eastAsia="nb-NO"/>
        </w:rPr>
      </w:pPr>
      <w:r>
        <w:rPr>
          <w:lang w:eastAsia="nb-NO"/>
        </w:rPr>
        <w:t>Folkevalgte skal være varsomme med hva de kommenterer, skriver og deler. Alle innlegg på sosiale medier er å betrakte som offentlige og tilgjengelige for alle. Det er vanskelig å skille rollen som privatperson og folkevalgt i sosiale medier</w:t>
      </w:r>
      <w:r w:rsidR="00D970FD">
        <w:rPr>
          <w:lang w:eastAsia="nb-NO"/>
        </w:rPr>
        <w:t>.</w:t>
      </w:r>
    </w:p>
    <w:p w14:paraId="1CF863C4" w14:textId="659FDD67" w:rsidR="00567A3A" w:rsidRDefault="00567A3A" w:rsidP="000144BC">
      <w:pPr>
        <w:pStyle w:val="Listeavsnitt"/>
        <w:numPr>
          <w:ilvl w:val="0"/>
          <w:numId w:val="8"/>
        </w:numPr>
        <w:rPr>
          <w:lang w:eastAsia="nb-NO"/>
        </w:rPr>
      </w:pPr>
      <w:r>
        <w:rPr>
          <w:lang w:eastAsia="nb-NO"/>
        </w:rPr>
        <w:t>Folkevalgte skal vise varsomhet i omtale av sårbare grupper, personer som mottar tjenester fra kommunen, og kommunens ansatte</w:t>
      </w:r>
      <w:r w:rsidR="00D970FD">
        <w:rPr>
          <w:lang w:eastAsia="nb-NO"/>
        </w:rPr>
        <w:t>.</w:t>
      </w:r>
    </w:p>
    <w:p w14:paraId="00182A6D" w14:textId="77777777" w:rsidR="00567A3A" w:rsidRDefault="00567A3A" w:rsidP="00567A3A">
      <w:pPr>
        <w:rPr>
          <w:lang w:eastAsia="nb-NO"/>
        </w:rPr>
      </w:pPr>
    </w:p>
    <w:p w14:paraId="3A20515E" w14:textId="77777777" w:rsidR="00567A3A" w:rsidRDefault="00567A3A" w:rsidP="00567A3A">
      <w:pPr>
        <w:rPr>
          <w:lang w:eastAsia="nb-NO"/>
        </w:rPr>
      </w:pPr>
      <w:r>
        <w:rPr>
          <w:lang w:eastAsia="nb-NO"/>
        </w:rPr>
        <w:t xml:space="preserve">Dersom man som folkevalgt opplever eller observerer oppførsel som strider mot bestemmelsene i likestillings- og diskrimineringsloven skal det meldes fra om dette. </w:t>
      </w:r>
    </w:p>
    <w:p w14:paraId="43D6395E" w14:textId="55E35447" w:rsidR="00BE1A28" w:rsidRDefault="00BE1A28" w:rsidP="00FC49AF">
      <w:pPr>
        <w:rPr>
          <w:lang w:eastAsia="nb-NO"/>
        </w:rPr>
      </w:pPr>
    </w:p>
    <w:p w14:paraId="6C5D80BB" w14:textId="09FE2FDA" w:rsidR="00C53044" w:rsidRDefault="00C53044" w:rsidP="00C53044">
      <w:pPr>
        <w:pStyle w:val="Overskrift2"/>
        <w:rPr>
          <w:lang w:eastAsia="nb-NO"/>
        </w:rPr>
      </w:pPr>
      <w:bookmarkStart w:id="45" w:name="_Toc116993272"/>
      <w:r>
        <w:rPr>
          <w:lang w:eastAsia="nb-NO"/>
        </w:rPr>
        <w:t>Styrevervregister</w:t>
      </w:r>
      <w:bookmarkEnd w:id="45"/>
    </w:p>
    <w:p w14:paraId="2CF79C31" w14:textId="77777777" w:rsidR="00C53044" w:rsidRDefault="00C53044" w:rsidP="00C53044">
      <w:pPr>
        <w:rPr>
          <w:lang w:eastAsia="nb-NO"/>
        </w:rPr>
      </w:pPr>
      <w:r>
        <w:rPr>
          <w:lang w:eastAsia="nb-NO"/>
        </w:rPr>
        <w:t>Folkevalgte oppfordres til å la seg registrere i Styrevervregisteret for å unngå tvil om integritet og habilitet.</w:t>
      </w:r>
    </w:p>
    <w:p w14:paraId="0D251724" w14:textId="432ED5C3" w:rsidR="00A74435" w:rsidRDefault="00A74435" w:rsidP="00FC49AF">
      <w:pPr>
        <w:rPr>
          <w:lang w:eastAsia="nb-NO"/>
        </w:rPr>
      </w:pPr>
    </w:p>
    <w:p w14:paraId="119A16B4" w14:textId="79650B9D" w:rsidR="00CC7BBA" w:rsidRDefault="00CC7BBA" w:rsidP="00CC7BBA">
      <w:pPr>
        <w:pStyle w:val="Overskrift2"/>
        <w:rPr>
          <w:lang w:eastAsia="nb-NO"/>
        </w:rPr>
      </w:pPr>
      <w:bookmarkStart w:id="46" w:name="_Toc116993273"/>
      <w:r>
        <w:rPr>
          <w:lang w:eastAsia="nb-NO"/>
        </w:rPr>
        <w:t>Gjennomgang av de etiske normene</w:t>
      </w:r>
      <w:bookmarkEnd w:id="46"/>
    </w:p>
    <w:p w14:paraId="5F65ADC9" w14:textId="77777777" w:rsidR="00CC7BBA" w:rsidRDefault="00CC7BBA" w:rsidP="00CC7BBA">
      <w:pPr>
        <w:rPr>
          <w:lang w:eastAsia="nb-NO"/>
        </w:rPr>
      </w:pPr>
      <w:r>
        <w:rPr>
          <w:lang w:eastAsia="nb-NO"/>
        </w:rPr>
        <w:t>Det skal være temamøte(r) om etikk en gang i året for de folkevalgte organer.</w:t>
      </w:r>
    </w:p>
    <w:p w14:paraId="76CB6A16" w14:textId="347B8C28" w:rsidR="00CC7BBA" w:rsidRDefault="00CC7BBA" w:rsidP="00FC49AF">
      <w:pPr>
        <w:rPr>
          <w:lang w:eastAsia="nb-NO"/>
        </w:rPr>
      </w:pPr>
    </w:p>
    <w:p w14:paraId="02BCB9C5" w14:textId="0E7A79EF" w:rsidR="00CC7BBA" w:rsidRDefault="00E061AA" w:rsidP="003770EA">
      <w:pPr>
        <w:pStyle w:val="Overskrift1"/>
        <w:rPr>
          <w:lang w:eastAsia="nb-NO"/>
        </w:rPr>
      </w:pPr>
      <w:bookmarkStart w:id="47" w:name="_Toc116993274"/>
      <w:r>
        <w:rPr>
          <w:lang w:eastAsia="nb-NO"/>
        </w:rPr>
        <w:t xml:space="preserve">Reglement for </w:t>
      </w:r>
      <w:r w:rsidR="003770EA">
        <w:rPr>
          <w:lang w:eastAsia="nb-NO"/>
        </w:rPr>
        <w:t xml:space="preserve">Ullensaker kommunes </w:t>
      </w:r>
      <w:r w:rsidR="001E5CC7">
        <w:rPr>
          <w:lang w:eastAsia="nb-NO"/>
        </w:rPr>
        <w:t>folkevalgte</w:t>
      </w:r>
      <w:r w:rsidR="003770EA">
        <w:rPr>
          <w:lang w:eastAsia="nb-NO"/>
        </w:rPr>
        <w:t xml:space="preserve"> organer</w:t>
      </w:r>
      <w:bookmarkEnd w:id="47"/>
    </w:p>
    <w:p w14:paraId="3855F29E" w14:textId="544978BB" w:rsidR="003770EA" w:rsidRDefault="003770EA" w:rsidP="003770EA">
      <w:pPr>
        <w:rPr>
          <w:lang w:eastAsia="nb-NO"/>
        </w:rPr>
      </w:pPr>
    </w:p>
    <w:p w14:paraId="055C7D7F" w14:textId="4A4D5BA5" w:rsidR="003770EA" w:rsidRDefault="00C55022" w:rsidP="00C55022">
      <w:pPr>
        <w:pStyle w:val="Overskrift2"/>
        <w:rPr>
          <w:lang w:eastAsia="nb-NO"/>
        </w:rPr>
      </w:pPr>
      <w:bookmarkStart w:id="48" w:name="_Toc116993275"/>
      <w:r w:rsidRPr="00C55022">
        <w:rPr>
          <w:lang w:eastAsia="nb-NO"/>
        </w:rPr>
        <w:t>Reglement for Ullensaker kommunestyre</w:t>
      </w:r>
      <w:bookmarkEnd w:id="48"/>
    </w:p>
    <w:p w14:paraId="14C1A10F" w14:textId="77777777" w:rsidR="00FD3F24" w:rsidRPr="00FD3F24" w:rsidRDefault="00FD3F24" w:rsidP="00FD3F24">
      <w:pPr>
        <w:rPr>
          <w:lang w:eastAsia="nb-NO"/>
        </w:rPr>
      </w:pPr>
    </w:p>
    <w:p w14:paraId="7BFB7E21" w14:textId="41C21AE0" w:rsidR="00060FC5" w:rsidRDefault="00060FC5" w:rsidP="00060FC5">
      <w:pPr>
        <w:pStyle w:val="Overskrift3"/>
        <w:rPr>
          <w:lang w:eastAsia="nb-NO"/>
        </w:rPr>
      </w:pPr>
      <w:bookmarkStart w:id="49" w:name="_Toc116993276"/>
      <w:r>
        <w:rPr>
          <w:lang w:eastAsia="nb-NO"/>
        </w:rPr>
        <w:t>Valg og sammensetning</w:t>
      </w:r>
      <w:bookmarkEnd w:id="49"/>
    </w:p>
    <w:p w14:paraId="1F6E93A8" w14:textId="09EF806C" w:rsidR="00060FC5" w:rsidRDefault="00060FC5" w:rsidP="00060FC5">
      <w:pPr>
        <w:rPr>
          <w:lang w:eastAsia="nb-NO"/>
        </w:rPr>
      </w:pPr>
      <w:r>
        <w:rPr>
          <w:lang w:eastAsia="nb-NO"/>
        </w:rPr>
        <w:t xml:space="preserve">Kommunestyret velges for fire år av kommunens stemmeberettigede innbyggere etter regler fastsatt </w:t>
      </w:r>
      <w:r w:rsidR="00FD3F24">
        <w:rPr>
          <w:lang w:eastAsia="nb-NO"/>
        </w:rPr>
        <w:t>i</w:t>
      </w:r>
      <w:r>
        <w:rPr>
          <w:lang w:eastAsia="nb-NO"/>
        </w:rPr>
        <w:t xml:space="preserve"> valgloven.</w:t>
      </w:r>
    </w:p>
    <w:p w14:paraId="70234F99" w14:textId="77777777" w:rsidR="00060FC5" w:rsidRDefault="00060FC5" w:rsidP="00060FC5">
      <w:pPr>
        <w:rPr>
          <w:lang w:eastAsia="nb-NO"/>
        </w:rPr>
      </w:pPr>
    </w:p>
    <w:p w14:paraId="15B189EF" w14:textId="441E74D8" w:rsidR="00060FC5" w:rsidRDefault="00060FC5" w:rsidP="00060FC5">
      <w:pPr>
        <w:rPr>
          <w:lang w:eastAsia="nb-NO"/>
        </w:rPr>
      </w:pPr>
      <w:r>
        <w:rPr>
          <w:lang w:eastAsia="nb-NO"/>
        </w:rPr>
        <w:t>Kommunestyret skal ha 45 medlemmer.</w:t>
      </w:r>
    </w:p>
    <w:p w14:paraId="5F75527E" w14:textId="32EA8550" w:rsidR="00FD3F24" w:rsidRDefault="00FD3F24" w:rsidP="00060FC5">
      <w:pPr>
        <w:rPr>
          <w:lang w:eastAsia="nb-NO"/>
        </w:rPr>
      </w:pPr>
    </w:p>
    <w:p w14:paraId="3ABD7E36" w14:textId="019825E0" w:rsidR="006B65F2" w:rsidRDefault="006B65F2" w:rsidP="006B65F2">
      <w:pPr>
        <w:pStyle w:val="Overskrift3"/>
        <w:rPr>
          <w:lang w:eastAsia="nb-NO"/>
        </w:rPr>
      </w:pPr>
      <w:bookmarkStart w:id="50" w:name="_Toc116993277"/>
      <w:r>
        <w:rPr>
          <w:lang w:eastAsia="nb-NO"/>
        </w:rPr>
        <w:t>Kommunestyrets myndighet og ansvarsområde</w:t>
      </w:r>
      <w:bookmarkEnd w:id="50"/>
    </w:p>
    <w:p w14:paraId="129FA57A" w14:textId="77777777" w:rsidR="006B65F2" w:rsidRDefault="006B65F2" w:rsidP="006B65F2">
      <w:pPr>
        <w:rPr>
          <w:lang w:eastAsia="nb-NO"/>
        </w:rPr>
      </w:pPr>
      <w:r>
        <w:rPr>
          <w:lang w:eastAsia="nb-NO"/>
        </w:rPr>
        <w:t>Kommunestyret er det øverste besluttende organ i kommunen. Det treffer vedtak på vegne av kommunen så langt ikke annet følger av lov eller delegasjonsvedtak, jf. kommuneloven § 5-3.</w:t>
      </w:r>
    </w:p>
    <w:p w14:paraId="119BF438" w14:textId="77777777" w:rsidR="006B65F2" w:rsidRDefault="006B65F2" w:rsidP="006B65F2">
      <w:pPr>
        <w:rPr>
          <w:lang w:eastAsia="nb-NO"/>
        </w:rPr>
      </w:pPr>
    </w:p>
    <w:p w14:paraId="26F4B2FB" w14:textId="77777777" w:rsidR="006B65F2" w:rsidRDefault="006B65F2" w:rsidP="006B65F2">
      <w:pPr>
        <w:rPr>
          <w:lang w:eastAsia="nb-NO"/>
        </w:rPr>
      </w:pPr>
      <w:r>
        <w:rPr>
          <w:lang w:eastAsia="nb-NO"/>
        </w:rPr>
        <w:t>Kommunestyret står fritt til å delegere avgjørelsesmyndighet, dog slik at enkelte begrensninger (delegeringssperrer) følger av kommuneloven og særlov.</w:t>
      </w:r>
    </w:p>
    <w:p w14:paraId="14830839" w14:textId="77777777" w:rsidR="006B65F2" w:rsidRDefault="006B65F2" w:rsidP="006B65F2">
      <w:pPr>
        <w:rPr>
          <w:lang w:eastAsia="nb-NO"/>
        </w:rPr>
      </w:pPr>
    </w:p>
    <w:p w14:paraId="01DF3FAA" w14:textId="77777777" w:rsidR="006B65F2" w:rsidRDefault="006B65F2" w:rsidP="006B65F2">
      <w:pPr>
        <w:rPr>
          <w:lang w:eastAsia="nb-NO"/>
        </w:rPr>
      </w:pPr>
      <w:r>
        <w:rPr>
          <w:lang w:eastAsia="nb-NO"/>
        </w:rPr>
        <w:t>Kommunestyret har det øverste tilsyn med den kommunale forvaltningen og kan forlange enhver sak lagt frem for seg til orientering eller avgjørelse.</w:t>
      </w:r>
    </w:p>
    <w:p w14:paraId="6C99FEC6" w14:textId="77777777" w:rsidR="006B65F2" w:rsidRDefault="006B65F2" w:rsidP="006B65F2">
      <w:pPr>
        <w:rPr>
          <w:lang w:eastAsia="nb-NO"/>
        </w:rPr>
      </w:pPr>
    </w:p>
    <w:p w14:paraId="6ACFDD9A" w14:textId="2B973F1E" w:rsidR="006B65F2" w:rsidRDefault="006B65F2" w:rsidP="006B65F2">
      <w:pPr>
        <w:rPr>
          <w:lang w:eastAsia="nb-NO"/>
        </w:rPr>
      </w:pPr>
      <w:r>
        <w:rPr>
          <w:lang w:eastAsia="nb-NO"/>
        </w:rPr>
        <w:t>Kommunestyret kan omgjøre vedtak truffet av andre folkevalgte organer eller av administrasjonen, i samme utstrekning som disse selv kunne ha omgjort vedtaket.</w:t>
      </w:r>
    </w:p>
    <w:p w14:paraId="645D3C2F" w14:textId="67DAD28E" w:rsidR="00DB7EF4" w:rsidRDefault="00DB7EF4" w:rsidP="006B65F2">
      <w:pPr>
        <w:rPr>
          <w:lang w:eastAsia="nb-NO"/>
        </w:rPr>
      </w:pPr>
    </w:p>
    <w:p w14:paraId="3BB33E3A" w14:textId="12B5F3C5" w:rsidR="00556EF5" w:rsidRDefault="00556EF5" w:rsidP="009F155A">
      <w:pPr>
        <w:pStyle w:val="Overskrift3"/>
        <w:rPr>
          <w:lang w:eastAsia="nb-NO"/>
        </w:rPr>
      </w:pPr>
      <w:bookmarkStart w:id="51" w:name="_Toc116993278"/>
      <w:r>
        <w:rPr>
          <w:lang w:eastAsia="nb-NO"/>
        </w:rPr>
        <w:t>Innkalling og innstilling</w:t>
      </w:r>
      <w:bookmarkEnd w:id="51"/>
    </w:p>
    <w:p w14:paraId="1C0060CF" w14:textId="77777777" w:rsidR="00556EF5" w:rsidRDefault="00556EF5" w:rsidP="00556EF5">
      <w:pPr>
        <w:rPr>
          <w:lang w:eastAsia="nb-NO"/>
        </w:rPr>
      </w:pPr>
      <w:r>
        <w:rPr>
          <w:lang w:eastAsia="nb-NO"/>
        </w:rPr>
        <w:t>Ordfører sørger for innkalling til kommunestyrets møter. Møteinnkalling gjøres kjent for kommunestyrets medlemmer i samsvar med gjeldende regler for dette.</w:t>
      </w:r>
    </w:p>
    <w:p w14:paraId="558EA915" w14:textId="77777777" w:rsidR="00556EF5" w:rsidRDefault="00556EF5" w:rsidP="00556EF5">
      <w:pPr>
        <w:rPr>
          <w:lang w:eastAsia="nb-NO"/>
        </w:rPr>
      </w:pPr>
    </w:p>
    <w:p w14:paraId="5CF97A32" w14:textId="77777777" w:rsidR="00556EF5" w:rsidRDefault="00556EF5" w:rsidP="00556EF5">
      <w:pPr>
        <w:rPr>
          <w:lang w:eastAsia="nb-NO"/>
        </w:rPr>
      </w:pPr>
      <w:r>
        <w:rPr>
          <w:lang w:eastAsia="nb-NO"/>
        </w:rPr>
        <w:t>Kommunestyret behandler som hovedregel saker etter innstilling fra andre folkevalgte organ.</w:t>
      </w:r>
    </w:p>
    <w:p w14:paraId="69D1BBC2" w14:textId="77777777" w:rsidR="00556EF5" w:rsidRDefault="00556EF5" w:rsidP="00556EF5">
      <w:pPr>
        <w:rPr>
          <w:lang w:eastAsia="nb-NO"/>
        </w:rPr>
      </w:pPr>
    </w:p>
    <w:p w14:paraId="2E1CFB63" w14:textId="77777777" w:rsidR="00556EF5" w:rsidRDefault="00556EF5" w:rsidP="00556EF5">
      <w:pPr>
        <w:rPr>
          <w:lang w:eastAsia="nb-NO"/>
        </w:rPr>
      </w:pPr>
      <w:r>
        <w:rPr>
          <w:lang w:eastAsia="nb-NO"/>
        </w:rPr>
        <w:t>Formannskapet innstiller alltid i saker om i økonomisaker som nevnt i kommuneloven § 14-3 tredje ledd og til skattevedtak.</w:t>
      </w:r>
    </w:p>
    <w:p w14:paraId="28E4CCBF" w14:textId="77777777" w:rsidR="00556EF5" w:rsidRDefault="00556EF5" w:rsidP="00556EF5">
      <w:pPr>
        <w:rPr>
          <w:lang w:eastAsia="nb-NO"/>
        </w:rPr>
      </w:pPr>
    </w:p>
    <w:p w14:paraId="6C8F95AC" w14:textId="77777777" w:rsidR="00556EF5" w:rsidRDefault="00556EF5" w:rsidP="00556EF5">
      <w:pPr>
        <w:rPr>
          <w:lang w:eastAsia="nb-NO"/>
        </w:rPr>
      </w:pPr>
      <w:r>
        <w:rPr>
          <w:lang w:eastAsia="nb-NO"/>
        </w:rPr>
        <w:t>Saker som behandles i flere hovedutvalg og ender med innbyrdes avvikende realitetsavgjørelse eller innstilling, skal alltid fremmes for sluttbehandling i kommunestyret.</w:t>
      </w:r>
    </w:p>
    <w:p w14:paraId="5B6DE2F7" w14:textId="77777777" w:rsidR="00556EF5" w:rsidRDefault="00556EF5" w:rsidP="00556EF5">
      <w:pPr>
        <w:rPr>
          <w:lang w:eastAsia="nb-NO"/>
        </w:rPr>
      </w:pPr>
    </w:p>
    <w:p w14:paraId="21A904C2" w14:textId="77777777" w:rsidR="00556EF5" w:rsidRDefault="00556EF5" w:rsidP="00556EF5">
      <w:pPr>
        <w:rPr>
          <w:lang w:eastAsia="nb-NO"/>
        </w:rPr>
      </w:pPr>
      <w:r>
        <w:rPr>
          <w:lang w:eastAsia="nb-NO"/>
        </w:rPr>
        <w:t xml:space="preserve">Kontrollutvalget innstiller til kommunestyret. </w:t>
      </w:r>
    </w:p>
    <w:p w14:paraId="6C2856F2" w14:textId="77777777" w:rsidR="00556EF5" w:rsidRDefault="00556EF5" w:rsidP="00556EF5">
      <w:pPr>
        <w:rPr>
          <w:lang w:eastAsia="nb-NO"/>
        </w:rPr>
      </w:pPr>
    </w:p>
    <w:p w14:paraId="629C8543" w14:textId="77777777" w:rsidR="00556EF5" w:rsidRDefault="00556EF5" w:rsidP="00556EF5">
      <w:pPr>
        <w:rPr>
          <w:lang w:eastAsia="nb-NO"/>
        </w:rPr>
      </w:pPr>
      <w:r>
        <w:rPr>
          <w:lang w:eastAsia="nb-NO"/>
        </w:rPr>
        <w:t xml:space="preserve">I saker </w:t>
      </w:r>
      <w:proofErr w:type="gramStart"/>
      <w:r>
        <w:rPr>
          <w:lang w:eastAsia="nb-NO"/>
        </w:rPr>
        <w:t>vedrørende</w:t>
      </w:r>
      <w:proofErr w:type="gramEnd"/>
      <w:r>
        <w:rPr>
          <w:lang w:eastAsia="nb-NO"/>
        </w:rPr>
        <w:t xml:space="preserve"> valg innstiller nominasjonsutvalget.</w:t>
      </w:r>
    </w:p>
    <w:p w14:paraId="29B14537" w14:textId="77777777" w:rsidR="00556EF5" w:rsidRDefault="00556EF5" w:rsidP="00556EF5">
      <w:pPr>
        <w:rPr>
          <w:lang w:eastAsia="nb-NO"/>
        </w:rPr>
      </w:pPr>
    </w:p>
    <w:p w14:paraId="10B91BB6" w14:textId="77777777" w:rsidR="00556EF5" w:rsidRDefault="00556EF5" w:rsidP="00556EF5">
      <w:pPr>
        <w:rPr>
          <w:lang w:eastAsia="nb-NO"/>
        </w:rPr>
      </w:pPr>
      <w:r>
        <w:rPr>
          <w:lang w:eastAsia="nb-NO"/>
        </w:rPr>
        <w:t>Ordfører innstiller i sak om ansettelse av kommunedirektør.</w:t>
      </w:r>
    </w:p>
    <w:p w14:paraId="2868C898" w14:textId="77777777" w:rsidR="00556EF5" w:rsidRDefault="00556EF5" w:rsidP="00556EF5">
      <w:pPr>
        <w:rPr>
          <w:lang w:eastAsia="nb-NO"/>
        </w:rPr>
      </w:pPr>
    </w:p>
    <w:p w14:paraId="56E440E4" w14:textId="77777777" w:rsidR="00556EF5" w:rsidRDefault="00556EF5" w:rsidP="00556EF5">
      <w:pPr>
        <w:rPr>
          <w:lang w:eastAsia="nb-NO"/>
        </w:rPr>
      </w:pPr>
      <w:r>
        <w:rPr>
          <w:lang w:eastAsia="nb-NO"/>
        </w:rPr>
        <w:t>Rådmannen kan innstille i saker om lovlighetskontroll, fremmet mot kommunestyrets avgjørelser.</w:t>
      </w:r>
    </w:p>
    <w:p w14:paraId="50CC789D" w14:textId="77777777" w:rsidR="00DB7EF4" w:rsidRDefault="00DB7EF4" w:rsidP="006B65F2">
      <w:pPr>
        <w:rPr>
          <w:lang w:eastAsia="nb-NO"/>
        </w:rPr>
      </w:pPr>
    </w:p>
    <w:p w14:paraId="2489C989" w14:textId="7376C8D5" w:rsidR="001F0BB0" w:rsidRDefault="001F0BB0" w:rsidP="001F0BB0">
      <w:pPr>
        <w:pStyle w:val="Overskrift3"/>
        <w:rPr>
          <w:lang w:eastAsia="nb-NO"/>
        </w:rPr>
      </w:pPr>
      <w:bookmarkStart w:id="52" w:name="_Toc116993279"/>
      <w:r>
        <w:rPr>
          <w:lang w:eastAsia="nb-NO"/>
        </w:rPr>
        <w:t>Plassering i salen</w:t>
      </w:r>
      <w:bookmarkEnd w:id="52"/>
    </w:p>
    <w:p w14:paraId="4AEAE418" w14:textId="15A34518" w:rsidR="001F0BB0" w:rsidRDefault="001F0BB0" w:rsidP="001F0BB0">
      <w:pPr>
        <w:rPr>
          <w:lang w:eastAsia="nb-NO"/>
        </w:rPr>
      </w:pPr>
      <w:r>
        <w:rPr>
          <w:lang w:eastAsia="nb-NO"/>
        </w:rPr>
        <w:t xml:space="preserve">Medlemmene plasseres i kommunestyresalen i den nummerorden de er valgt, dog slik at en gruppes medlemmer skal plasseres samlet. De største partigruppene plasseres nærmest møtelederen. De gruppene som samarbeider bør plasseres på samme side av midtgangen. </w:t>
      </w:r>
    </w:p>
    <w:p w14:paraId="303D4A88" w14:textId="77777777" w:rsidR="001F0BB0" w:rsidRDefault="001F0BB0" w:rsidP="001F0BB0">
      <w:pPr>
        <w:rPr>
          <w:lang w:eastAsia="nb-NO"/>
        </w:rPr>
      </w:pPr>
    </w:p>
    <w:p w14:paraId="790344D5" w14:textId="0B3D6CF4" w:rsidR="002E1643" w:rsidRDefault="001F0BB0" w:rsidP="001F0BB0">
      <w:pPr>
        <w:rPr>
          <w:lang w:eastAsia="nb-NO"/>
        </w:rPr>
      </w:pPr>
      <w:r>
        <w:rPr>
          <w:lang w:eastAsia="nb-NO"/>
        </w:rPr>
        <w:t xml:space="preserve">Den plass et medlem har ved periodens begynnelse, beholder medlemmet i så stor grad som mulig, perioden ut, dog slik at dersom noen melder seg ut av en gruppe og inn i en annen, skal medlemmet plasseres i ny gruppe. Uavhengige representanter plasseres bakerst. </w:t>
      </w:r>
    </w:p>
    <w:p w14:paraId="374D725B" w14:textId="77777777" w:rsidR="001F0BB0" w:rsidRDefault="001F0BB0" w:rsidP="001F0BB0">
      <w:pPr>
        <w:rPr>
          <w:lang w:eastAsia="nb-NO"/>
        </w:rPr>
      </w:pPr>
    </w:p>
    <w:p w14:paraId="3128EF24" w14:textId="77777777" w:rsidR="001F0BB0" w:rsidRDefault="001F0BB0" w:rsidP="001F0BB0">
      <w:pPr>
        <w:rPr>
          <w:lang w:eastAsia="nb-NO"/>
        </w:rPr>
      </w:pPr>
      <w:r>
        <w:rPr>
          <w:lang w:eastAsia="nb-NO"/>
        </w:rPr>
        <w:t>Varamedlem inntar plassen til den vedkommende er varamedlem for.</w:t>
      </w:r>
    </w:p>
    <w:p w14:paraId="6A092A39" w14:textId="77777777" w:rsidR="00FD3F24" w:rsidRDefault="00FD3F24" w:rsidP="00060FC5">
      <w:pPr>
        <w:rPr>
          <w:lang w:eastAsia="nb-NO"/>
        </w:rPr>
      </w:pPr>
    </w:p>
    <w:p w14:paraId="07751A56" w14:textId="37DEA6E8" w:rsidR="002013C5" w:rsidRDefault="002013C5" w:rsidP="002013C5">
      <w:pPr>
        <w:pStyle w:val="Overskrift3"/>
        <w:rPr>
          <w:lang w:eastAsia="nb-NO"/>
        </w:rPr>
      </w:pPr>
      <w:bookmarkStart w:id="53" w:name="_Toc116993280"/>
      <w:r>
        <w:rPr>
          <w:lang w:eastAsia="nb-NO"/>
        </w:rPr>
        <w:t>Andre enn kommunestyrets medlemmer som deltar i møtet</w:t>
      </w:r>
      <w:bookmarkEnd w:id="53"/>
    </w:p>
    <w:p w14:paraId="744B92FB" w14:textId="77777777" w:rsidR="002013C5" w:rsidRDefault="002013C5" w:rsidP="002013C5">
      <w:pPr>
        <w:rPr>
          <w:lang w:eastAsia="nb-NO"/>
        </w:rPr>
      </w:pPr>
      <w:r>
        <w:rPr>
          <w:lang w:eastAsia="nb-NO"/>
        </w:rPr>
        <w:t>Kommunedirektøren skal delta i møtet personlig eller ved en av sine underordnede.</w:t>
      </w:r>
    </w:p>
    <w:p w14:paraId="12528ED0" w14:textId="77777777" w:rsidR="002013C5" w:rsidRDefault="002013C5" w:rsidP="002013C5">
      <w:pPr>
        <w:rPr>
          <w:lang w:eastAsia="nb-NO"/>
        </w:rPr>
      </w:pPr>
    </w:p>
    <w:p w14:paraId="043D7D22" w14:textId="6C7E960F" w:rsidR="002013C5" w:rsidRDefault="002013C5" w:rsidP="002013C5">
      <w:pPr>
        <w:rPr>
          <w:lang w:eastAsia="nb-NO"/>
        </w:rPr>
      </w:pPr>
      <w:r>
        <w:rPr>
          <w:lang w:eastAsia="nb-NO"/>
        </w:rPr>
        <w:t>Kontrollutvalgets leder og nestleder har møte- og talerett i kommunestyret når utvalgets saker behandles.</w:t>
      </w:r>
    </w:p>
    <w:p w14:paraId="4F4FAA05" w14:textId="3E3A634C" w:rsidR="00CB39C4" w:rsidRDefault="00CB39C4" w:rsidP="002013C5">
      <w:pPr>
        <w:rPr>
          <w:lang w:eastAsia="nb-NO"/>
        </w:rPr>
      </w:pPr>
    </w:p>
    <w:p w14:paraId="44B2336D" w14:textId="67F81BA3" w:rsidR="00CB39C4" w:rsidRPr="00CB39C4" w:rsidRDefault="00CB39C4" w:rsidP="00CB39C4">
      <w:pPr>
        <w:pStyle w:val="Overskrift3"/>
        <w:rPr>
          <w:lang w:eastAsia="nb-NO"/>
        </w:rPr>
      </w:pPr>
      <w:bookmarkStart w:id="54" w:name="_Toc116993281"/>
      <w:r w:rsidRPr="00CB39C4">
        <w:rPr>
          <w:lang w:eastAsia="nb-NO"/>
        </w:rPr>
        <w:t>Avgrensning av ordskiftet</w:t>
      </w:r>
      <w:bookmarkEnd w:id="54"/>
    </w:p>
    <w:p w14:paraId="036BADD3" w14:textId="77777777" w:rsidR="00CB39C4" w:rsidRDefault="00CB39C4" w:rsidP="00CB39C4">
      <w:pPr>
        <w:rPr>
          <w:lang w:eastAsia="nb-NO"/>
        </w:rPr>
      </w:pPr>
      <w:r>
        <w:rPr>
          <w:lang w:eastAsia="nb-NO"/>
        </w:rPr>
        <w:t xml:space="preserve">Taletiden er 3 minutter for første innlegg. Ved forutgående anmodning til ordfører kan taletiden utvides til 5 minutter. Øvrige innlegg er begrenset til 2 minutter. </w:t>
      </w:r>
    </w:p>
    <w:p w14:paraId="54F8273B" w14:textId="77777777" w:rsidR="00CB39C4" w:rsidRDefault="00CB39C4" w:rsidP="00CB39C4">
      <w:pPr>
        <w:rPr>
          <w:lang w:eastAsia="nb-NO"/>
        </w:rPr>
      </w:pPr>
    </w:p>
    <w:p w14:paraId="4F05E962" w14:textId="77777777" w:rsidR="00CB39C4" w:rsidRDefault="00CB39C4" w:rsidP="00CB39C4">
      <w:pPr>
        <w:rPr>
          <w:lang w:eastAsia="nb-NO"/>
        </w:rPr>
      </w:pPr>
      <w:r>
        <w:rPr>
          <w:lang w:eastAsia="nb-NO"/>
        </w:rPr>
        <w:t>Ved budsjettdebatt fastsettes først den totale tidsrammen for debatten. Deretter fordeles taletiden forholdsmessig på gruppene, men slik at ingen gruppe får mer enn 30 minutter og ingen mindre enn 10 minutter. Rekkefølgen på første innlegg settes i tråd med størrelsen på gruppa. Ved lik størrelse skilles gruppene på mottatte stemmer ved valget.</w:t>
      </w:r>
    </w:p>
    <w:p w14:paraId="61004083" w14:textId="77777777" w:rsidR="00CB39C4" w:rsidRDefault="00CB39C4" w:rsidP="002013C5">
      <w:pPr>
        <w:rPr>
          <w:lang w:eastAsia="nb-NO"/>
        </w:rPr>
      </w:pPr>
    </w:p>
    <w:p w14:paraId="5E1496BD" w14:textId="1BFD8D2E" w:rsidR="00510A2B" w:rsidRDefault="00510A2B" w:rsidP="00576CB9">
      <w:pPr>
        <w:pStyle w:val="Overskrift3"/>
        <w:rPr>
          <w:lang w:eastAsia="nb-NO"/>
        </w:rPr>
      </w:pPr>
      <w:bookmarkStart w:id="55" w:name="_Toc116993282"/>
      <w:r>
        <w:rPr>
          <w:lang w:eastAsia="nb-NO"/>
        </w:rPr>
        <w:t>Forslag og votering</w:t>
      </w:r>
      <w:bookmarkEnd w:id="55"/>
    </w:p>
    <w:p w14:paraId="107662D2" w14:textId="30C058FC" w:rsidR="00510A2B" w:rsidRDefault="00510A2B" w:rsidP="00510A2B">
      <w:pPr>
        <w:rPr>
          <w:lang w:eastAsia="nb-NO"/>
        </w:rPr>
      </w:pPr>
      <w:r>
        <w:rPr>
          <w:lang w:eastAsia="nb-NO"/>
        </w:rPr>
        <w:t>Forslag som er fremmet under behandlingen av saken i hovedutvalg, og som ikke inngår i innstillingen</w:t>
      </w:r>
      <w:r w:rsidR="00F4293D">
        <w:rPr>
          <w:lang w:eastAsia="nb-NO"/>
        </w:rPr>
        <w:t>,</w:t>
      </w:r>
      <w:r>
        <w:rPr>
          <w:lang w:eastAsia="nb-NO"/>
        </w:rPr>
        <w:t xml:space="preserve"> må reises på nytt for å bli satt under votering i kommunestyret.</w:t>
      </w:r>
    </w:p>
    <w:p w14:paraId="28B9D9EC" w14:textId="77777777" w:rsidR="00510A2B" w:rsidRDefault="00510A2B" w:rsidP="00510A2B">
      <w:pPr>
        <w:rPr>
          <w:lang w:eastAsia="nb-NO"/>
        </w:rPr>
      </w:pPr>
    </w:p>
    <w:p w14:paraId="7CE9FF15" w14:textId="77777777" w:rsidR="00510A2B" w:rsidRDefault="00510A2B" w:rsidP="00510A2B">
      <w:pPr>
        <w:rPr>
          <w:lang w:eastAsia="nb-NO"/>
        </w:rPr>
      </w:pPr>
      <w:r>
        <w:rPr>
          <w:lang w:eastAsia="nb-NO"/>
        </w:rPr>
        <w:t xml:space="preserve">Saker som har vært behandlet i flere hovedutvalg og inneholder avvikende innstillinger skal ved behandling i kommunestyret koordineres av ordfører. Ordfører skal ved bestemmelse av voteringsformen ta utgangspunkt i en innstilling. Dersom det i slik sak foreligger innstilling fra hovedutvalget for overordnet planlegging, skal voteringen ta utgangspunkt i denne. </w:t>
      </w:r>
    </w:p>
    <w:p w14:paraId="37EBCC5B" w14:textId="77777777" w:rsidR="00510A2B" w:rsidRDefault="00510A2B" w:rsidP="00510A2B">
      <w:pPr>
        <w:rPr>
          <w:lang w:eastAsia="nb-NO"/>
        </w:rPr>
      </w:pPr>
    </w:p>
    <w:p w14:paraId="6C0B7F1F" w14:textId="77777777" w:rsidR="00510A2B" w:rsidRDefault="00510A2B" w:rsidP="00510A2B">
      <w:pPr>
        <w:rPr>
          <w:lang w:eastAsia="nb-NO"/>
        </w:rPr>
      </w:pPr>
      <w:r>
        <w:rPr>
          <w:lang w:eastAsia="nb-NO"/>
        </w:rPr>
        <w:t>Når økonomiplanen eller årsbudsjettet skal behandles i kommunestyret, skal medlemmene ved den endelige avstemningen stemme over forslaget til økonomiplan eller årsbudsjett som helhet. Hvis det er fremmet flere alternative forslag, og ingen av disse får flertall ved første gangs avstemning, skal det deretter stemmes over bare de to forslagene som fikk flest stemmer ved første gangs avstemning.</w:t>
      </w:r>
    </w:p>
    <w:p w14:paraId="1018ADB8" w14:textId="77777777" w:rsidR="00510A2B" w:rsidRDefault="00510A2B" w:rsidP="00510A2B">
      <w:pPr>
        <w:rPr>
          <w:lang w:eastAsia="nb-NO"/>
        </w:rPr>
      </w:pPr>
    </w:p>
    <w:p w14:paraId="272DE15C" w14:textId="4CE580E9" w:rsidR="00C05819" w:rsidRDefault="00C05819" w:rsidP="00C05819">
      <w:pPr>
        <w:pStyle w:val="Overskrift3"/>
        <w:rPr>
          <w:lang w:eastAsia="nb-NO"/>
        </w:rPr>
      </w:pPr>
      <w:bookmarkStart w:id="56" w:name="_Toc116993283"/>
      <w:r>
        <w:rPr>
          <w:lang w:eastAsia="nb-NO"/>
        </w:rPr>
        <w:t>Forespørsler</w:t>
      </w:r>
      <w:bookmarkEnd w:id="56"/>
    </w:p>
    <w:p w14:paraId="682D069D" w14:textId="77777777" w:rsidR="00C05819" w:rsidRDefault="00C05819" w:rsidP="00C05819">
      <w:pPr>
        <w:rPr>
          <w:lang w:eastAsia="nb-NO"/>
        </w:rPr>
      </w:pPr>
      <w:r>
        <w:rPr>
          <w:lang w:eastAsia="nb-NO"/>
        </w:rPr>
        <w:t>Alle medlemmer kan stille spørsmål til lederen i møtet, også om saker som ikke står på sakslisten.</w:t>
      </w:r>
    </w:p>
    <w:p w14:paraId="2263AD72" w14:textId="77777777" w:rsidR="00C05819" w:rsidRDefault="00C05819" w:rsidP="00C05819">
      <w:pPr>
        <w:rPr>
          <w:lang w:eastAsia="nb-NO"/>
        </w:rPr>
      </w:pPr>
    </w:p>
    <w:p w14:paraId="6501C448" w14:textId="0D0405B0" w:rsidR="00C05819" w:rsidRPr="00C05819" w:rsidRDefault="00C05819" w:rsidP="00C05819">
      <w:pPr>
        <w:rPr>
          <w:u w:val="single"/>
          <w:lang w:eastAsia="nb-NO"/>
        </w:rPr>
      </w:pPr>
      <w:r w:rsidRPr="00C05819">
        <w:rPr>
          <w:u w:val="single"/>
          <w:lang w:eastAsia="nb-NO"/>
        </w:rPr>
        <w:t>Interpellasjoner</w:t>
      </w:r>
    </w:p>
    <w:p w14:paraId="0FD3DE25" w14:textId="77777777" w:rsidR="00C05819" w:rsidRDefault="00C05819" w:rsidP="00C05819">
      <w:pPr>
        <w:rPr>
          <w:lang w:eastAsia="nb-NO"/>
        </w:rPr>
      </w:pPr>
      <w:r>
        <w:rPr>
          <w:lang w:eastAsia="nb-NO"/>
        </w:rPr>
        <w:t>Innen 1 uke før møtet kan medlemmer og møtende varamedlemmer levere skriftlige interpellasjoner til organets leder. Interpellasjoner sender til kommunens offisielle adresser som vist på kommunens nettside.</w:t>
      </w:r>
    </w:p>
    <w:p w14:paraId="4DFDD8B4" w14:textId="77777777" w:rsidR="00C05819" w:rsidRDefault="00C05819" w:rsidP="00C05819">
      <w:pPr>
        <w:rPr>
          <w:lang w:eastAsia="nb-NO"/>
        </w:rPr>
      </w:pPr>
    </w:p>
    <w:p w14:paraId="1E6F5220" w14:textId="77777777" w:rsidR="00C05819" w:rsidRDefault="00C05819" w:rsidP="00C05819">
      <w:pPr>
        <w:rPr>
          <w:lang w:eastAsia="nb-NO"/>
        </w:rPr>
      </w:pPr>
      <w:r>
        <w:rPr>
          <w:lang w:eastAsia="nb-NO"/>
        </w:rPr>
        <w:t xml:space="preserve">Ved behandling av interpellasjoner kan interpellanten, den som svarer, lederen i det utvalg/råd saken gjelder, gruppeleder og rådmann få ordet 2 ganger. </w:t>
      </w:r>
      <w:proofErr w:type="gramStart"/>
      <w:r>
        <w:rPr>
          <w:lang w:eastAsia="nb-NO"/>
        </w:rPr>
        <w:t>For øvrig</w:t>
      </w:r>
      <w:proofErr w:type="gramEnd"/>
      <w:r>
        <w:rPr>
          <w:lang w:eastAsia="nb-NO"/>
        </w:rPr>
        <w:t xml:space="preserve"> skal ingen ha ordet mer enn en gang.</w:t>
      </w:r>
    </w:p>
    <w:p w14:paraId="2FAE5C35" w14:textId="77777777" w:rsidR="00C05819" w:rsidRDefault="00C05819" w:rsidP="00C05819">
      <w:pPr>
        <w:rPr>
          <w:lang w:eastAsia="nb-NO"/>
        </w:rPr>
      </w:pPr>
    </w:p>
    <w:p w14:paraId="4F143B23" w14:textId="7262540D" w:rsidR="00C05819" w:rsidRDefault="00C05819" w:rsidP="00C05819">
      <w:pPr>
        <w:rPr>
          <w:lang w:eastAsia="nb-NO"/>
        </w:rPr>
      </w:pPr>
      <w:r>
        <w:rPr>
          <w:lang w:eastAsia="nb-NO"/>
        </w:rPr>
        <w:t xml:space="preserve">Taletiden begrenses til </w:t>
      </w:r>
      <w:r w:rsidR="00C427EA">
        <w:rPr>
          <w:lang w:eastAsia="nb-NO"/>
        </w:rPr>
        <w:t>3</w:t>
      </w:r>
      <w:r>
        <w:rPr>
          <w:lang w:eastAsia="nb-NO"/>
        </w:rPr>
        <w:t xml:space="preserve"> minutter for første gangs innlegg av interpellanten og den som svarer på interpellasjonen. Ellers er taletiden 2 minutter.</w:t>
      </w:r>
    </w:p>
    <w:p w14:paraId="562D9E68" w14:textId="77777777" w:rsidR="00C05819" w:rsidRDefault="00C05819" w:rsidP="00C05819">
      <w:pPr>
        <w:rPr>
          <w:lang w:eastAsia="nb-NO"/>
        </w:rPr>
      </w:pPr>
    </w:p>
    <w:p w14:paraId="2F22DCD1" w14:textId="77777777" w:rsidR="00C05819" w:rsidRDefault="00C05819" w:rsidP="00C05819">
      <w:pPr>
        <w:rPr>
          <w:lang w:eastAsia="nb-NO"/>
        </w:rPr>
      </w:pPr>
      <w:r>
        <w:rPr>
          <w:lang w:eastAsia="nb-NO"/>
        </w:rPr>
        <w:t>Ordskiftet begrenses til ½ time, med adgang til ½ times forlengelse etter forslag fra møteleder og vedtak av kommunestyret med alminnelig flertall.</w:t>
      </w:r>
    </w:p>
    <w:p w14:paraId="677DFA04" w14:textId="77777777" w:rsidR="00C05819" w:rsidRDefault="00C05819" w:rsidP="00C05819">
      <w:pPr>
        <w:rPr>
          <w:lang w:eastAsia="nb-NO"/>
        </w:rPr>
      </w:pPr>
    </w:p>
    <w:p w14:paraId="66ED5F37" w14:textId="77777777" w:rsidR="00C05819" w:rsidRDefault="00C05819" w:rsidP="00C05819">
      <w:pPr>
        <w:rPr>
          <w:lang w:eastAsia="nb-NO"/>
        </w:rPr>
      </w:pPr>
      <w:r>
        <w:rPr>
          <w:lang w:eastAsia="nb-NO"/>
        </w:rPr>
        <w:t>Forslag fremmet i forbindelse med interpellasjoner kan debatteres, men ikke realitets avgjøres i møtet hvis møteleder eller 1/3 av de møtende motsetter seg det.</w:t>
      </w:r>
    </w:p>
    <w:p w14:paraId="3B6AB32C" w14:textId="77777777" w:rsidR="00C05819" w:rsidRDefault="00C05819" w:rsidP="00C05819">
      <w:pPr>
        <w:rPr>
          <w:lang w:eastAsia="nb-NO"/>
        </w:rPr>
      </w:pPr>
    </w:p>
    <w:p w14:paraId="076871EF" w14:textId="77777777" w:rsidR="00C05819" w:rsidRDefault="00C05819" w:rsidP="00C05819">
      <w:pPr>
        <w:rPr>
          <w:lang w:eastAsia="nb-NO"/>
        </w:rPr>
      </w:pPr>
      <w:r>
        <w:rPr>
          <w:lang w:eastAsia="nb-NO"/>
        </w:rPr>
        <w:t>Organet kan med alminnelig flertall vedta at saken sendes annet politisk organ.</w:t>
      </w:r>
    </w:p>
    <w:p w14:paraId="4CE79439" w14:textId="77777777" w:rsidR="00C05819" w:rsidRDefault="00C05819" w:rsidP="00C05819">
      <w:pPr>
        <w:rPr>
          <w:lang w:eastAsia="nb-NO"/>
        </w:rPr>
      </w:pPr>
    </w:p>
    <w:p w14:paraId="6B2E2399" w14:textId="3B32200A" w:rsidR="00C05819" w:rsidRPr="00C05819" w:rsidRDefault="00C05819" w:rsidP="00C05819">
      <w:pPr>
        <w:rPr>
          <w:u w:val="single"/>
          <w:lang w:eastAsia="nb-NO"/>
        </w:rPr>
      </w:pPr>
      <w:r w:rsidRPr="00C05819">
        <w:rPr>
          <w:u w:val="single"/>
          <w:lang w:eastAsia="nb-NO"/>
        </w:rPr>
        <w:t>Grunngitte spørsmål</w:t>
      </w:r>
    </w:p>
    <w:p w14:paraId="64189D11" w14:textId="77777777" w:rsidR="00C05819" w:rsidRDefault="00C05819" w:rsidP="00C05819">
      <w:pPr>
        <w:rPr>
          <w:lang w:eastAsia="nb-NO"/>
        </w:rPr>
      </w:pPr>
      <w:r>
        <w:rPr>
          <w:lang w:eastAsia="nb-NO"/>
        </w:rPr>
        <w:t>Innen 3 dager før møte i organet (lørdager og helligdager ikke medregnet) kan medlemmer og møtende varamedlemmer levere organets leder skriftlige spørsmål, som ønskes nærmere begrunnet i møtet. Møteleder avgjør hvem som skal svare.</w:t>
      </w:r>
    </w:p>
    <w:p w14:paraId="1F4E7204" w14:textId="77777777" w:rsidR="00C05819" w:rsidRDefault="00C05819" w:rsidP="00C05819">
      <w:pPr>
        <w:rPr>
          <w:lang w:eastAsia="nb-NO"/>
        </w:rPr>
      </w:pPr>
    </w:p>
    <w:p w14:paraId="1F78B8F4" w14:textId="37301CF9" w:rsidR="00C05819" w:rsidRDefault="00C05819" w:rsidP="00C05819">
      <w:pPr>
        <w:rPr>
          <w:lang w:eastAsia="nb-NO"/>
        </w:rPr>
      </w:pPr>
      <w:r>
        <w:rPr>
          <w:lang w:eastAsia="nb-NO"/>
        </w:rPr>
        <w:t xml:space="preserve">Spørsmålsstilleren og den som svarer kan ikke ha ordet i mer enn </w:t>
      </w:r>
      <w:r w:rsidR="00C427EA">
        <w:rPr>
          <w:lang w:eastAsia="nb-NO"/>
        </w:rPr>
        <w:t>3</w:t>
      </w:r>
      <w:r>
        <w:rPr>
          <w:lang w:eastAsia="nb-NO"/>
        </w:rPr>
        <w:t xml:space="preserve"> minutter. I tillegg kan de ha ordet en gang hver for korte bemerkninger, ev. tilleggsspørsmål og svar. Ingen annen må ha ordet.</w:t>
      </w:r>
    </w:p>
    <w:p w14:paraId="755C36A3" w14:textId="77777777" w:rsidR="00C05819" w:rsidRDefault="00C05819" w:rsidP="00C05819">
      <w:pPr>
        <w:rPr>
          <w:lang w:eastAsia="nb-NO"/>
        </w:rPr>
      </w:pPr>
    </w:p>
    <w:p w14:paraId="6DA90EC9" w14:textId="50FBDA97" w:rsidR="00C05819" w:rsidRPr="00C05819" w:rsidRDefault="00C05819" w:rsidP="00C05819">
      <w:pPr>
        <w:rPr>
          <w:u w:val="single"/>
          <w:lang w:eastAsia="nb-NO"/>
        </w:rPr>
      </w:pPr>
      <w:r w:rsidRPr="00C05819">
        <w:rPr>
          <w:u w:val="single"/>
          <w:lang w:eastAsia="nb-NO"/>
        </w:rPr>
        <w:t>Enkelt spørsmål</w:t>
      </w:r>
      <w:r w:rsidR="00F839AD">
        <w:rPr>
          <w:u w:val="single"/>
          <w:lang w:eastAsia="nb-NO"/>
        </w:rPr>
        <w:t>*</w:t>
      </w:r>
    </w:p>
    <w:p w14:paraId="1655AFAE" w14:textId="3AA8E67A" w:rsidR="00AF224B" w:rsidRDefault="00AF224B" w:rsidP="00AF224B">
      <w:pPr>
        <w:rPr>
          <w:lang w:eastAsia="nb-NO"/>
        </w:rPr>
      </w:pPr>
      <w:r>
        <w:rPr>
          <w:lang w:eastAsia="nb-NO"/>
        </w:rPr>
        <w:t xml:space="preserve">Medlemmer og møtende varamedlemmer kan senest klokken 12.00 </w:t>
      </w:r>
      <w:r w:rsidR="000219D6" w:rsidRPr="000219D6">
        <w:rPr>
          <w:lang w:eastAsia="nb-NO"/>
        </w:rPr>
        <w:t>dagen før møtet</w:t>
      </w:r>
      <w:r w:rsidR="000219D6">
        <w:rPr>
          <w:lang w:eastAsia="nb-NO"/>
        </w:rPr>
        <w:t>*,</w:t>
      </w:r>
      <w:r>
        <w:rPr>
          <w:lang w:eastAsia="nb-NO"/>
        </w:rPr>
        <w:t xml:space="preserve"> levere organets leder skriftlige spørsmål for besvarelse i møtet. Spørsmålet skal være korte å stille og korte å besvare. Spørsmål som krever omfattende undersøkelser, kan ikke forventes å bli utfyllende besvart i møtet. </w:t>
      </w:r>
    </w:p>
    <w:p w14:paraId="16260618" w14:textId="77777777" w:rsidR="00AF224B" w:rsidRDefault="00AF224B" w:rsidP="00AF224B">
      <w:pPr>
        <w:rPr>
          <w:lang w:eastAsia="nb-NO"/>
        </w:rPr>
      </w:pPr>
    </w:p>
    <w:p w14:paraId="255CD5DD" w14:textId="704159FC" w:rsidR="00AF224B" w:rsidRDefault="00AF224B" w:rsidP="00AF224B">
      <w:pPr>
        <w:rPr>
          <w:lang w:eastAsia="nb-NO"/>
        </w:rPr>
      </w:pPr>
      <w:r>
        <w:rPr>
          <w:lang w:eastAsia="nb-NO"/>
        </w:rPr>
        <w:t xml:space="preserve">Møteleder kan beslutte at spørsmål med omfattende begrunnelse, skal behandles etter reglene for «Grunngitte spørsmål», herunder overføre spørsmålet til neste møte. </w:t>
      </w:r>
    </w:p>
    <w:p w14:paraId="75853814" w14:textId="77777777" w:rsidR="00AF224B" w:rsidRDefault="00AF224B" w:rsidP="00AF224B">
      <w:pPr>
        <w:rPr>
          <w:lang w:eastAsia="nb-NO"/>
        </w:rPr>
      </w:pPr>
    </w:p>
    <w:p w14:paraId="2B67A838" w14:textId="12C54B55" w:rsidR="00C125F3" w:rsidRDefault="00AF224B" w:rsidP="00AF224B">
      <w:pPr>
        <w:rPr>
          <w:lang w:eastAsia="nb-NO"/>
        </w:rPr>
      </w:pPr>
      <w:r>
        <w:rPr>
          <w:lang w:eastAsia="nb-NO"/>
        </w:rPr>
        <w:t>Møteleder avgjør hvem som skal svare. Ordskifte er ikke tillatt, men spørsmålsstilleren har rett til å stille ett tilleggsspørsmål. Spørsmål og svar kan hver for seg være på inntil et minutt. Tilleggsspørsmål og svar kan hver seg være på inntil et halvt minutt.</w:t>
      </w:r>
    </w:p>
    <w:p w14:paraId="66BFFB5E" w14:textId="77777777" w:rsidR="00F839AD" w:rsidRDefault="00F839AD" w:rsidP="00AF224B">
      <w:pPr>
        <w:rPr>
          <w:lang w:eastAsia="nb-NO"/>
        </w:rPr>
      </w:pPr>
    </w:p>
    <w:p w14:paraId="2AD1768B" w14:textId="4FB01886" w:rsidR="00F839AD" w:rsidRPr="0083323B" w:rsidRDefault="0083323B" w:rsidP="00AF224B">
      <w:pPr>
        <w:rPr>
          <w:i/>
          <w:iCs/>
          <w:sz w:val="18"/>
          <w:szCs w:val="18"/>
          <w:lang w:eastAsia="nb-NO"/>
        </w:rPr>
      </w:pPr>
      <w:r w:rsidRPr="0083323B">
        <w:rPr>
          <w:i/>
          <w:iCs/>
          <w:sz w:val="18"/>
          <w:szCs w:val="18"/>
          <w:lang w:eastAsia="nb-NO"/>
        </w:rPr>
        <w:t>*</w:t>
      </w:r>
      <w:r w:rsidR="00F839AD" w:rsidRPr="0083323B">
        <w:rPr>
          <w:i/>
          <w:iCs/>
          <w:sz w:val="18"/>
          <w:szCs w:val="18"/>
          <w:lang w:eastAsia="nb-NO"/>
        </w:rPr>
        <w:t xml:space="preserve">Bestemmelsen omformulert og </w:t>
      </w:r>
      <w:r w:rsidRPr="0083323B">
        <w:rPr>
          <w:i/>
          <w:iCs/>
          <w:sz w:val="18"/>
          <w:szCs w:val="18"/>
          <w:lang w:eastAsia="nb-NO"/>
        </w:rPr>
        <w:t>presisert</w:t>
      </w:r>
      <w:r w:rsidR="00F839AD" w:rsidRPr="0083323B">
        <w:rPr>
          <w:i/>
          <w:iCs/>
          <w:sz w:val="18"/>
          <w:szCs w:val="18"/>
          <w:lang w:eastAsia="nb-NO"/>
        </w:rPr>
        <w:t xml:space="preserve"> i KST sak 84/23</w:t>
      </w:r>
      <w:r w:rsidR="00822238">
        <w:rPr>
          <w:i/>
          <w:iCs/>
          <w:sz w:val="18"/>
          <w:szCs w:val="18"/>
          <w:lang w:eastAsia="nb-NO"/>
        </w:rPr>
        <w:t xml:space="preserve"> og </w:t>
      </w:r>
      <w:r w:rsidR="00415EEC">
        <w:rPr>
          <w:i/>
          <w:iCs/>
          <w:sz w:val="18"/>
          <w:szCs w:val="18"/>
          <w:lang w:eastAsia="nb-NO"/>
        </w:rPr>
        <w:t xml:space="preserve">endret i sak </w:t>
      </w:r>
      <w:r w:rsidR="00EF2869">
        <w:rPr>
          <w:i/>
          <w:iCs/>
          <w:sz w:val="18"/>
          <w:szCs w:val="18"/>
          <w:lang w:eastAsia="nb-NO"/>
        </w:rPr>
        <w:t>139/23</w:t>
      </w:r>
      <w:r w:rsidR="00F839AD" w:rsidRPr="0083323B">
        <w:rPr>
          <w:i/>
          <w:iCs/>
          <w:sz w:val="18"/>
          <w:szCs w:val="18"/>
          <w:lang w:eastAsia="nb-NO"/>
        </w:rPr>
        <w:t>.</w:t>
      </w:r>
    </w:p>
    <w:p w14:paraId="6E26FCED" w14:textId="77777777" w:rsidR="003705F6" w:rsidRPr="00C125F3" w:rsidRDefault="003705F6" w:rsidP="00AF224B">
      <w:pPr>
        <w:rPr>
          <w:lang w:eastAsia="nb-NO"/>
        </w:rPr>
      </w:pPr>
    </w:p>
    <w:p w14:paraId="0040238B" w14:textId="297DF226" w:rsidR="00E41286" w:rsidRDefault="00E41286" w:rsidP="0049078C">
      <w:pPr>
        <w:pStyle w:val="Overskrift3"/>
        <w:rPr>
          <w:lang w:eastAsia="nb-NO"/>
        </w:rPr>
      </w:pPr>
      <w:bookmarkStart w:id="57" w:name="_Toc116993284"/>
      <w:r>
        <w:rPr>
          <w:lang w:eastAsia="nb-NO"/>
        </w:rPr>
        <w:t>Sendenemnder og innbyggerinitiativ</w:t>
      </w:r>
      <w:bookmarkEnd w:id="57"/>
    </w:p>
    <w:p w14:paraId="1A464081" w14:textId="77777777" w:rsidR="00E41286" w:rsidRDefault="00E41286" w:rsidP="00E41286">
      <w:pPr>
        <w:rPr>
          <w:lang w:eastAsia="nb-NO"/>
        </w:rPr>
      </w:pPr>
      <w:r>
        <w:rPr>
          <w:lang w:eastAsia="nb-NO"/>
        </w:rPr>
        <w:t xml:space="preserve">Utsendinger fra foreninger eller grupper som vil møte for organet og uttale seg om en sak, skal melde fra om dette til ordfører senest dagen før møtet. </w:t>
      </w:r>
    </w:p>
    <w:p w14:paraId="14254951" w14:textId="77777777" w:rsidR="00E41286" w:rsidRDefault="00E41286" w:rsidP="00E41286">
      <w:pPr>
        <w:rPr>
          <w:lang w:eastAsia="nb-NO"/>
        </w:rPr>
      </w:pPr>
    </w:p>
    <w:p w14:paraId="757A6198" w14:textId="77777777" w:rsidR="00E41286" w:rsidRDefault="00E41286" w:rsidP="00E41286">
      <w:pPr>
        <w:rPr>
          <w:lang w:eastAsia="nb-NO"/>
        </w:rPr>
      </w:pPr>
      <w:r>
        <w:rPr>
          <w:lang w:eastAsia="nb-NO"/>
        </w:rPr>
        <w:t>Kommunestyret avgjør om utsendingene skal tas imot. Blir de mottatt, møter de utenfor møtesalen for et utvalg av kommunestyrets medlemmer eller via epost til kommunestyrets gruppeledere. I utvalget bør så vidt det er mulig alle de forskjellige partigruppene være representert. Dersom ordfører eller varaordfører er medlem av utvalget, gjør vedkommende tjeneste som leder av utvalget, ellers velger utvalget selv leder. Etter å ha hørt utsendingene, og i tilfelle tatt imot skriftlig utgreiing fra dem, gir lederen av utvalget melding til kommunestyre om hva utsendingene har anført. Dersom det angår en sak på innkallingen, gis denne meldingen når denne saken blir behandlet. Ellers gir utvalgets leder meldingen etter at de saker som er nevnt i innkallingen er behandlet. I siste tilfelle gjelder for den videre behandling, det som er bestemt i § 6-8 om forslag i tilknytning til interpellasjoner.</w:t>
      </w:r>
    </w:p>
    <w:p w14:paraId="72FEF4C2" w14:textId="77777777" w:rsidR="00E41286" w:rsidRDefault="00E41286" w:rsidP="00E41286">
      <w:pPr>
        <w:rPr>
          <w:lang w:eastAsia="nb-NO"/>
        </w:rPr>
      </w:pPr>
    </w:p>
    <w:p w14:paraId="3A00B016" w14:textId="77777777" w:rsidR="00E41286" w:rsidRDefault="00E41286" w:rsidP="00E41286">
      <w:pPr>
        <w:rPr>
          <w:lang w:eastAsia="nb-NO"/>
        </w:rPr>
      </w:pPr>
      <w:r>
        <w:rPr>
          <w:lang w:eastAsia="nb-NO"/>
        </w:rPr>
        <w:t xml:space="preserve">Kommunestyret plikter selv å ta stilling til et forslag som gjelder kommunens virksomhet, dersom minst 2 prosent av innbyggerne, alternativt 300 i kommunen står bak forslaget. </w:t>
      </w:r>
    </w:p>
    <w:p w14:paraId="47700E57" w14:textId="77777777" w:rsidR="00E41286" w:rsidRDefault="00E41286" w:rsidP="00E41286">
      <w:pPr>
        <w:rPr>
          <w:lang w:eastAsia="nb-NO"/>
        </w:rPr>
      </w:pPr>
    </w:p>
    <w:p w14:paraId="30E2EAFC" w14:textId="77777777" w:rsidR="00E41286" w:rsidRDefault="00E41286" w:rsidP="00E41286">
      <w:pPr>
        <w:rPr>
          <w:lang w:eastAsia="nb-NO"/>
        </w:rPr>
      </w:pPr>
      <w:r>
        <w:rPr>
          <w:lang w:eastAsia="nb-NO"/>
        </w:rPr>
        <w:t xml:space="preserve">Kommunestyret skal ta stilling til forslaget senest 6 måneder etter at det er fremmet. Initiativtakerne skal informeres om de avgjørelser som treffes og de tiltak som gjennomføres som følge av forslaget. </w:t>
      </w:r>
    </w:p>
    <w:p w14:paraId="0C5D950D" w14:textId="77777777" w:rsidR="00E41286" w:rsidRDefault="00E41286" w:rsidP="00E41286">
      <w:pPr>
        <w:rPr>
          <w:lang w:eastAsia="nb-NO"/>
        </w:rPr>
      </w:pPr>
    </w:p>
    <w:p w14:paraId="7D2BBC7B" w14:textId="77777777" w:rsidR="00E41286" w:rsidRDefault="00E41286" w:rsidP="00E41286">
      <w:pPr>
        <w:rPr>
          <w:lang w:eastAsia="nb-NO"/>
        </w:rPr>
      </w:pPr>
      <w:r>
        <w:rPr>
          <w:lang w:eastAsia="nb-NO"/>
        </w:rPr>
        <w:t xml:space="preserve">Et forslag med samme innhold kan ikke fremmes to ganger i løpet av samme valgperiode. Et forslag kan heller ikke settes frem på nytt før det er gått fire år sien forslaget sist ble fremmet. </w:t>
      </w:r>
    </w:p>
    <w:p w14:paraId="11EAB3B2" w14:textId="77777777" w:rsidR="00E41286" w:rsidRDefault="00E41286" w:rsidP="00E41286">
      <w:pPr>
        <w:rPr>
          <w:lang w:eastAsia="nb-NO"/>
        </w:rPr>
      </w:pPr>
    </w:p>
    <w:p w14:paraId="73FC74A0" w14:textId="77777777" w:rsidR="00E41286" w:rsidRDefault="00E41286" w:rsidP="00E41286">
      <w:pPr>
        <w:rPr>
          <w:lang w:eastAsia="nb-NO"/>
        </w:rPr>
      </w:pPr>
      <w:r>
        <w:rPr>
          <w:lang w:eastAsia="nb-NO"/>
        </w:rPr>
        <w:t>Et forslag som er fremmet etter reglene i denne paragraf og som blir nedstemt i kommunestyret, kan ikke påklages med mindre dette følger av andre regler.</w:t>
      </w:r>
    </w:p>
    <w:p w14:paraId="6A2F6568" w14:textId="412AEF3B" w:rsidR="003770EA" w:rsidRDefault="003770EA" w:rsidP="003770EA">
      <w:pPr>
        <w:rPr>
          <w:lang w:eastAsia="nb-NO"/>
        </w:rPr>
      </w:pPr>
    </w:p>
    <w:p w14:paraId="084A3A11" w14:textId="3D8DC175" w:rsidR="00B44021" w:rsidRDefault="00B44021" w:rsidP="00B44021">
      <w:pPr>
        <w:pStyle w:val="Overskrift3"/>
        <w:rPr>
          <w:lang w:eastAsia="nb-NO"/>
        </w:rPr>
      </w:pPr>
      <w:bookmarkStart w:id="58" w:name="_Toc116993285"/>
      <w:r>
        <w:rPr>
          <w:lang w:eastAsia="nb-NO"/>
        </w:rPr>
        <w:t>Retningslinjer for offentlig spørretid ved kommunestyrets ordinære møter – spørretime</w:t>
      </w:r>
      <w:bookmarkEnd w:id="58"/>
    </w:p>
    <w:p w14:paraId="22A25D1E" w14:textId="77777777" w:rsidR="00B44021" w:rsidRDefault="00B44021" w:rsidP="00B44021">
      <w:pPr>
        <w:rPr>
          <w:lang w:eastAsia="nb-NO"/>
        </w:rPr>
      </w:pPr>
    </w:p>
    <w:p w14:paraId="49DB118D" w14:textId="77777777" w:rsidR="00B44021" w:rsidRPr="00B44021" w:rsidRDefault="00B44021" w:rsidP="00B44021">
      <w:pPr>
        <w:rPr>
          <w:u w:val="single"/>
          <w:lang w:eastAsia="nb-NO"/>
        </w:rPr>
      </w:pPr>
      <w:r w:rsidRPr="00B44021">
        <w:rPr>
          <w:u w:val="single"/>
          <w:lang w:eastAsia="nb-NO"/>
        </w:rPr>
        <w:t>Tidspunkt for spørretiden</w:t>
      </w:r>
    </w:p>
    <w:p w14:paraId="743D3D43" w14:textId="77777777" w:rsidR="00B44021" w:rsidRDefault="00B44021" w:rsidP="00B44021">
      <w:pPr>
        <w:rPr>
          <w:lang w:eastAsia="nb-NO"/>
        </w:rPr>
      </w:pPr>
      <w:r>
        <w:rPr>
          <w:lang w:eastAsia="nb-NO"/>
        </w:rPr>
        <w:t xml:space="preserve">Umiddelbart før organets møter settes, gjennomføres det inntil 30 minutters offentlig spørretid i salen. </w:t>
      </w:r>
    </w:p>
    <w:p w14:paraId="6C643AE2" w14:textId="77777777" w:rsidR="00B44021" w:rsidRDefault="00B44021" w:rsidP="00B44021">
      <w:pPr>
        <w:rPr>
          <w:lang w:eastAsia="nb-NO"/>
        </w:rPr>
      </w:pPr>
    </w:p>
    <w:p w14:paraId="5C33E091" w14:textId="77777777" w:rsidR="00B44021" w:rsidRDefault="00B44021" w:rsidP="00B44021">
      <w:pPr>
        <w:rPr>
          <w:lang w:eastAsia="nb-NO"/>
        </w:rPr>
      </w:pPr>
      <w:r>
        <w:rPr>
          <w:lang w:eastAsia="nb-NO"/>
        </w:rPr>
        <w:t>Foreligger det ingen spørsmål ved møtets begynnelse eller utnyttes ikke tiden fullt ut, settes møtet og forhandlingene begynner etter foreliggende saksliste. Straks forhandlingene er begynt, bortfaller spørretiden.</w:t>
      </w:r>
    </w:p>
    <w:p w14:paraId="4D3B0D3E" w14:textId="77777777" w:rsidR="00B44021" w:rsidRDefault="00B44021" w:rsidP="00B44021">
      <w:pPr>
        <w:rPr>
          <w:lang w:eastAsia="nb-NO"/>
        </w:rPr>
      </w:pPr>
    </w:p>
    <w:p w14:paraId="6D77D2F2" w14:textId="77777777" w:rsidR="00B44021" w:rsidRPr="00B44021" w:rsidRDefault="00B44021" w:rsidP="00B44021">
      <w:pPr>
        <w:rPr>
          <w:u w:val="single"/>
          <w:lang w:eastAsia="nb-NO"/>
        </w:rPr>
      </w:pPr>
      <w:r w:rsidRPr="00B44021">
        <w:rPr>
          <w:u w:val="single"/>
          <w:lang w:eastAsia="nb-NO"/>
        </w:rPr>
        <w:t>Hvem kan spørre?</w:t>
      </w:r>
    </w:p>
    <w:p w14:paraId="28E47C6F" w14:textId="77777777" w:rsidR="00B44021" w:rsidRDefault="00B44021" w:rsidP="00B44021">
      <w:pPr>
        <w:rPr>
          <w:lang w:eastAsia="nb-NO"/>
        </w:rPr>
      </w:pPr>
      <w:r>
        <w:rPr>
          <w:lang w:eastAsia="nb-NO"/>
        </w:rPr>
        <w:t xml:space="preserve">Alle personer som er bosatt i Ullensaker kommune kan stille spørsmål til møteleder. </w:t>
      </w:r>
    </w:p>
    <w:p w14:paraId="6086852A" w14:textId="77777777" w:rsidR="00B44021" w:rsidRDefault="00B44021" w:rsidP="00B44021">
      <w:pPr>
        <w:rPr>
          <w:lang w:eastAsia="nb-NO"/>
        </w:rPr>
      </w:pPr>
    </w:p>
    <w:p w14:paraId="23AF8A1B" w14:textId="77777777" w:rsidR="00B44021" w:rsidRDefault="00B44021" w:rsidP="00B44021">
      <w:pPr>
        <w:rPr>
          <w:lang w:eastAsia="nb-NO"/>
        </w:rPr>
      </w:pPr>
      <w:r>
        <w:rPr>
          <w:lang w:eastAsia="nb-NO"/>
        </w:rPr>
        <w:t>Møteleder avgjør hvem som skal besvare.</w:t>
      </w:r>
    </w:p>
    <w:p w14:paraId="2051EC3A" w14:textId="77777777" w:rsidR="00B44021" w:rsidRDefault="00B44021" w:rsidP="00B44021">
      <w:pPr>
        <w:rPr>
          <w:lang w:eastAsia="nb-NO"/>
        </w:rPr>
      </w:pPr>
    </w:p>
    <w:p w14:paraId="01E02C50" w14:textId="77777777" w:rsidR="00B44021" w:rsidRDefault="00B44021" w:rsidP="00B44021">
      <w:pPr>
        <w:rPr>
          <w:lang w:eastAsia="nb-NO"/>
        </w:rPr>
      </w:pPr>
      <w:r>
        <w:rPr>
          <w:lang w:eastAsia="nb-NO"/>
        </w:rPr>
        <w:t>Organets medlemmer kan ikke selv delta som spørrere.</w:t>
      </w:r>
    </w:p>
    <w:p w14:paraId="1010B83B" w14:textId="77777777" w:rsidR="00B44021" w:rsidRDefault="00B44021" w:rsidP="00B44021">
      <w:pPr>
        <w:rPr>
          <w:lang w:eastAsia="nb-NO"/>
        </w:rPr>
      </w:pPr>
    </w:p>
    <w:p w14:paraId="6C7867A1" w14:textId="77777777" w:rsidR="00B44021" w:rsidRPr="00B44021" w:rsidRDefault="00B44021" w:rsidP="00B44021">
      <w:pPr>
        <w:rPr>
          <w:u w:val="single"/>
          <w:lang w:eastAsia="nb-NO"/>
        </w:rPr>
      </w:pPr>
      <w:r w:rsidRPr="00B44021">
        <w:rPr>
          <w:u w:val="single"/>
          <w:lang w:eastAsia="nb-NO"/>
        </w:rPr>
        <w:t>Spørsmålenes form og innhold</w:t>
      </w:r>
    </w:p>
    <w:p w14:paraId="622C852C" w14:textId="77777777" w:rsidR="00B44021" w:rsidRDefault="00B44021" w:rsidP="00B44021">
      <w:pPr>
        <w:rPr>
          <w:lang w:eastAsia="nb-NO"/>
        </w:rPr>
      </w:pPr>
      <w:r>
        <w:rPr>
          <w:lang w:eastAsia="nb-NO"/>
        </w:rPr>
        <w:t xml:space="preserve">Spørsmålene må gjelde kommunale forhold og være av allmenn interesse for kommunens innbyggere. </w:t>
      </w:r>
    </w:p>
    <w:p w14:paraId="60FDC239" w14:textId="77777777" w:rsidR="00B44021" w:rsidRDefault="00B44021" w:rsidP="00B44021">
      <w:pPr>
        <w:rPr>
          <w:lang w:eastAsia="nb-NO"/>
        </w:rPr>
      </w:pPr>
    </w:p>
    <w:p w14:paraId="0210EB5D" w14:textId="77777777" w:rsidR="00B44021" w:rsidRDefault="00B44021" w:rsidP="00B44021">
      <w:pPr>
        <w:rPr>
          <w:lang w:eastAsia="nb-NO"/>
        </w:rPr>
      </w:pPr>
      <w:r>
        <w:rPr>
          <w:lang w:eastAsia="nb-NO"/>
        </w:rPr>
        <w:t xml:space="preserve">Spørsmålene skal være korte og det må normalt kun ta tre minutt å stille dem, og inntil fem minutter å besvare dem. Utover dette kan det likevel gis tid på inntil to korte replikker. </w:t>
      </w:r>
    </w:p>
    <w:p w14:paraId="5E21FC6A" w14:textId="77777777" w:rsidR="00B44021" w:rsidRDefault="00B44021" w:rsidP="00B44021">
      <w:pPr>
        <w:rPr>
          <w:lang w:eastAsia="nb-NO"/>
        </w:rPr>
      </w:pPr>
    </w:p>
    <w:p w14:paraId="58DD601A" w14:textId="77777777" w:rsidR="00B44021" w:rsidRDefault="00B44021" w:rsidP="00B44021">
      <w:pPr>
        <w:rPr>
          <w:lang w:eastAsia="nb-NO"/>
        </w:rPr>
      </w:pPr>
      <w:r>
        <w:rPr>
          <w:lang w:eastAsia="nb-NO"/>
        </w:rPr>
        <w:t>Spørsmål skal stilles skriftlig og leses opp av spørsmålsstilleren eller møteleder.</w:t>
      </w:r>
    </w:p>
    <w:p w14:paraId="3FBC9E03" w14:textId="77777777" w:rsidR="00B44021" w:rsidRDefault="00B44021" w:rsidP="00B44021">
      <w:pPr>
        <w:rPr>
          <w:lang w:eastAsia="nb-NO"/>
        </w:rPr>
      </w:pPr>
    </w:p>
    <w:p w14:paraId="4206A764" w14:textId="77777777" w:rsidR="00B44021" w:rsidRDefault="00B44021" w:rsidP="00B44021">
      <w:pPr>
        <w:rPr>
          <w:lang w:eastAsia="nb-NO"/>
        </w:rPr>
      </w:pPr>
      <w:r>
        <w:rPr>
          <w:lang w:eastAsia="nb-NO"/>
        </w:rPr>
        <w:t>Spørsmålene bør som hovedregel være forelagt organets leder senest to virkedager dager før møtet.</w:t>
      </w:r>
    </w:p>
    <w:p w14:paraId="14507A0D" w14:textId="77777777" w:rsidR="00B44021" w:rsidRDefault="00B44021" w:rsidP="00B44021">
      <w:pPr>
        <w:rPr>
          <w:lang w:eastAsia="nb-NO"/>
        </w:rPr>
      </w:pPr>
    </w:p>
    <w:p w14:paraId="6E670C94" w14:textId="77777777" w:rsidR="00B44021" w:rsidRPr="00B44021" w:rsidRDefault="00B44021" w:rsidP="00B44021">
      <w:pPr>
        <w:rPr>
          <w:u w:val="single"/>
          <w:lang w:eastAsia="nb-NO"/>
        </w:rPr>
      </w:pPr>
      <w:r w:rsidRPr="00B44021">
        <w:rPr>
          <w:u w:val="single"/>
          <w:lang w:eastAsia="nb-NO"/>
        </w:rPr>
        <w:t xml:space="preserve">Avvisning eller utsettelse av spørsmål </w:t>
      </w:r>
    </w:p>
    <w:p w14:paraId="025A6B07" w14:textId="77777777" w:rsidR="00B44021" w:rsidRDefault="00B44021" w:rsidP="00B44021">
      <w:pPr>
        <w:rPr>
          <w:lang w:eastAsia="nb-NO"/>
        </w:rPr>
      </w:pPr>
      <w:r>
        <w:rPr>
          <w:lang w:eastAsia="nb-NO"/>
        </w:rPr>
        <w:t xml:space="preserve">Spørsmål som stilles </w:t>
      </w:r>
      <w:proofErr w:type="gramStart"/>
      <w:r>
        <w:rPr>
          <w:lang w:eastAsia="nb-NO"/>
        </w:rPr>
        <w:t>vedrørende</w:t>
      </w:r>
      <w:proofErr w:type="gramEnd"/>
      <w:r>
        <w:rPr>
          <w:lang w:eastAsia="nb-NO"/>
        </w:rPr>
        <w:t xml:space="preserve"> saker oppført på sakslisten, avvises. Det samme gjelder spørsmål som etter møtelederens oppfatning bør stilles til den kommunale administrasjonen.</w:t>
      </w:r>
    </w:p>
    <w:p w14:paraId="61C89653" w14:textId="77777777" w:rsidR="00B44021" w:rsidRDefault="00B44021" w:rsidP="00B44021">
      <w:pPr>
        <w:rPr>
          <w:lang w:eastAsia="nb-NO"/>
        </w:rPr>
      </w:pPr>
    </w:p>
    <w:p w14:paraId="673BE37E" w14:textId="77777777" w:rsidR="00B44021" w:rsidRDefault="00B44021" w:rsidP="00B44021">
      <w:pPr>
        <w:rPr>
          <w:lang w:eastAsia="nb-NO"/>
        </w:rPr>
      </w:pPr>
      <w:r>
        <w:rPr>
          <w:lang w:eastAsia="nb-NO"/>
        </w:rPr>
        <w:t>Spørsmål som ikke kan besvares forsvarlig umiddelbart, utsettes til neste møte.</w:t>
      </w:r>
    </w:p>
    <w:p w14:paraId="7F93347B" w14:textId="77777777" w:rsidR="00B44021" w:rsidRDefault="00B44021" w:rsidP="00B44021">
      <w:pPr>
        <w:rPr>
          <w:lang w:eastAsia="nb-NO"/>
        </w:rPr>
      </w:pPr>
    </w:p>
    <w:p w14:paraId="4D515F79" w14:textId="77777777" w:rsidR="00B44021" w:rsidRPr="00B44021" w:rsidRDefault="00B44021" w:rsidP="00B44021">
      <w:pPr>
        <w:rPr>
          <w:u w:val="single"/>
          <w:lang w:eastAsia="nb-NO"/>
        </w:rPr>
      </w:pPr>
      <w:r w:rsidRPr="00B44021">
        <w:rPr>
          <w:u w:val="single"/>
          <w:lang w:eastAsia="nb-NO"/>
        </w:rPr>
        <w:t>Forståelse av retningslinjene</w:t>
      </w:r>
    </w:p>
    <w:p w14:paraId="45C88A7C" w14:textId="77777777" w:rsidR="00B44021" w:rsidRDefault="00B44021" w:rsidP="00B44021">
      <w:pPr>
        <w:rPr>
          <w:lang w:eastAsia="nb-NO"/>
        </w:rPr>
      </w:pPr>
      <w:r>
        <w:rPr>
          <w:lang w:eastAsia="nb-NO"/>
        </w:rPr>
        <w:t xml:space="preserve">Oppstår det tvil om forståelse av disse retningslinjene, avgjør møtelederen spørsmålet. </w:t>
      </w:r>
    </w:p>
    <w:p w14:paraId="3975959B" w14:textId="77777777" w:rsidR="00B44021" w:rsidRDefault="00B44021" w:rsidP="00B44021">
      <w:pPr>
        <w:rPr>
          <w:lang w:eastAsia="nb-NO"/>
        </w:rPr>
      </w:pPr>
    </w:p>
    <w:p w14:paraId="6EF93DFD" w14:textId="77777777" w:rsidR="00B44021" w:rsidRDefault="00B44021" w:rsidP="00B44021">
      <w:pPr>
        <w:rPr>
          <w:lang w:eastAsia="nb-NO"/>
        </w:rPr>
      </w:pPr>
      <w:r>
        <w:rPr>
          <w:lang w:eastAsia="nb-NO"/>
        </w:rPr>
        <w:t xml:space="preserve">Dersom et medlem av organet ikke er enig i møtelederens avgjørelse, kan medlemmet etter spørretimen forlange at spørsmålet tas opp til ny behandling på neste møte med offentlig spørretid. </w:t>
      </w:r>
    </w:p>
    <w:p w14:paraId="27289343" w14:textId="024383D8" w:rsidR="001B7A9A" w:rsidRDefault="001B7A9A" w:rsidP="003770EA">
      <w:pPr>
        <w:rPr>
          <w:lang w:eastAsia="nb-NO"/>
        </w:rPr>
      </w:pPr>
    </w:p>
    <w:p w14:paraId="73259CE1" w14:textId="3626B6ED" w:rsidR="00B44021" w:rsidRDefault="00F8396F" w:rsidP="00463237">
      <w:pPr>
        <w:pStyle w:val="Overskrift2"/>
        <w:rPr>
          <w:lang w:eastAsia="nb-NO"/>
        </w:rPr>
      </w:pPr>
      <w:bookmarkStart w:id="59" w:name="_Toc116993286"/>
      <w:r w:rsidRPr="00F8396F">
        <w:rPr>
          <w:lang w:eastAsia="nb-NO"/>
        </w:rPr>
        <w:t>Reglement for formannskapet</w:t>
      </w:r>
      <w:r w:rsidR="000144BC">
        <w:rPr>
          <w:lang w:eastAsia="nb-NO"/>
        </w:rPr>
        <w:t xml:space="preserve"> </w:t>
      </w:r>
      <w:r w:rsidR="001616E4">
        <w:rPr>
          <w:lang w:eastAsia="nb-NO"/>
        </w:rPr>
        <w:t>(FSK)</w:t>
      </w:r>
      <w:bookmarkEnd w:id="59"/>
    </w:p>
    <w:p w14:paraId="7D7EBE4A" w14:textId="001B9230" w:rsidR="00157BAD" w:rsidRDefault="00157BAD" w:rsidP="007B43DD">
      <w:pPr>
        <w:pStyle w:val="Overskrift3"/>
        <w:rPr>
          <w:lang w:eastAsia="nb-NO"/>
        </w:rPr>
      </w:pPr>
      <w:bookmarkStart w:id="60" w:name="_Toc116993287"/>
      <w:r>
        <w:rPr>
          <w:lang w:eastAsia="nb-NO"/>
        </w:rPr>
        <w:t>Valg og sammensetning</w:t>
      </w:r>
      <w:bookmarkEnd w:id="60"/>
    </w:p>
    <w:p w14:paraId="02572748" w14:textId="77777777" w:rsidR="00157BAD" w:rsidRDefault="00157BAD" w:rsidP="00157BAD">
      <w:pPr>
        <w:rPr>
          <w:lang w:eastAsia="nb-NO"/>
        </w:rPr>
      </w:pPr>
      <w:r>
        <w:rPr>
          <w:lang w:eastAsia="nb-NO"/>
        </w:rPr>
        <w:t>Medlemmer og varamedlemmer til formannskapet velges for fire år blant medlemmene av kommunestyret, jf. kommuneloven § 5-6.</w:t>
      </w:r>
    </w:p>
    <w:p w14:paraId="648A9526" w14:textId="77777777" w:rsidR="00157BAD" w:rsidRDefault="00157BAD" w:rsidP="00157BAD">
      <w:pPr>
        <w:rPr>
          <w:lang w:eastAsia="nb-NO"/>
        </w:rPr>
      </w:pPr>
    </w:p>
    <w:p w14:paraId="3388C227" w14:textId="77777777" w:rsidR="00157BAD" w:rsidRDefault="00157BAD" w:rsidP="00157BAD">
      <w:pPr>
        <w:rPr>
          <w:lang w:eastAsia="nb-NO"/>
        </w:rPr>
      </w:pPr>
      <w:r>
        <w:rPr>
          <w:lang w:eastAsia="nb-NO"/>
        </w:rPr>
        <w:t>Formannskapet velges av kommunestyret selv og skal ha 11 medlemmer.</w:t>
      </w:r>
    </w:p>
    <w:p w14:paraId="60181A57" w14:textId="77777777" w:rsidR="00157BAD" w:rsidRDefault="00157BAD" w:rsidP="00157BAD">
      <w:pPr>
        <w:rPr>
          <w:lang w:eastAsia="nb-NO"/>
        </w:rPr>
      </w:pPr>
    </w:p>
    <w:p w14:paraId="17B76974" w14:textId="6E04199A" w:rsidR="00157BAD" w:rsidRDefault="00157BAD" w:rsidP="00730C34">
      <w:pPr>
        <w:pStyle w:val="Overskrift3"/>
        <w:rPr>
          <w:lang w:eastAsia="nb-NO"/>
        </w:rPr>
      </w:pPr>
      <w:bookmarkStart w:id="61" w:name="_Toc116993288"/>
      <w:r>
        <w:rPr>
          <w:lang w:eastAsia="nb-NO"/>
        </w:rPr>
        <w:t>Myndighet og ansvarsområde</w:t>
      </w:r>
      <w:bookmarkEnd w:id="61"/>
    </w:p>
    <w:p w14:paraId="7255458E" w14:textId="77777777" w:rsidR="00157BAD" w:rsidRDefault="00157BAD" w:rsidP="00157BAD">
      <w:pPr>
        <w:rPr>
          <w:lang w:eastAsia="nb-NO"/>
        </w:rPr>
      </w:pPr>
      <w:r>
        <w:rPr>
          <w:lang w:eastAsia="nb-NO"/>
        </w:rPr>
        <w:t>Formannskapet har ansvar for overordnede strategiske vurderinger, næring, arealforvaltning, naturforvaltning, landbruk, plan- og byggesak, innovasjon og digitalisering, kommunikasjon og administrasjon.</w:t>
      </w:r>
    </w:p>
    <w:p w14:paraId="4C5A3E30" w14:textId="77777777" w:rsidR="00157BAD" w:rsidRDefault="00157BAD" w:rsidP="00157BAD">
      <w:pPr>
        <w:rPr>
          <w:lang w:eastAsia="nb-NO"/>
        </w:rPr>
      </w:pPr>
    </w:p>
    <w:p w14:paraId="3D109CF7" w14:textId="77777777" w:rsidR="00157BAD" w:rsidRDefault="00157BAD" w:rsidP="00157BAD">
      <w:pPr>
        <w:rPr>
          <w:lang w:eastAsia="nb-NO"/>
        </w:rPr>
      </w:pPr>
      <w:r>
        <w:rPr>
          <w:lang w:eastAsia="nb-NO"/>
        </w:rPr>
        <w:t xml:space="preserve">Etter kommuneloven har formannskapet særlig oppgaver knyttet til økonomiforvaltningen. Formannskapet innstiller til kommunestyret om vedtak om økonomiplan, årsbudsjett, årsregnskap og årsberetning. </w:t>
      </w:r>
    </w:p>
    <w:p w14:paraId="41628E4A" w14:textId="77777777" w:rsidR="00157BAD" w:rsidRDefault="00157BAD" w:rsidP="00157BAD">
      <w:pPr>
        <w:rPr>
          <w:lang w:eastAsia="nb-NO"/>
        </w:rPr>
      </w:pPr>
    </w:p>
    <w:p w14:paraId="7CF98F8F" w14:textId="77777777" w:rsidR="00157BAD" w:rsidRDefault="00157BAD" w:rsidP="00157BAD">
      <w:pPr>
        <w:rPr>
          <w:lang w:eastAsia="nb-NO"/>
        </w:rPr>
      </w:pPr>
      <w:r>
        <w:rPr>
          <w:lang w:eastAsia="nb-NO"/>
        </w:rPr>
        <w:t>Formannskapet har myndighet til å treffe vedtak på eget ansvarsområde. Dette gjelder med mindre kommunestyret ikke har delegert myndigheten til et fast utvalg eller vedtatt noe annet, og annet ikke følger av lov eller bestemmelser i henhold til lov. Det vises til gjeldende delegeringsreglement.</w:t>
      </w:r>
    </w:p>
    <w:p w14:paraId="0D05699F" w14:textId="77777777" w:rsidR="00157BAD" w:rsidRDefault="00157BAD" w:rsidP="00157BAD">
      <w:pPr>
        <w:rPr>
          <w:lang w:eastAsia="nb-NO"/>
        </w:rPr>
      </w:pPr>
    </w:p>
    <w:p w14:paraId="23B1B83A" w14:textId="77777777" w:rsidR="00157BAD" w:rsidRDefault="00157BAD" w:rsidP="00157BAD">
      <w:pPr>
        <w:rPr>
          <w:lang w:eastAsia="nb-NO"/>
        </w:rPr>
      </w:pPr>
      <w:r>
        <w:rPr>
          <w:lang w:eastAsia="nb-NO"/>
        </w:rPr>
        <w:t xml:space="preserve">Formannskapet har myndighet til å treffe vedtak i hastesaker, jf. kommuneloven § 11-8 og delegeringsreglementet. Melding om vedtak truffet i </w:t>
      </w:r>
      <w:proofErr w:type="gramStart"/>
      <w:r>
        <w:rPr>
          <w:lang w:eastAsia="nb-NO"/>
        </w:rPr>
        <w:t>medhold av</w:t>
      </w:r>
      <w:proofErr w:type="gramEnd"/>
      <w:r>
        <w:rPr>
          <w:lang w:eastAsia="nb-NO"/>
        </w:rPr>
        <w:t xml:space="preserve"> denne bestemmelsen forelegges det organ som skulle avgjort saken, i organets neste møte.</w:t>
      </w:r>
    </w:p>
    <w:p w14:paraId="73F55D23" w14:textId="77777777" w:rsidR="00157BAD" w:rsidRDefault="00157BAD" w:rsidP="00157BAD">
      <w:pPr>
        <w:rPr>
          <w:lang w:eastAsia="nb-NO"/>
        </w:rPr>
      </w:pPr>
    </w:p>
    <w:p w14:paraId="392E614F" w14:textId="300CB209" w:rsidR="00157BAD" w:rsidRDefault="00157BAD" w:rsidP="00157BAD">
      <w:pPr>
        <w:rPr>
          <w:lang w:eastAsia="nb-NO"/>
        </w:rPr>
      </w:pPr>
      <w:r>
        <w:rPr>
          <w:lang w:eastAsia="nb-NO"/>
        </w:rPr>
        <w:t>I saker hvor formannskapet har avgjørelsesmyndighet, har det instruksjonsmyndighet overfor kommunedirektøren. Instruksjonsmyndigheten utøves i form</w:t>
      </w:r>
      <w:r w:rsidR="007169CA">
        <w:rPr>
          <w:lang w:eastAsia="nb-NO"/>
        </w:rPr>
        <w:t xml:space="preserve"> </w:t>
      </w:r>
      <w:r>
        <w:rPr>
          <w:lang w:eastAsia="nb-NO"/>
        </w:rPr>
        <w:t>av vedtak i formannskapet.</w:t>
      </w:r>
    </w:p>
    <w:p w14:paraId="4357F269" w14:textId="77777777" w:rsidR="00157BAD" w:rsidRDefault="00157BAD" w:rsidP="00157BAD">
      <w:pPr>
        <w:rPr>
          <w:lang w:eastAsia="nb-NO"/>
        </w:rPr>
      </w:pPr>
    </w:p>
    <w:p w14:paraId="1FFB7067" w14:textId="77777777" w:rsidR="00157BAD" w:rsidRDefault="00157BAD" w:rsidP="00157BAD">
      <w:pPr>
        <w:rPr>
          <w:lang w:eastAsia="nb-NO"/>
        </w:rPr>
      </w:pPr>
      <w:r>
        <w:rPr>
          <w:lang w:eastAsia="nb-NO"/>
        </w:rPr>
        <w:t xml:space="preserve">I saker hvor formannskapet ikke har avgjørelsesmyndighet, </w:t>
      </w:r>
      <w:proofErr w:type="gramStart"/>
      <w:r>
        <w:rPr>
          <w:lang w:eastAsia="nb-NO"/>
        </w:rPr>
        <w:t>avgir</w:t>
      </w:r>
      <w:proofErr w:type="gramEnd"/>
      <w:r>
        <w:rPr>
          <w:lang w:eastAsia="nb-NO"/>
        </w:rPr>
        <w:t xml:space="preserve"> formannskapet innstilling til kommunestyret. </w:t>
      </w:r>
    </w:p>
    <w:p w14:paraId="0C13D31F" w14:textId="77777777" w:rsidR="00157BAD" w:rsidRDefault="00157BAD" w:rsidP="00157BAD">
      <w:pPr>
        <w:rPr>
          <w:lang w:eastAsia="nb-NO"/>
        </w:rPr>
      </w:pPr>
    </w:p>
    <w:p w14:paraId="6F970C79" w14:textId="57ABB051" w:rsidR="00157BAD" w:rsidRDefault="00157BAD" w:rsidP="007169CA">
      <w:pPr>
        <w:pStyle w:val="Overskrift3"/>
        <w:rPr>
          <w:lang w:eastAsia="nb-NO"/>
        </w:rPr>
      </w:pPr>
      <w:bookmarkStart w:id="62" w:name="_Toc116993289"/>
      <w:r>
        <w:rPr>
          <w:lang w:eastAsia="nb-NO"/>
        </w:rPr>
        <w:t>Sakenes forberedelse</w:t>
      </w:r>
      <w:bookmarkEnd w:id="62"/>
      <w:r>
        <w:rPr>
          <w:lang w:eastAsia="nb-NO"/>
        </w:rPr>
        <w:t xml:space="preserve"> </w:t>
      </w:r>
    </w:p>
    <w:p w14:paraId="10C6715A" w14:textId="77777777" w:rsidR="00157BAD" w:rsidRDefault="00157BAD" w:rsidP="00157BAD">
      <w:pPr>
        <w:rPr>
          <w:lang w:eastAsia="nb-NO"/>
        </w:rPr>
      </w:pPr>
      <w:r>
        <w:rPr>
          <w:lang w:eastAsia="nb-NO"/>
        </w:rPr>
        <w:t xml:space="preserve">Kommunedirektørens utredning skal inngå som en del av beslutningsgrunnlaget for formannskapet. </w:t>
      </w:r>
    </w:p>
    <w:p w14:paraId="27F732AF" w14:textId="77777777" w:rsidR="00157BAD" w:rsidRDefault="00157BAD" w:rsidP="00157BAD">
      <w:pPr>
        <w:rPr>
          <w:lang w:eastAsia="nb-NO"/>
        </w:rPr>
      </w:pPr>
    </w:p>
    <w:p w14:paraId="706F27BA" w14:textId="4C8D3AC6" w:rsidR="00157BAD" w:rsidRDefault="00157BAD" w:rsidP="00157BAD">
      <w:pPr>
        <w:pStyle w:val="Overskrift3"/>
        <w:rPr>
          <w:lang w:eastAsia="nb-NO"/>
        </w:rPr>
      </w:pPr>
      <w:bookmarkStart w:id="63" w:name="_Toc116993290"/>
      <w:r>
        <w:rPr>
          <w:lang w:eastAsia="nb-NO"/>
        </w:rPr>
        <w:t>Andre funksjoner</w:t>
      </w:r>
      <w:bookmarkEnd w:id="63"/>
      <w:r>
        <w:rPr>
          <w:lang w:eastAsia="nb-NO"/>
        </w:rPr>
        <w:tab/>
      </w:r>
    </w:p>
    <w:p w14:paraId="7353F112" w14:textId="0AC61203" w:rsidR="00157BAD" w:rsidRPr="000938AE" w:rsidRDefault="00157BAD" w:rsidP="00B61BF1">
      <w:pPr>
        <w:pStyle w:val="Overskrift4"/>
        <w:rPr>
          <w:color w:val="auto"/>
          <w:sz w:val="24"/>
          <w:lang w:eastAsia="nb-NO"/>
        </w:rPr>
      </w:pPr>
      <w:r w:rsidRPr="000938AE">
        <w:rPr>
          <w:color w:val="auto"/>
          <w:sz w:val="24"/>
          <w:lang w:eastAsia="nb-NO"/>
        </w:rPr>
        <w:t>Finansutvalg</w:t>
      </w:r>
    </w:p>
    <w:p w14:paraId="76542BF5" w14:textId="77777777" w:rsidR="00157BAD" w:rsidRDefault="00157BAD" w:rsidP="00157BAD">
      <w:pPr>
        <w:rPr>
          <w:lang w:eastAsia="nb-NO"/>
        </w:rPr>
      </w:pPr>
      <w:r>
        <w:rPr>
          <w:lang w:eastAsia="nb-NO"/>
        </w:rPr>
        <w:t xml:space="preserve">Formannskapet utgjør kommunens finansutvalg. </w:t>
      </w:r>
    </w:p>
    <w:p w14:paraId="16274FEA" w14:textId="77777777" w:rsidR="00157BAD" w:rsidRDefault="00157BAD" w:rsidP="00157BAD">
      <w:pPr>
        <w:rPr>
          <w:lang w:eastAsia="nb-NO"/>
        </w:rPr>
      </w:pPr>
    </w:p>
    <w:p w14:paraId="7D318BDC" w14:textId="77777777" w:rsidR="00157BAD" w:rsidRDefault="00157BAD" w:rsidP="00157BAD">
      <w:pPr>
        <w:rPr>
          <w:lang w:eastAsia="nb-NO"/>
        </w:rPr>
      </w:pPr>
      <w:r>
        <w:rPr>
          <w:lang w:eastAsia="nb-NO"/>
        </w:rPr>
        <w:t xml:space="preserve">Finansutvalget har ikke vedtaksmyndighet. Utvalget kan gi råd, vurderinger og signaler til kommunedirektøren. </w:t>
      </w:r>
    </w:p>
    <w:p w14:paraId="70CF7E8A" w14:textId="77777777" w:rsidR="00157BAD" w:rsidRDefault="00157BAD" w:rsidP="00157BAD">
      <w:pPr>
        <w:rPr>
          <w:lang w:eastAsia="nb-NO"/>
        </w:rPr>
      </w:pPr>
    </w:p>
    <w:p w14:paraId="63366BA4" w14:textId="233E05BA" w:rsidR="00157BAD" w:rsidRPr="002728AA" w:rsidRDefault="00157BAD" w:rsidP="002728AA">
      <w:pPr>
        <w:pStyle w:val="Overskrift4"/>
        <w:rPr>
          <w:color w:val="auto"/>
          <w:sz w:val="24"/>
          <w:lang w:eastAsia="nb-NO"/>
        </w:rPr>
      </w:pPr>
      <w:r w:rsidRPr="002728AA">
        <w:rPr>
          <w:color w:val="auto"/>
          <w:sz w:val="24"/>
          <w:lang w:eastAsia="nb-NO"/>
        </w:rPr>
        <w:t>Utvidet formannskap</w:t>
      </w:r>
    </w:p>
    <w:p w14:paraId="39CC67FE" w14:textId="77777777" w:rsidR="00157BAD" w:rsidRDefault="00157BAD" w:rsidP="00157BAD">
      <w:pPr>
        <w:rPr>
          <w:lang w:eastAsia="nb-NO"/>
        </w:rPr>
      </w:pPr>
      <w:r>
        <w:rPr>
          <w:lang w:eastAsia="nb-NO"/>
        </w:rPr>
        <w:t xml:space="preserve">Utvidet formannskap består av formannskapets faste medlemmer og gruppelederne til de partiene som ikke er representert i formannskapet. </w:t>
      </w:r>
    </w:p>
    <w:p w14:paraId="71BE46F3" w14:textId="77777777" w:rsidR="00157BAD" w:rsidRDefault="00157BAD" w:rsidP="00157BAD">
      <w:pPr>
        <w:rPr>
          <w:lang w:eastAsia="nb-NO"/>
        </w:rPr>
      </w:pPr>
    </w:p>
    <w:p w14:paraId="2BB4C3A7" w14:textId="77777777" w:rsidR="00157BAD" w:rsidRDefault="00157BAD" w:rsidP="00157BAD">
      <w:pPr>
        <w:rPr>
          <w:lang w:eastAsia="nb-NO"/>
        </w:rPr>
      </w:pPr>
      <w:r>
        <w:rPr>
          <w:lang w:eastAsia="nb-NO"/>
        </w:rPr>
        <w:t>Møtene berammes i forkant av de ordinære formannskapsmøtene.</w:t>
      </w:r>
    </w:p>
    <w:p w14:paraId="50C29C62" w14:textId="77777777" w:rsidR="00157BAD" w:rsidRDefault="00157BAD" w:rsidP="00157BAD">
      <w:pPr>
        <w:rPr>
          <w:lang w:eastAsia="nb-NO"/>
        </w:rPr>
      </w:pPr>
    </w:p>
    <w:p w14:paraId="54F636B7" w14:textId="3A143AED" w:rsidR="00157BAD" w:rsidRDefault="00157BAD" w:rsidP="00157BAD">
      <w:pPr>
        <w:rPr>
          <w:lang w:eastAsia="nb-NO"/>
        </w:rPr>
      </w:pPr>
      <w:r>
        <w:rPr>
          <w:lang w:eastAsia="nb-NO"/>
        </w:rPr>
        <w:t xml:space="preserve">Utvidet formannskaps funksjon er avgrenset til rent saksforberedende oppgaver. Utvalget delegeres ikke avgjørelsesmyndighet. Formannskapet skal fortsatt være kommunens planutvalg med den myndighet som er beskrevet i delegeringsreglementet. </w:t>
      </w:r>
    </w:p>
    <w:p w14:paraId="049DDF87" w14:textId="77777777" w:rsidR="00157BAD" w:rsidRDefault="00157BAD" w:rsidP="00157BAD">
      <w:pPr>
        <w:rPr>
          <w:lang w:eastAsia="nb-NO"/>
        </w:rPr>
      </w:pPr>
    </w:p>
    <w:p w14:paraId="3794F7BD" w14:textId="77777777" w:rsidR="00157BAD" w:rsidRDefault="00157BAD" w:rsidP="00157BAD">
      <w:pPr>
        <w:rPr>
          <w:lang w:eastAsia="nb-NO"/>
        </w:rPr>
      </w:pPr>
      <w:r>
        <w:rPr>
          <w:lang w:eastAsia="nb-NO"/>
        </w:rPr>
        <w:t xml:space="preserve">Utvalgets ansvarsområde er i hovedsak avgrenset til saker etter plan- og bygningsloven. </w:t>
      </w:r>
    </w:p>
    <w:p w14:paraId="68F0E241" w14:textId="77777777" w:rsidR="00157BAD" w:rsidRDefault="00157BAD" w:rsidP="00157BAD">
      <w:pPr>
        <w:rPr>
          <w:lang w:eastAsia="nb-NO"/>
        </w:rPr>
      </w:pPr>
    </w:p>
    <w:p w14:paraId="7C24B439" w14:textId="77777777" w:rsidR="00157BAD" w:rsidRDefault="00157BAD" w:rsidP="00157BAD">
      <w:pPr>
        <w:rPr>
          <w:lang w:eastAsia="nb-NO"/>
        </w:rPr>
      </w:pPr>
      <w:r>
        <w:rPr>
          <w:lang w:eastAsia="nb-NO"/>
        </w:rPr>
        <w:t xml:space="preserve">Særlig synes følgende saksområder aktuelle: </w:t>
      </w:r>
    </w:p>
    <w:p w14:paraId="2722DC07" w14:textId="77777777" w:rsidR="00157BAD" w:rsidRDefault="00157BAD" w:rsidP="00157BAD">
      <w:pPr>
        <w:rPr>
          <w:lang w:eastAsia="nb-NO"/>
        </w:rPr>
      </w:pPr>
    </w:p>
    <w:p w14:paraId="5399D87E" w14:textId="77777777" w:rsidR="002728AA" w:rsidRDefault="00157BAD" w:rsidP="000144BC">
      <w:pPr>
        <w:pStyle w:val="Listeavsnitt"/>
        <w:numPr>
          <w:ilvl w:val="0"/>
          <w:numId w:val="9"/>
        </w:numPr>
        <w:rPr>
          <w:lang w:eastAsia="nb-NO"/>
        </w:rPr>
      </w:pPr>
      <w:r>
        <w:rPr>
          <w:lang w:eastAsia="nb-NO"/>
        </w:rPr>
        <w:t>Møte med utbyggere</w:t>
      </w:r>
    </w:p>
    <w:p w14:paraId="26069AF7" w14:textId="77777777" w:rsidR="002F407A" w:rsidRDefault="00157BAD" w:rsidP="000144BC">
      <w:pPr>
        <w:pStyle w:val="Listeavsnitt"/>
        <w:numPr>
          <w:ilvl w:val="0"/>
          <w:numId w:val="9"/>
        </w:numPr>
        <w:rPr>
          <w:lang w:eastAsia="nb-NO"/>
        </w:rPr>
      </w:pPr>
      <w:r>
        <w:rPr>
          <w:lang w:eastAsia="nb-NO"/>
        </w:rPr>
        <w:t xml:space="preserve">Presentasjon av planer under arbeid </w:t>
      </w:r>
    </w:p>
    <w:p w14:paraId="73930A62" w14:textId="77777777" w:rsidR="002F407A" w:rsidRDefault="00157BAD" w:rsidP="000144BC">
      <w:pPr>
        <w:pStyle w:val="Listeavsnitt"/>
        <w:numPr>
          <w:ilvl w:val="0"/>
          <w:numId w:val="9"/>
        </w:numPr>
        <w:rPr>
          <w:lang w:eastAsia="nb-NO"/>
        </w:rPr>
      </w:pPr>
      <w:r>
        <w:rPr>
          <w:lang w:eastAsia="nb-NO"/>
        </w:rPr>
        <w:t>Orientering om aktuelle byggesaker</w:t>
      </w:r>
    </w:p>
    <w:p w14:paraId="7121AE47" w14:textId="6335ECB4" w:rsidR="00463237" w:rsidRDefault="00157BAD" w:rsidP="000144BC">
      <w:pPr>
        <w:pStyle w:val="Listeavsnitt"/>
        <w:numPr>
          <w:ilvl w:val="0"/>
          <w:numId w:val="9"/>
        </w:numPr>
        <w:rPr>
          <w:lang w:eastAsia="nb-NO"/>
        </w:rPr>
      </w:pPr>
      <w:r>
        <w:rPr>
          <w:lang w:eastAsia="nb-NO"/>
        </w:rPr>
        <w:t>Befaringer</w:t>
      </w:r>
    </w:p>
    <w:p w14:paraId="26C6917B" w14:textId="2879A618" w:rsidR="00D65799" w:rsidRDefault="00D65799" w:rsidP="00D65799">
      <w:pPr>
        <w:rPr>
          <w:lang w:eastAsia="nb-NO"/>
        </w:rPr>
      </w:pPr>
    </w:p>
    <w:p w14:paraId="7849BF3B" w14:textId="29E5825B" w:rsidR="00695DE2" w:rsidRDefault="00695DE2" w:rsidP="00695DE2">
      <w:pPr>
        <w:pStyle w:val="Overskrift2"/>
        <w:rPr>
          <w:lang w:eastAsia="nb-NO"/>
        </w:rPr>
      </w:pPr>
      <w:bookmarkStart w:id="64" w:name="_Toc116993291"/>
      <w:r>
        <w:rPr>
          <w:lang w:eastAsia="nb-NO"/>
        </w:rPr>
        <w:t>Hovedutvalg for skole og barnehage (HSB)</w:t>
      </w:r>
      <w:bookmarkEnd w:id="64"/>
    </w:p>
    <w:p w14:paraId="403A45E0" w14:textId="77777777" w:rsidR="00695DE2" w:rsidRDefault="00695DE2" w:rsidP="00695DE2">
      <w:pPr>
        <w:rPr>
          <w:lang w:eastAsia="nb-NO"/>
        </w:rPr>
      </w:pPr>
    </w:p>
    <w:p w14:paraId="16977D91" w14:textId="24FF5F72" w:rsidR="00695DE2" w:rsidRDefault="00695DE2" w:rsidP="0007372F">
      <w:pPr>
        <w:pStyle w:val="Overskrift3"/>
        <w:rPr>
          <w:lang w:eastAsia="nb-NO"/>
        </w:rPr>
      </w:pPr>
      <w:bookmarkStart w:id="65" w:name="_Toc116993292"/>
      <w:r>
        <w:rPr>
          <w:lang w:eastAsia="nb-NO"/>
        </w:rPr>
        <w:t>Valg og sammensetning</w:t>
      </w:r>
      <w:bookmarkEnd w:id="65"/>
    </w:p>
    <w:p w14:paraId="4CB8D953" w14:textId="77777777" w:rsidR="00695DE2" w:rsidRDefault="00695DE2" w:rsidP="00695DE2">
      <w:pPr>
        <w:rPr>
          <w:lang w:eastAsia="nb-NO"/>
        </w:rPr>
      </w:pPr>
      <w:r>
        <w:rPr>
          <w:lang w:eastAsia="nb-NO"/>
        </w:rPr>
        <w:t>Hovedutvalget er opprette av kommunestyret etter kommuneloven § 5-7.</w:t>
      </w:r>
    </w:p>
    <w:p w14:paraId="6A762116" w14:textId="77777777" w:rsidR="00695DE2" w:rsidRDefault="00695DE2" w:rsidP="00695DE2">
      <w:pPr>
        <w:rPr>
          <w:lang w:eastAsia="nb-NO"/>
        </w:rPr>
      </w:pPr>
    </w:p>
    <w:p w14:paraId="50E04453" w14:textId="77777777" w:rsidR="00695DE2" w:rsidRDefault="00695DE2" w:rsidP="00695DE2">
      <w:pPr>
        <w:rPr>
          <w:lang w:eastAsia="nb-NO"/>
        </w:rPr>
      </w:pPr>
      <w:r>
        <w:rPr>
          <w:lang w:eastAsia="nb-NO"/>
        </w:rPr>
        <w:t>Utvalget skal bestå av 11 medlemmer. Én person er valgbar og plikter å ta imot valg til hovedutvalget, hvis følgende vilkår er oppfylt:</w:t>
      </w:r>
    </w:p>
    <w:p w14:paraId="46A9FD3E" w14:textId="77777777" w:rsidR="00695DE2" w:rsidRDefault="00695DE2" w:rsidP="00695DE2">
      <w:pPr>
        <w:rPr>
          <w:lang w:eastAsia="nb-NO"/>
        </w:rPr>
      </w:pPr>
    </w:p>
    <w:p w14:paraId="02650C3E" w14:textId="25738C9B" w:rsidR="00695DE2" w:rsidRDefault="00695DE2" w:rsidP="000144BC">
      <w:pPr>
        <w:pStyle w:val="Listeavsnitt"/>
        <w:numPr>
          <w:ilvl w:val="0"/>
          <w:numId w:val="11"/>
        </w:numPr>
        <w:rPr>
          <w:lang w:eastAsia="nb-NO"/>
        </w:rPr>
      </w:pPr>
      <w:r>
        <w:rPr>
          <w:lang w:eastAsia="nb-NO"/>
        </w:rPr>
        <w:t>Vedkommende har stemmerett ved kommunestyrevalget.</w:t>
      </w:r>
    </w:p>
    <w:p w14:paraId="79935C65" w14:textId="783881A5" w:rsidR="00695DE2" w:rsidRDefault="00695DE2" w:rsidP="000144BC">
      <w:pPr>
        <w:pStyle w:val="Listeavsnitt"/>
        <w:numPr>
          <w:ilvl w:val="0"/>
          <w:numId w:val="11"/>
        </w:numPr>
        <w:rPr>
          <w:lang w:eastAsia="nb-NO"/>
        </w:rPr>
      </w:pPr>
      <w:r>
        <w:rPr>
          <w:lang w:eastAsia="nb-NO"/>
        </w:rPr>
        <w:t>Vedkommende er innført i folkeregisteret som bosatt i kommunen på tidspunktet for valget.</w:t>
      </w:r>
    </w:p>
    <w:p w14:paraId="254C7F8A" w14:textId="6A0C74F9" w:rsidR="00695DE2" w:rsidRDefault="00695DE2" w:rsidP="000144BC">
      <w:pPr>
        <w:pStyle w:val="Listeavsnitt"/>
        <w:numPr>
          <w:ilvl w:val="0"/>
          <w:numId w:val="11"/>
        </w:numPr>
        <w:rPr>
          <w:lang w:eastAsia="nb-NO"/>
        </w:rPr>
      </w:pPr>
      <w:r>
        <w:rPr>
          <w:lang w:eastAsia="nb-NO"/>
        </w:rPr>
        <w:t>Vedkommende har skriftlig samtykket til å stille til valg.</w:t>
      </w:r>
    </w:p>
    <w:p w14:paraId="02C58A75" w14:textId="77777777" w:rsidR="00695DE2" w:rsidRDefault="00695DE2" w:rsidP="00695DE2">
      <w:pPr>
        <w:rPr>
          <w:lang w:eastAsia="nb-NO"/>
        </w:rPr>
      </w:pPr>
    </w:p>
    <w:p w14:paraId="6F5D5C41" w14:textId="77777777" w:rsidR="00695DE2" w:rsidRDefault="00695DE2" w:rsidP="00695DE2">
      <w:pPr>
        <w:rPr>
          <w:lang w:eastAsia="nb-NO"/>
        </w:rPr>
      </w:pPr>
      <w:r>
        <w:rPr>
          <w:lang w:eastAsia="nb-NO"/>
        </w:rPr>
        <w:t>Etter kommuneloven § 7-3 er personer i enkelte funksjoner ikke valgbare.</w:t>
      </w:r>
    </w:p>
    <w:p w14:paraId="6BA91AD4" w14:textId="77777777" w:rsidR="00695DE2" w:rsidRDefault="00695DE2" w:rsidP="00695DE2">
      <w:pPr>
        <w:rPr>
          <w:lang w:eastAsia="nb-NO"/>
        </w:rPr>
      </w:pPr>
    </w:p>
    <w:p w14:paraId="51773977" w14:textId="77777777" w:rsidR="00695DE2" w:rsidRDefault="00695DE2" w:rsidP="00695DE2">
      <w:pPr>
        <w:rPr>
          <w:lang w:eastAsia="nb-NO"/>
        </w:rPr>
      </w:pPr>
      <w:r>
        <w:rPr>
          <w:lang w:eastAsia="nb-NO"/>
        </w:rPr>
        <w:t xml:space="preserve">Kommunestyret velger selv en leder og nestleder. </w:t>
      </w:r>
    </w:p>
    <w:p w14:paraId="65E46D35" w14:textId="77777777" w:rsidR="00695DE2" w:rsidRDefault="00695DE2" w:rsidP="00695DE2">
      <w:pPr>
        <w:rPr>
          <w:lang w:eastAsia="nb-NO"/>
        </w:rPr>
      </w:pPr>
    </w:p>
    <w:p w14:paraId="073E8870" w14:textId="77777777" w:rsidR="00695DE2" w:rsidRDefault="00695DE2" w:rsidP="00695DE2">
      <w:pPr>
        <w:rPr>
          <w:lang w:eastAsia="nb-NO"/>
        </w:rPr>
      </w:pPr>
      <w:r>
        <w:rPr>
          <w:lang w:eastAsia="nb-NO"/>
        </w:rPr>
        <w:t xml:space="preserve">Hovedutvalget kan opprette et arbeidsutvalg med medlemmer som er valgt blant medlemmene av utvalget. </w:t>
      </w:r>
    </w:p>
    <w:p w14:paraId="0504DFAC" w14:textId="77777777" w:rsidR="00695DE2" w:rsidRDefault="00695DE2" w:rsidP="00695DE2">
      <w:pPr>
        <w:rPr>
          <w:lang w:eastAsia="nb-NO"/>
        </w:rPr>
      </w:pPr>
    </w:p>
    <w:p w14:paraId="270578B1" w14:textId="77777777" w:rsidR="00695DE2" w:rsidRDefault="00695DE2" w:rsidP="00695DE2">
      <w:pPr>
        <w:rPr>
          <w:lang w:eastAsia="nb-NO"/>
        </w:rPr>
      </w:pPr>
      <w:r>
        <w:rPr>
          <w:lang w:eastAsia="nb-NO"/>
        </w:rPr>
        <w:t xml:space="preserve">Hovedutvalget kan gi lederen eller arbeidsutvalget myndighet til å treffe vedtak i saker som ikke har prinsipiell betydning, hvis ikke kommunestyret selv har bestemt noe annet. </w:t>
      </w:r>
    </w:p>
    <w:p w14:paraId="17F3E26A" w14:textId="77777777" w:rsidR="00695DE2" w:rsidRDefault="00695DE2" w:rsidP="00695DE2">
      <w:pPr>
        <w:rPr>
          <w:lang w:eastAsia="nb-NO"/>
        </w:rPr>
      </w:pPr>
    </w:p>
    <w:p w14:paraId="0241B442" w14:textId="77777777" w:rsidR="00695DE2" w:rsidRDefault="00695DE2" w:rsidP="00695DE2">
      <w:pPr>
        <w:rPr>
          <w:lang w:eastAsia="nb-NO"/>
        </w:rPr>
      </w:pPr>
      <w:r>
        <w:rPr>
          <w:lang w:eastAsia="nb-NO"/>
        </w:rPr>
        <w:t>Kommunestyret kan selv når som helst omorganisere eller nedlegge utvalget.</w:t>
      </w:r>
    </w:p>
    <w:p w14:paraId="2DAD00D9" w14:textId="77777777" w:rsidR="00695DE2" w:rsidRDefault="00695DE2" w:rsidP="00695DE2">
      <w:pPr>
        <w:rPr>
          <w:lang w:eastAsia="nb-NO"/>
        </w:rPr>
      </w:pPr>
    </w:p>
    <w:p w14:paraId="61065980" w14:textId="7999B234" w:rsidR="00695DE2" w:rsidRDefault="00695DE2" w:rsidP="00173EE6">
      <w:pPr>
        <w:pStyle w:val="Overskrift3"/>
        <w:rPr>
          <w:lang w:eastAsia="nb-NO"/>
        </w:rPr>
      </w:pPr>
      <w:bookmarkStart w:id="66" w:name="_Toc116993293"/>
      <w:r>
        <w:rPr>
          <w:lang w:eastAsia="nb-NO"/>
        </w:rPr>
        <w:t>Myndighet og ansvarsområde</w:t>
      </w:r>
      <w:bookmarkEnd w:id="66"/>
    </w:p>
    <w:p w14:paraId="4BA47E15" w14:textId="77777777" w:rsidR="00695DE2" w:rsidRDefault="00695DE2" w:rsidP="00695DE2">
      <w:pPr>
        <w:rPr>
          <w:lang w:eastAsia="nb-NO"/>
        </w:rPr>
      </w:pPr>
      <w:r>
        <w:rPr>
          <w:lang w:eastAsia="nb-NO"/>
        </w:rPr>
        <w:t>Hovedutvalget har ansvar for tjenesteområdene grunnskole, barnehage, pedagogisk-psykologisk tjeneste og voksenopplæring.</w:t>
      </w:r>
    </w:p>
    <w:p w14:paraId="0085CBC4" w14:textId="77777777" w:rsidR="00695DE2" w:rsidRDefault="00695DE2" w:rsidP="00695DE2">
      <w:pPr>
        <w:rPr>
          <w:lang w:eastAsia="nb-NO"/>
        </w:rPr>
      </w:pPr>
    </w:p>
    <w:p w14:paraId="27E6D367" w14:textId="77777777" w:rsidR="00695DE2" w:rsidRDefault="00695DE2" w:rsidP="00695DE2">
      <w:pPr>
        <w:rPr>
          <w:lang w:eastAsia="nb-NO"/>
        </w:rPr>
      </w:pPr>
      <w:r>
        <w:rPr>
          <w:lang w:eastAsia="nb-NO"/>
        </w:rPr>
        <w:t>Hovedutvalget har myndighet til å treffe vedtak på eget ansvarsområde. Dette gjelder med mindre kommunestyret ikke har delegert myndigheten til et fast utvalg eller vedtatt noe annet, og annet ikke følger av lov eller bestemmelser i henhold til lov. Det vises til gjeldende delegeringsreglement.</w:t>
      </w:r>
    </w:p>
    <w:p w14:paraId="5D48EEE8" w14:textId="77777777" w:rsidR="00695DE2" w:rsidRDefault="00695DE2" w:rsidP="00695DE2">
      <w:pPr>
        <w:rPr>
          <w:lang w:eastAsia="nb-NO"/>
        </w:rPr>
      </w:pPr>
    </w:p>
    <w:p w14:paraId="5202337A" w14:textId="77777777" w:rsidR="00695DE2" w:rsidRDefault="00695DE2" w:rsidP="00695DE2">
      <w:pPr>
        <w:rPr>
          <w:lang w:eastAsia="nb-NO"/>
        </w:rPr>
      </w:pPr>
      <w:r>
        <w:rPr>
          <w:lang w:eastAsia="nb-NO"/>
        </w:rPr>
        <w:t>I saker hvor hovedutvalget har avgjørelsesmyndighet, har det</w:t>
      </w:r>
    </w:p>
    <w:p w14:paraId="268CE786" w14:textId="39F1B523" w:rsidR="00695DE2" w:rsidRDefault="00695DE2" w:rsidP="00695DE2">
      <w:pPr>
        <w:rPr>
          <w:lang w:eastAsia="nb-NO"/>
        </w:rPr>
      </w:pPr>
      <w:r>
        <w:rPr>
          <w:lang w:eastAsia="nb-NO"/>
        </w:rPr>
        <w:t>instruksjonsmyndighet overfor kommunedirektøren. Instruksjonsmyndigheten utøves i form</w:t>
      </w:r>
      <w:r w:rsidR="00173EE6">
        <w:rPr>
          <w:lang w:eastAsia="nb-NO"/>
        </w:rPr>
        <w:t xml:space="preserve"> </w:t>
      </w:r>
      <w:r>
        <w:rPr>
          <w:lang w:eastAsia="nb-NO"/>
        </w:rPr>
        <w:t>av vedtak i formannskapet.</w:t>
      </w:r>
    </w:p>
    <w:p w14:paraId="069AC01F" w14:textId="77777777" w:rsidR="00695DE2" w:rsidRDefault="00695DE2" w:rsidP="00695DE2">
      <w:pPr>
        <w:rPr>
          <w:lang w:eastAsia="nb-NO"/>
        </w:rPr>
      </w:pPr>
    </w:p>
    <w:p w14:paraId="79C920D4" w14:textId="77777777" w:rsidR="00695DE2" w:rsidRDefault="00695DE2" w:rsidP="00695DE2">
      <w:pPr>
        <w:rPr>
          <w:lang w:eastAsia="nb-NO"/>
        </w:rPr>
      </w:pPr>
      <w:r>
        <w:rPr>
          <w:lang w:eastAsia="nb-NO"/>
        </w:rPr>
        <w:t xml:space="preserve">I saker hvor hovedutvalget ikke har avgjørelsesmyndighet, </w:t>
      </w:r>
      <w:proofErr w:type="gramStart"/>
      <w:r>
        <w:rPr>
          <w:lang w:eastAsia="nb-NO"/>
        </w:rPr>
        <w:t>avgir</w:t>
      </w:r>
      <w:proofErr w:type="gramEnd"/>
      <w:r>
        <w:rPr>
          <w:lang w:eastAsia="nb-NO"/>
        </w:rPr>
        <w:t xml:space="preserve"> formannskapet innstilling til kommunestyret.</w:t>
      </w:r>
    </w:p>
    <w:p w14:paraId="33FD4E5E" w14:textId="77777777" w:rsidR="00695DE2" w:rsidRDefault="00695DE2" w:rsidP="00695DE2">
      <w:pPr>
        <w:rPr>
          <w:lang w:eastAsia="nb-NO"/>
        </w:rPr>
      </w:pPr>
    </w:p>
    <w:p w14:paraId="17B42E9D" w14:textId="5CA2887F" w:rsidR="00695DE2" w:rsidRDefault="00695DE2" w:rsidP="00173EE6">
      <w:pPr>
        <w:pStyle w:val="Overskrift3"/>
        <w:rPr>
          <w:lang w:eastAsia="nb-NO"/>
        </w:rPr>
      </w:pPr>
      <w:bookmarkStart w:id="67" w:name="_Toc116993294"/>
      <w:r>
        <w:rPr>
          <w:lang w:eastAsia="nb-NO"/>
        </w:rPr>
        <w:t>Sakenes forberedelse</w:t>
      </w:r>
      <w:bookmarkEnd w:id="67"/>
      <w:r>
        <w:rPr>
          <w:lang w:eastAsia="nb-NO"/>
        </w:rPr>
        <w:t xml:space="preserve"> </w:t>
      </w:r>
    </w:p>
    <w:p w14:paraId="5DE5BA7D" w14:textId="2579C867" w:rsidR="00D65799" w:rsidRDefault="00695DE2" w:rsidP="00695DE2">
      <w:pPr>
        <w:rPr>
          <w:lang w:eastAsia="nb-NO"/>
        </w:rPr>
      </w:pPr>
      <w:r>
        <w:rPr>
          <w:lang w:eastAsia="nb-NO"/>
        </w:rPr>
        <w:t>Kommunedirektørens utredning skal inngå som en del av beslutningsgrunnlaget for hovedutvalget.</w:t>
      </w:r>
    </w:p>
    <w:p w14:paraId="4C09E245" w14:textId="323A5C84" w:rsidR="003C242B" w:rsidRDefault="003C242B" w:rsidP="00695DE2">
      <w:pPr>
        <w:rPr>
          <w:lang w:eastAsia="nb-NO"/>
        </w:rPr>
      </w:pPr>
    </w:p>
    <w:p w14:paraId="17B3CF79" w14:textId="191AC2FE" w:rsidR="00950393" w:rsidRDefault="00950393" w:rsidP="00950393">
      <w:pPr>
        <w:pStyle w:val="Overskrift3"/>
        <w:rPr>
          <w:lang w:eastAsia="nb-NO"/>
        </w:rPr>
      </w:pPr>
      <w:bookmarkStart w:id="68" w:name="_Toc116993295"/>
      <w:r>
        <w:rPr>
          <w:lang w:eastAsia="nb-NO"/>
        </w:rPr>
        <w:t>Instruks for kommunens representant i samarbeidsutvalg</w:t>
      </w:r>
      <w:bookmarkEnd w:id="68"/>
      <w:r>
        <w:rPr>
          <w:lang w:eastAsia="nb-NO"/>
        </w:rPr>
        <w:t xml:space="preserve"> </w:t>
      </w:r>
    </w:p>
    <w:p w14:paraId="57F1E4D8" w14:textId="77777777" w:rsidR="00950393" w:rsidRDefault="00950393" w:rsidP="00950393">
      <w:pPr>
        <w:rPr>
          <w:lang w:eastAsia="nb-NO"/>
        </w:rPr>
      </w:pPr>
      <w:r>
        <w:rPr>
          <w:lang w:eastAsia="nb-NO"/>
        </w:rPr>
        <w:t xml:space="preserve">Den folkevalgte representanten er hovedutvalget for skole og barnehage (HSB) sin representant i samarbeidsutvalget og skolemiljøutvalget. </w:t>
      </w:r>
    </w:p>
    <w:p w14:paraId="75E52974" w14:textId="77777777" w:rsidR="00950393" w:rsidRDefault="00950393" w:rsidP="00950393">
      <w:pPr>
        <w:rPr>
          <w:lang w:eastAsia="nb-NO"/>
        </w:rPr>
      </w:pPr>
    </w:p>
    <w:p w14:paraId="7374320F" w14:textId="77777777" w:rsidR="00950393" w:rsidRDefault="00950393" w:rsidP="00950393">
      <w:pPr>
        <w:rPr>
          <w:lang w:eastAsia="nb-NO"/>
        </w:rPr>
      </w:pPr>
      <w:r>
        <w:rPr>
          <w:lang w:eastAsia="nb-NO"/>
        </w:rPr>
        <w:t>Den folkevalgte representanten skal opptre lojalt overfor HSBs flertallsbeslutninger.</w:t>
      </w:r>
    </w:p>
    <w:p w14:paraId="4BB17172" w14:textId="77777777" w:rsidR="00950393" w:rsidRDefault="00950393" w:rsidP="00950393">
      <w:pPr>
        <w:rPr>
          <w:lang w:eastAsia="nb-NO"/>
        </w:rPr>
      </w:pPr>
      <w:r>
        <w:rPr>
          <w:lang w:eastAsia="nb-NO"/>
        </w:rPr>
        <w:t>Vedkommende skal særlig påvirke at vedtakene i samarbeidsutvalget og skolemiljøutvalget er med på å realisere intensjonen i de vedtak som er fattet i HSB, herunder lojalitet til budsjett.</w:t>
      </w:r>
    </w:p>
    <w:p w14:paraId="7159EFF6" w14:textId="77777777" w:rsidR="00950393" w:rsidRDefault="00950393" w:rsidP="00950393">
      <w:pPr>
        <w:rPr>
          <w:lang w:eastAsia="nb-NO"/>
        </w:rPr>
      </w:pPr>
    </w:p>
    <w:p w14:paraId="03EECAA9" w14:textId="3D4D9B56" w:rsidR="00173EE6" w:rsidRDefault="00950393" w:rsidP="00950393">
      <w:pPr>
        <w:rPr>
          <w:lang w:eastAsia="nb-NO"/>
        </w:rPr>
      </w:pPr>
      <w:r>
        <w:rPr>
          <w:lang w:eastAsia="nb-NO"/>
        </w:rPr>
        <w:t>Sammen skal de folkevalgte representantene bidra til å heve hovedutvalgets kunnskap om virksomheten i kommunens grunnskoler og kommunale barnehager.</w:t>
      </w:r>
    </w:p>
    <w:p w14:paraId="654D19F1" w14:textId="77777777" w:rsidR="00C04ECC" w:rsidRDefault="00C04ECC" w:rsidP="00950393">
      <w:pPr>
        <w:rPr>
          <w:lang w:eastAsia="nb-NO"/>
        </w:rPr>
      </w:pPr>
    </w:p>
    <w:p w14:paraId="4404C02C" w14:textId="77777777" w:rsidR="008D0AA7" w:rsidRDefault="008D0AA7" w:rsidP="008D0AA7">
      <w:pPr>
        <w:pStyle w:val="Overskrift2"/>
        <w:rPr>
          <w:lang w:eastAsia="nb-NO"/>
        </w:rPr>
      </w:pPr>
      <w:bookmarkStart w:id="69" w:name="_Toc116993296"/>
      <w:r>
        <w:rPr>
          <w:lang w:eastAsia="nb-NO"/>
        </w:rPr>
        <w:t>Hovedutvalg for helsevern og sosial omsorg (HHS)</w:t>
      </w:r>
      <w:bookmarkEnd w:id="69"/>
    </w:p>
    <w:p w14:paraId="054D3367" w14:textId="77777777" w:rsidR="008D0AA7" w:rsidRDefault="008D0AA7" w:rsidP="008D0AA7">
      <w:pPr>
        <w:rPr>
          <w:lang w:eastAsia="nb-NO"/>
        </w:rPr>
      </w:pPr>
    </w:p>
    <w:p w14:paraId="7DB99A9B" w14:textId="159AA5AA" w:rsidR="008D0AA7" w:rsidRDefault="008D0AA7" w:rsidP="008D0AA7">
      <w:pPr>
        <w:pStyle w:val="Overskrift3"/>
        <w:rPr>
          <w:lang w:eastAsia="nb-NO"/>
        </w:rPr>
      </w:pPr>
      <w:bookmarkStart w:id="70" w:name="_Toc116993297"/>
      <w:r>
        <w:rPr>
          <w:lang w:eastAsia="nb-NO"/>
        </w:rPr>
        <w:t>Valg og sammensetning</w:t>
      </w:r>
      <w:bookmarkEnd w:id="70"/>
    </w:p>
    <w:p w14:paraId="546D223F" w14:textId="77777777" w:rsidR="008D0AA7" w:rsidRDefault="008D0AA7" w:rsidP="008D0AA7">
      <w:pPr>
        <w:rPr>
          <w:lang w:eastAsia="nb-NO"/>
        </w:rPr>
      </w:pPr>
      <w:r>
        <w:rPr>
          <w:lang w:eastAsia="nb-NO"/>
        </w:rPr>
        <w:t>Hovedutvalget er opprettet av kommunestyret etter kommuneloven § 5-7.</w:t>
      </w:r>
    </w:p>
    <w:p w14:paraId="79C7A120" w14:textId="77777777" w:rsidR="008D0AA7" w:rsidRDefault="008D0AA7" w:rsidP="008D0AA7">
      <w:pPr>
        <w:rPr>
          <w:lang w:eastAsia="nb-NO"/>
        </w:rPr>
      </w:pPr>
    </w:p>
    <w:p w14:paraId="7A7D4B72" w14:textId="77777777" w:rsidR="008D0AA7" w:rsidRDefault="008D0AA7" w:rsidP="008D0AA7">
      <w:pPr>
        <w:rPr>
          <w:lang w:eastAsia="nb-NO"/>
        </w:rPr>
      </w:pPr>
      <w:r>
        <w:rPr>
          <w:lang w:eastAsia="nb-NO"/>
        </w:rPr>
        <w:t>Utvalget skal bestå av 11 medlemmer. En person er valgbar og plikter å ta imot valg til hovedutvalget, hvis følgende vilkår er oppfylt:</w:t>
      </w:r>
    </w:p>
    <w:p w14:paraId="33C45A50" w14:textId="77777777" w:rsidR="008D0AA7" w:rsidRDefault="008D0AA7" w:rsidP="008D0AA7">
      <w:pPr>
        <w:rPr>
          <w:lang w:eastAsia="nb-NO"/>
        </w:rPr>
      </w:pPr>
    </w:p>
    <w:p w14:paraId="0EC97952" w14:textId="67CCF83D" w:rsidR="008D0AA7" w:rsidRDefault="008D0AA7" w:rsidP="000144BC">
      <w:pPr>
        <w:pStyle w:val="Listeavsnitt"/>
        <w:numPr>
          <w:ilvl w:val="0"/>
          <w:numId w:val="12"/>
        </w:numPr>
        <w:rPr>
          <w:lang w:eastAsia="nb-NO"/>
        </w:rPr>
      </w:pPr>
      <w:r>
        <w:rPr>
          <w:lang w:eastAsia="nb-NO"/>
        </w:rPr>
        <w:t>Vedkommende har stemmerett ved kommunestyrevalget.</w:t>
      </w:r>
    </w:p>
    <w:p w14:paraId="623FF27D" w14:textId="121DC028" w:rsidR="008D0AA7" w:rsidRDefault="008D0AA7" w:rsidP="000144BC">
      <w:pPr>
        <w:pStyle w:val="Listeavsnitt"/>
        <w:numPr>
          <w:ilvl w:val="0"/>
          <w:numId w:val="12"/>
        </w:numPr>
        <w:rPr>
          <w:lang w:eastAsia="nb-NO"/>
        </w:rPr>
      </w:pPr>
      <w:r>
        <w:rPr>
          <w:lang w:eastAsia="nb-NO"/>
        </w:rPr>
        <w:t>Vedkommende er innført i folkeregisteret som bosatt i kommunen på tidspunktet for valget.</w:t>
      </w:r>
    </w:p>
    <w:p w14:paraId="4A468BFD" w14:textId="27EF41EF" w:rsidR="008D0AA7" w:rsidRDefault="008D0AA7" w:rsidP="000144BC">
      <w:pPr>
        <w:pStyle w:val="Listeavsnitt"/>
        <w:numPr>
          <w:ilvl w:val="0"/>
          <w:numId w:val="12"/>
        </w:numPr>
        <w:rPr>
          <w:lang w:eastAsia="nb-NO"/>
        </w:rPr>
      </w:pPr>
      <w:r>
        <w:rPr>
          <w:lang w:eastAsia="nb-NO"/>
        </w:rPr>
        <w:t>Vedkommende har skriftlig samtykket til å stille til valg.</w:t>
      </w:r>
    </w:p>
    <w:p w14:paraId="0F7535F1" w14:textId="77777777" w:rsidR="008D0AA7" w:rsidRDefault="008D0AA7" w:rsidP="008D0AA7">
      <w:pPr>
        <w:rPr>
          <w:lang w:eastAsia="nb-NO"/>
        </w:rPr>
      </w:pPr>
    </w:p>
    <w:p w14:paraId="1EA3078A" w14:textId="77777777" w:rsidR="008D0AA7" w:rsidRDefault="008D0AA7" w:rsidP="008D0AA7">
      <w:pPr>
        <w:rPr>
          <w:lang w:eastAsia="nb-NO"/>
        </w:rPr>
      </w:pPr>
      <w:r>
        <w:rPr>
          <w:lang w:eastAsia="nb-NO"/>
        </w:rPr>
        <w:t xml:space="preserve">Etter kommuneloven § 7-3 er personer i enkelte funksjoner ikke valgbare. </w:t>
      </w:r>
    </w:p>
    <w:p w14:paraId="6F64FA51" w14:textId="77777777" w:rsidR="008D0AA7" w:rsidRDefault="008D0AA7" w:rsidP="008D0AA7">
      <w:pPr>
        <w:rPr>
          <w:lang w:eastAsia="nb-NO"/>
        </w:rPr>
      </w:pPr>
    </w:p>
    <w:p w14:paraId="0FE3F6AE" w14:textId="77777777" w:rsidR="008D0AA7" w:rsidRDefault="008D0AA7" w:rsidP="008D0AA7">
      <w:pPr>
        <w:rPr>
          <w:lang w:eastAsia="nb-NO"/>
        </w:rPr>
      </w:pPr>
      <w:r>
        <w:rPr>
          <w:lang w:eastAsia="nb-NO"/>
        </w:rPr>
        <w:t xml:space="preserve">Kommunestyret velger selv en leder og nestleder. </w:t>
      </w:r>
    </w:p>
    <w:p w14:paraId="377B316D" w14:textId="77777777" w:rsidR="008D0AA7" w:rsidRDefault="008D0AA7" w:rsidP="008D0AA7">
      <w:pPr>
        <w:rPr>
          <w:lang w:eastAsia="nb-NO"/>
        </w:rPr>
      </w:pPr>
    </w:p>
    <w:p w14:paraId="0C23EFA1" w14:textId="77777777" w:rsidR="008D0AA7" w:rsidRDefault="008D0AA7" w:rsidP="008D0AA7">
      <w:pPr>
        <w:rPr>
          <w:lang w:eastAsia="nb-NO"/>
        </w:rPr>
      </w:pPr>
      <w:r>
        <w:rPr>
          <w:lang w:eastAsia="nb-NO"/>
        </w:rPr>
        <w:t xml:space="preserve">Hovedutvalget kan opprette et arbeidsutvalg med medlemmer som er valgt blant medlemmene av utvalget. </w:t>
      </w:r>
    </w:p>
    <w:p w14:paraId="59AC9C79" w14:textId="77777777" w:rsidR="008D0AA7" w:rsidRDefault="008D0AA7" w:rsidP="008D0AA7">
      <w:pPr>
        <w:rPr>
          <w:lang w:eastAsia="nb-NO"/>
        </w:rPr>
      </w:pPr>
    </w:p>
    <w:p w14:paraId="4DFBB582" w14:textId="77777777" w:rsidR="008D0AA7" w:rsidRDefault="008D0AA7" w:rsidP="008D0AA7">
      <w:pPr>
        <w:rPr>
          <w:lang w:eastAsia="nb-NO"/>
        </w:rPr>
      </w:pPr>
      <w:r>
        <w:rPr>
          <w:lang w:eastAsia="nb-NO"/>
        </w:rPr>
        <w:t xml:space="preserve">Hovedutvalget kan gi lederen eller arbeidsutvalget myndighet til å treffe vedtak i saker som ikke har prinsipiell betydning, hvis ikke kommunestyret selv har bestemt noe annet. </w:t>
      </w:r>
    </w:p>
    <w:p w14:paraId="4C6F171D" w14:textId="77777777" w:rsidR="008D0AA7" w:rsidRDefault="008D0AA7" w:rsidP="008D0AA7">
      <w:pPr>
        <w:rPr>
          <w:lang w:eastAsia="nb-NO"/>
        </w:rPr>
      </w:pPr>
    </w:p>
    <w:p w14:paraId="5CD69A09" w14:textId="77777777" w:rsidR="008D0AA7" w:rsidRDefault="008D0AA7" w:rsidP="008D0AA7">
      <w:pPr>
        <w:rPr>
          <w:lang w:eastAsia="nb-NO"/>
        </w:rPr>
      </w:pPr>
      <w:r>
        <w:rPr>
          <w:lang w:eastAsia="nb-NO"/>
        </w:rPr>
        <w:t>Kommunestyret kan selv når som helst omorganisere eller nedlegge utvalget.</w:t>
      </w:r>
    </w:p>
    <w:p w14:paraId="2FE037B1" w14:textId="77777777" w:rsidR="008D0AA7" w:rsidRDefault="008D0AA7" w:rsidP="008D0AA7">
      <w:pPr>
        <w:rPr>
          <w:lang w:eastAsia="nb-NO"/>
        </w:rPr>
      </w:pPr>
    </w:p>
    <w:p w14:paraId="47C554C5" w14:textId="033A3C6A" w:rsidR="008D0AA7" w:rsidRDefault="008D0AA7" w:rsidP="008D0AA7">
      <w:pPr>
        <w:pStyle w:val="Overskrift3"/>
        <w:rPr>
          <w:lang w:eastAsia="nb-NO"/>
        </w:rPr>
      </w:pPr>
      <w:bookmarkStart w:id="71" w:name="_Toc116993298"/>
      <w:r>
        <w:rPr>
          <w:lang w:eastAsia="nb-NO"/>
        </w:rPr>
        <w:t>Myndighet og ansvarsområde</w:t>
      </w:r>
      <w:bookmarkEnd w:id="71"/>
    </w:p>
    <w:p w14:paraId="7851F0BD" w14:textId="77777777" w:rsidR="008D0AA7" w:rsidRDefault="008D0AA7" w:rsidP="008D0AA7">
      <w:pPr>
        <w:rPr>
          <w:lang w:eastAsia="nb-NO"/>
        </w:rPr>
      </w:pPr>
      <w:r>
        <w:rPr>
          <w:lang w:eastAsia="nb-NO"/>
        </w:rPr>
        <w:t>Hovedutvalget har ansvar for tjenesteområdene helse- og sosialfaglig, herunder forebygging og barnevern.</w:t>
      </w:r>
    </w:p>
    <w:p w14:paraId="7A8D876E" w14:textId="77777777" w:rsidR="008D0AA7" w:rsidRDefault="008D0AA7" w:rsidP="008D0AA7">
      <w:pPr>
        <w:rPr>
          <w:lang w:eastAsia="nb-NO"/>
        </w:rPr>
      </w:pPr>
    </w:p>
    <w:p w14:paraId="22918212" w14:textId="77777777" w:rsidR="008D0AA7" w:rsidRDefault="008D0AA7" w:rsidP="008D0AA7">
      <w:pPr>
        <w:rPr>
          <w:lang w:eastAsia="nb-NO"/>
        </w:rPr>
      </w:pPr>
      <w:r>
        <w:rPr>
          <w:lang w:eastAsia="nb-NO"/>
        </w:rPr>
        <w:t>Hovedutvalget har myndighet til å treffe vedtak på eget ansvarsområde. Dette gjelder med mindre kommunestyret ikke har delegert myndigheten til et fast utvalg eller vedtatt noe annet, og annet ikke følger av lov eller bestemmelser i henhold til lov. Det vises til gjeldende delegeringsreglement.</w:t>
      </w:r>
    </w:p>
    <w:p w14:paraId="4337B0CD" w14:textId="77777777" w:rsidR="008D0AA7" w:rsidRDefault="008D0AA7" w:rsidP="008D0AA7">
      <w:pPr>
        <w:rPr>
          <w:lang w:eastAsia="nb-NO"/>
        </w:rPr>
      </w:pPr>
    </w:p>
    <w:p w14:paraId="4A866E28" w14:textId="77777777" w:rsidR="008D0AA7" w:rsidRDefault="008D0AA7" w:rsidP="008D0AA7">
      <w:pPr>
        <w:rPr>
          <w:lang w:eastAsia="nb-NO"/>
        </w:rPr>
      </w:pPr>
      <w:r>
        <w:rPr>
          <w:lang w:eastAsia="nb-NO"/>
        </w:rPr>
        <w:t>I saker hvor hovedutvalget har avgjørelsesmyndighet, har det</w:t>
      </w:r>
    </w:p>
    <w:p w14:paraId="1158A91A" w14:textId="493A0968" w:rsidR="008D0AA7" w:rsidRDefault="008D0AA7" w:rsidP="008D0AA7">
      <w:pPr>
        <w:rPr>
          <w:lang w:eastAsia="nb-NO"/>
        </w:rPr>
      </w:pPr>
      <w:r>
        <w:rPr>
          <w:lang w:eastAsia="nb-NO"/>
        </w:rPr>
        <w:t>instruksjonsmyndighet overfor kommunedirektøren. Instruksjonsmyndigheten utøves i form</w:t>
      </w:r>
      <w:r w:rsidR="00B05BA0">
        <w:rPr>
          <w:lang w:eastAsia="nb-NO"/>
        </w:rPr>
        <w:t xml:space="preserve"> </w:t>
      </w:r>
      <w:r>
        <w:rPr>
          <w:lang w:eastAsia="nb-NO"/>
        </w:rPr>
        <w:t>av vedtak i formannskapet.</w:t>
      </w:r>
    </w:p>
    <w:p w14:paraId="115C009F" w14:textId="77777777" w:rsidR="008D0AA7" w:rsidRDefault="008D0AA7" w:rsidP="008D0AA7">
      <w:pPr>
        <w:rPr>
          <w:lang w:eastAsia="nb-NO"/>
        </w:rPr>
      </w:pPr>
    </w:p>
    <w:p w14:paraId="119093C1" w14:textId="77777777" w:rsidR="008D0AA7" w:rsidRDefault="008D0AA7" w:rsidP="008D0AA7">
      <w:pPr>
        <w:rPr>
          <w:lang w:eastAsia="nb-NO"/>
        </w:rPr>
      </w:pPr>
      <w:r>
        <w:rPr>
          <w:lang w:eastAsia="nb-NO"/>
        </w:rPr>
        <w:t xml:space="preserve">I saker hvor hovedutvalget ikke har avgjørelsesmyndighet, </w:t>
      </w:r>
      <w:proofErr w:type="gramStart"/>
      <w:r>
        <w:rPr>
          <w:lang w:eastAsia="nb-NO"/>
        </w:rPr>
        <w:t>avgir</w:t>
      </w:r>
      <w:proofErr w:type="gramEnd"/>
      <w:r>
        <w:rPr>
          <w:lang w:eastAsia="nb-NO"/>
        </w:rPr>
        <w:t xml:space="preserve"> formannskapet innstilling til kommunestyret.</w:t>
      </w:r>
    </w:p>
    <w:p w14:paraId="72810B3B" w14:textId="77777777" w:rsidR="008D0AA7" w:rsidRDefault="008D0AA7" w:rsidP="008D0AA7">
      <w:pPr>
        <w:rPr>
          <w:lang w:eastAsia="nb-NO"/>
        </w:rPr>
      </w:pPr>
    </w:p>
    <w:p w14:paraId="5B98D882" w14:textId="2A2D1158" w:rsidR="008D0AA7" w:rsidRDefault="008D0AA7" w:rsidP="00B05BA0">
      <w:pPr>
        <w:pStyle w:val="Overskrift3"/>
        <w:rPr>
          <w:lang w:eastAsia="nb-NO"/>
        </w:rPr>
      </w:pPr>
      <w:bookmarkStart w:id="72" w:name="_Toc116993299"/>
      <w:r>
        <w:rPr>
          <w:lang w:eastAsia="nb-NO"/>
        </w:rPr>
        <w:t>Sakenes forberedelse</w:t>
      </w:r>
      <w:bookmarkEnd w:id="72"/>
      <w:r>
        <w:rPr>
          <w:lang w:eastAsia="nb-NO"/>
        </w:rPr>
        <w:t xml:space="preserve"> </w:t>
      </w:r>
    </w:p>
    <w:p w14:paraId="11B6D9A8" w14:textId="77777777" w:rsidR="008D0AA7" w:rsidRDefault="008D0AA7" w:rsidP="008D0AA7">
      <w:pPr>
        <w:rPr>
          <w:lang w:eastAsia="nb-NO"/>
        </w:rPr>
      </w:pPr>
      <w:r>
        <w:rPr>
          <w:lang w:eastAsia="nb-NO"/>
        </w:rPr>
        <w:t>Kommunedirektørens utredning skal inngå som en del av beslutningsgrunnlaget for hovedutvalget.</w:t>
      </w:r>
    </w:p>
    <w:p w14:paraId="2EC8C11F" w14:textId="77777777" w:rsidR="008D0AA7" w:rsidRDefault="008D0AA7" w:rsidP="008D0AA7">
      <w:pPr>
        <w:rPr>
          <w:lang w:eastAsia="nb-NO"/>
        </w:rPr>
      </w:pPr>
    </w:p>
    <w:p w14:paraId="3F40E692" w14:textId="1C7FE369" w:rsidR="008D0AA7" w:rsidRDefault="008D0AA7" w:rsidP="008D0AA7">
      <w:pPr>
        <w:pStyle w:val="Overskrift3"/>
        <w:rPr>
          <w:lang w:eastAsia="nb-NO"/>
        </w:rPr>
      </w:pPr>
      <w:bookmarkStart w:id="73" w:name="_Toc116993300"/>
      <w:r>
        <w:rPr>
          <w:lang w:eastAsia="nb-NO"/>
        </w:rPr>
        <w:t>Særskilt klagenemnd for HHS</w:t>
      </w:r>
      <w:bookmarkEnd w:id="73"/>
    </w:p>
    <w:p w14:paraId="37DA321A" w14:textId="77777777" w:rsidR="008D0AA7" w:rsidRDefault="008D0AA7" w:rsidP="008D0AA7">
      <w:pPr>
        <w:rPr>
          <w:lang w:eastAsia="nb-NO"/>
        </w:rPr>
      </w:pPr>
    </w:p>
    <w:p w14:paraId="48C0D8BA" w14:textId="14EA1A90" w:rsidR="008D0AA7" w:rsidRPr="00A341F2" w:rsidRDefault="008D0AA7" w:rsidP="00A341F2">
      <w:pPr>
        <w:pStyle w:val="Overskrift4"/>
        <w:rPr>
          <w:color w:val="auto"/>
          <w:sz w:val="24"/>
          <w:lang w:eastAsia="nb-NO"/>
        </w:rPr>
      </w:pPr>
      <w:r w:rsidRPr="00A341F2">
        <w:rPr>
          <w:color w:val="auto"/>
          <w:sz w:val="24"/>
          <w:lang w:eastAsia="nb-NO"/>
        </w:rPr>
        <w:t>Valg og sammensetning</w:t>
      </w:r>
    </w:p>
    <w:p w14:paraId="294723C6" w14:textId="77777777" w:rsidR="008D0AA7" w:rsidRDefault="008D0AA7" w:rsidP="008D0AA7">
      <w:pPr>
        <w:rPr>
          <w:lang w:eastAsia="nb-NO"/>
        </w:rPr>
      </w:pPr>
      <w:r>
        <w:rPr>
          <w:lang w:eastAsia="nb-NO"/>
        </w:rPr>
        <w:t>Klagenemda er opprettet av kommunestyret etter kommuneloven § 5-7.</w:t>
      </w:r>
    </w:p>
    <w:p w14:paraId="2934325B" w14:textId="77777777" w:rsidR="008D0AA7" w:rsidRDefault="008D0AA7" w:rsidP="008D0AA7">
      <w:pPr>
        <w:rPr>
          <w:lang w:eastAsia="nb-NO"/>
        </w:rPr>
      </w:pPr>
    </w:p>
    <w:p w14:paraId="527C9537" w14:textId="77777777" w:rsidR="008D0AA7" w:rsidRDefault="008D0AA7" w:rsidP="008D0AA7">
      <w:pPr>
        <w:rPr>
          <w:lang w:eastAsia="nb-NO"/>
        </w:rPr>
      </w:pPr>
      <w:r>
        <w:rPr>
          <w:lang w:eastAsia="nb-NO"/>
        </w:rPr>
        <w:t xml:space="preserve">Nemda skal bestå av 5 medlemmer. </w:t>
      </w:r>
    </w:p>
    <w:p w14:paraId="107535C0" w14:textId="77777777" w:rsidR="008D0AA7" w:rsidRDefault="008D0AA7" w:rsidP="008D0AA7">
      <w:pPr>
        <w:rPr>
          <w:lang w:eastAsia="nb-NO"/>
        </w:rPr>
      </w:pPr>
    </w:p>
    <w:p w14:paraId="7B9BC743" w14:textId="77777777" w:rsidR="008D0AA7" w:rsidRDefault="008D0AA7" w:rsidP="008D0AA7">
      <w:pPr>
        <w:rPr>
          <w:lang w:eastAsia="nb-NO"/>
        </w:rPr>
      </w:pPr>
      <w:r>
        <w:rPr>
          <w:lang w:eastAsia="nb-NO"/>
        </w:rPr>
        <w:t xml:space="preserve">Valgbarhetsreglene og reglene om hvem som er utlukket fra valg, er de samme som for hovedutvalget. </w:t>
      </w:r>
    </w:p>
    <w:p w14:paraId="22383E3E" w14:textId="77777777" w:rsidR="008D0AA7" w:rsidRDefault="008D0AA7" w:rsidP="008D0AA7">
      <w:pPr>
        <w:rPr>
          <w:lang w:eastAsia="nb-NO"/>
        </w:rPr>
      </w:pPr>
    </w:p>
    <w:p w14:paraId="62B88F63" w14:textId="77777777" w:rsidR="008D0AA7" w:rsidRDefault="008D0AA7" w:rsidP="008D0AA7">
      <w:pPr>
        <w:rPr>
          <w:lang w:eastAsia="nb-NO"/>
        </w:rPr>
      </w:pPr>
      <w:r>
        <w:rPr>
          <w:lang w:eastAsia="nb-NO"/>
        </w:rPr>
        <w:t>Kommunestyret kan selv når som helst omorganisere eller nedlegge utvalget.</w:t>
      </w:r>
    </w:p>
    <w:p w14:paraId="5D61B203" w14:textId="77777777" w:rsidR="008D0AA7" w:rsidRDefault="008D0AA7" w:rsidP="008D0AA7">
      <w:pPr>
        <w:rPr>
          <w:lang w:eastAsia="nb-NO"/>
        </w:rPr>
      </w:pPr>
    </w:p>
    <w:p w14:paraId="07F71042" w14:textId="1DAE6143" w:rsidR="008D0AA7" w:rsidRPr="00A341F2" w:rsidRDefault="008D0AA7" w:rsidP="00A341F2">
      <w:pPr>
        <w:pStyle w:val="Overskrift4"/>
        <w:rPr>
          <w:color w:val="auto"/>
          <w:sz w:val="24"/>
          <w:lang w:eastAsia="nb-NO"/>
        </w:rPr>
      </w:pPr>
      <w:r w:rsidRPr="00A341F2">
        <w:rPr>
          <w:color w:val="auto"/>
          <w:sz w:val="24"/>
          <w:lang w:eastAsia="nb-NO"/>
        </w:rPr>
        <w:t>Myndighet og ansvarsområde</w:t>
      </w:r>
    </w:p>
    <w:p w14:paraId="2C376E6C" w14:textId="77777777" w:rsidR="008D0AA7" w:rsidRDefault="008D0AA7" w:rsidP="008D0AA7">
      <w:pPr>
        <w:rPr>
          <w:lang w:eastAsia="nb-NO"/>
        </w:rPr>
      </w:pPr>
      <w:r>
        <w:rPr>
          <w:lang w:eastAsia="nb-NO"/>
        </w:rPr>
        <w:t xml:space="preserve">Klagenemnda treffer avgjørelse som klageinstans i alle interklager i klientlignende klagesaker under hovedutvalgets ansvarsområde. </w:t>
      </w:r>
    </w:p>
    <w:p w14:paraId="6593F2C8" w14:textId="77777777" w:rsidR="008D0AA7" w:rsidRDefault="008D0AA7" w:rsidP="008D0AA7">
      <w:pPr>
        <w:rPr>
          <w:lang w:eastAsia="nb-NO"/>
        </w:rPr>
      </w:pPr>
    </w:p>
    <w:p w14:paraId="77D5E2C8" w14:textId="77777777" w:rsidR="008D0AA7" w:rsidRDefault="008D0AA7" w:rsidP="008D0AA7">
      <w:pPr>
        <w:rPr>
          <w:lang w:eastAsia="nb-NO"/>
        </w:rPr>
      </w:pPr>
      <w:r>
        <w:rPr>
          <w:lang w:eastAsia="nb-NO"/>
        </w:rPr>
        <w:t xml:space="preserve">Dette gjelder med mindre kommunestyret ikke har delegert myndigheten til et fast utvalg eller vedtatt noe annet, og annet ikke følger av lov eller bestemmelser i henhold til lov. </w:t>
      </w:r>
    </w:p>
    <w:p w14:paraId="636A03B9" w14:textId="77777777" w:rsidR="008D0AA7" w:rsidRDefault="008D0AA7" w:rsidP="008D0AA7">
      <w:pPr>
        <w:rPr>
          <w:lang w:eastAsia="nb-NO"/>
        </w:rPr>
      </w:pPr>
    </w:p>
    <w:p w14:paraId="751DADCA" w14:textId="7C053103" w:rsidR="008D0AA7" w:rsidRPr="00193A72" w:rsidRDefault="008D0AA7" w:rsidP="00193A72">
      <w:pPr>
        <w:pStyle w:val="Overskrift4"/>
        <w:rPr>
          <w:color w:val="auto"/>
          <w:sz w:val="24"/>
          <w:lang w:eastAsia="nb-NO"/>
        </w:rPr>
      </w:pPr>
      <w:r w:rsidRPr="00193A72">
        <w:rPr>
          <w:color w:val="auto"/>
          <w:sz w:val="24"/>
          <w:lang w:eastAsia="nb-NO"/>
        </w:rPr>
        <w:t xml:space="preserve">Sakenes forberedelse </w:t>
      </w:r>
    </w:p>
    <w:p w14:paraId="34FC9F20" w14:textId="75E83CE5" w:rsidR="00173EE6" w:rsidRDefault="008D0AA7" w:rsidP="008D0AA7">
      <w:pPr>
        <w:rPr>
          <w:lang w:eastAsia="nb-NO"/>
        </w:rPr>
      </w:pPr>
      <w:r>
        <w:rPr>
          <w:lang w:eastAsia="nb-NO"/>
        </w:rPr>
        <w:t>Kommunedirektørens utredning skal inngå som en del av beslutningsgrunnlaget for nemda.</w:t>
      </w:r>
    </w:p>
    <w:p w14:paraId="697501BE" w14:textId="48D0CD3C" w:rsidR="00357CAE" w:rsidRDefault="00357CAE" w:rsidP="008D0AA7">
      <w:pPr>
        <w:rPr>
          <w:lang w:eastAsia="nb-NO"/>
        </w:rPr>
      </w:pPr>
    </w:p>
    <w:p w14:paraId="6E23D551" w14:textId="77777777" w:rsidR="00357CAE" w:rsidRDefault="00357CAE" w:rsidP="00357CAE">
      <w:pPr>
        <w:pStyle w:val="Overskrift2"/>
        <w:rPr>
          <w:lang w:eastAsia="nb-NO"/>
        </w:rPr>
      </w:pPr>
      <w:bookmarkStart w:id="74" w:name="_Toc116993301"/>
      <w:r>
        <w:rPr>
          <w:lang w:eastAsia="nb-NO"/>
        </w:rPr>
        <w:t>Hovedutvalg for teknisk, idrett og kultur (HTIK)</w:t>
      </w:r>
      <w:bookmarkEnd w:id="74"/>
    </w:p>
    <w:p w14:paraId="6FBB67A1" w14:textId="77777777" w:rsidR="00357CAE" w:rsidRDefault="00357CAE" w:rsidP="00357CAE">
      <w:pPr>
        <w:rPr>
          <w:lang w:eastAsia="nb-NO"/>
        </w:rPr>
      </w:pPr>
    </w:p>
    <w:p w14:paraId="03837837" w14:textId="0234B13D" w:rsidR="00357CAE" w:rsidRDefault="00357CAE" w:rsidP="00357CAE">
      <w:pPr>
        <w:pStyle w:val="Overskrift3"/>
        <w:rPr>
          <w:lang w:eastAsia="nb-NO"/>
        </w:rPr>
      </w:pPr>
      <w:bookmarkStart w:id="75" w:name="_Toc116993302"/>
      <w:r>
        <w:rPr>
          <w:lang w:eastAsia="nb-NO"/>
        </w:rPr>
        <w:t>Valg og sammensetning</w:t>
      </w:r>
      <w:bookmarkEnd w:id="75"/>
    </w:p>
    <w:p w14:paraId="65A778AC" w14:textId="77777777" w:rsidR="00357CAE" w:rsidRDefault="00357CAE" w:rsidP="00357CAE">
      <w:pPr>
        <w:rPr>
          <w:lang w:eastAsia="nb-NO"/>
        </w:rPr>
      </w:pPr>
      <w:r>
        <w:rPr>
          <w:lang w:eastAsia="nb-NO"/>
        </w:rPr>
        <w:t>Hovedutvalget er opprettet av kommunestyret etter kommuneloven § 5-7.</w:t>
      </w:r>
    </w:p>
    <w:p w14:paraId="64CD3C25" w14:textId="77777777" w:rsidR="00357CAE" w:rsidRDefault="00357CAE" w:rsidP="00357CAE">
      <w:pPr>
        <w:rPr>
          <w:lang w:eastAsia="nb-NO"/>
        </w:rPr>
      </w:pPr>
    </w:p>
    <w:p w14:paraId="3089333B" w14:textId="77777777" w:rsidR="00357CAE" w:rsidRDefault="00357CAE" w:rsidP="00357CAE">
      <w:pPr>
        <w:rPr>
          <w:lang w:eastAsia="nb-NO"/>
        </w:rPr>
      </w:pPr>
      <w:r>
        <w:rPr>
          <w:lang w:eastAsia="nb-NO"/>
        </w:rPr>
        <w:t>Utvalget skal bestå av 11 medlemmer. En person er valgbar og plikter å ta imot valg til hovedutvalget, hvis følgende vilkår er oppfylt:</w:t>
      </w:r>
    </w:p>
    <w:p w14:paraId="1A7F2578" w14:textId="77777777" w:rsidR="00357CAE" w:rsidRDefault="00357CAE" w:rsidP="00357CAE">
      <w:pPr>
        <w:rPr>
          <w:lang w:eastAsia="nb-NO"/>
        </w:rPr>
      </w:pPr>
    </w:p>
    <w:p w14:paraId="1ACD2791" w14:textId="13A0F529" w:rsidR="00357CAE" w:rsidRDefault="00357CAE" w:rsidP="000144BC">
      <w:pPr>
        <w:pStyle w:val="Listeavsnitt"/>
        <w:numPr>
          <w:ilvl w:val="0"/>
          <w:numId w:val="13"/>
        </w:numPr>
        <w:rPr>
          <w:lang w:eastAsia="nb-NO"/>
        </w:rPr>
      </w:pPr>
      <w:r>
        <w:rPr>
          <w:lang w:eastAsia="nb-NO"/>
        </w:rPr>
        <w:t>Vedkommende har stemmerett ved kommunestyrevalget.</w:t>
      </w:r>
    </w:p>
    <w:p w14:paraId="4B739747" w14:textId="44FA520E" w:rsidR="00357CAE" w:rsidRDefault="00357CAE" w:rsidP="000144BC">
      <w:pPr>
        <w:pStyle w:val="Listeavsnitt"/>
        <w:numPr>
          <w:ilvl w:val="0"/>
          <w:numId w:val="13"/>
        </w:numPr>
        <w:rPr>
          <w:lang w:eastAsia="nb-NO"/>
        </w:rPr>
      </w:pPr>
      <w:r>
        <w:rPr>
          <w:lang w:eastAsia="nb-NO"/>
        </w:rPr>
        <w:t>Vedkommende er innført i folkeregisteret som bosatt i kommunen på tidspunktet for valget.</w:t>
      </w:r>
    </w:p>
    <w:p w14:paraId="2C7F6213" w14:textId="4E95AB23" w:rsidR="00357CAE" w:rsidRDefault="00357CAE" w:rsidP="000144BC">
      <w:pPr>
        <w:pStyle w:val="Listeavsnitt"/>
        <w:numPr>
          <w:ilvl w:val="0"/>
          <w:numId w:val="13"/>
        </w:numPr>
        <w:rPr>
          <w:lang w:eastAsia="nb-NO"/>
        </w:rPr>
      </w:pPr>
      <w:r>
        <w:rPr>
          <w:lang w:eastAsia="nb-NO"/>
        </w:rPr>
        <w:t>Vedkommende har skriftlig samtykket til å stille til valg.</w:t>
      </w:r>
    </w:p>
    <w:p w14:paraId="2DE2403B" w14:textId="77777777" w:rsidR="00357CAE" w:rsidRDefault="00357CAE" w:rsidP="00357CAE">
      <w:pPr>
        <w:rPr>
          <w:lang w:eastAsia="nb-NO"/>
        </w:rPr>
      </w:pPr>
    </w:p>
    <w:p w14:paraId="5BC6DC4B" w14:textId="77777777" w:rsidR="00357CAE" w:rsidRDefault="00357CAE" w:rsidP="00357CAE">
      <w:pPr>
        <w:rPr>
          <w:lang w:eastAsia="nb-NO"/>
        </w:rPr>
      </w:pPr>
      <w:r>
        <w:rPr>
          <w:lang w:eastAsia="nb-NO"/>
        </w:rPr>
        <w:t>Etter kommuneloven § 7-3 er personer i enkelte funksjoner ikke valgbare.</w:t>
      </w:r>
    </w:p>
    <w:p w14:paraId="76FE004F" w14:textId="77777777" w:rsidR="00357CAE" w:rsidRDefault="00357CAE" w:rsidP="00357CAE">
      <w:pPr>
        <w:rPr>
          <w:lang w:eastAsia="nb-NO"/>
        </w:rPr>
      </w:pPr>
    </w:p>
    <w:p w14:paraId="095ED974" w14:textId="77777777" w:rsidR="00357CAE" w:rsidRDefault="00357CAE" w:rsidP="00357CAE">
      <w:pPr>
        <w:rPr>
          <w:lang w:eastAsia="nb-NO"/>
        </w:rPr>
      </w:pPr>
      <w:r>
        <w:rPr>
          <w:lang w:eastAsia="nb-NO"/>
        </w:rPr>
        <w:t xml:space="preserve">Kommunestyret velger selv en leder og nestleder. </w:t>
      </w:r>
    </w:p>
    <w:p w14:paraId="16C8E945" w14:textId="77777777" w:rsidR="00357CAE" w:rsidRDefault="00357CAE" w:rsidP="00357CAE">
      <w:pPr>
        <w:rPr>
          <w:lang w:eastAsia="nb-NO"/>
        </w:rPr>
      </w:pPr>
    </w:p>
    <w:p w14:paraId="34A9C366" w14:textId="77777777" w:rsidR="00357CAE" w:rsidRDefault="00357CAE" w:rsidP="00357CAE">
      <w:pPr>
        <w:rPr>
          <w:lang w:eastAsia="nb-NO"/>
        </w:rPr>
      </w:pPr>
      <w:r>
        <w:rPr>
          <w:lang w:eastAsia="nb-NO"/>
        </w:rPr>
        <w:t xml:space="preserve">Hovedutvalget kan opprette et arbeidsutvalg med medlemmer som er valgt blant medlemmene av utvalget. </w:t>
      </w:r>
    </w:p>
    <w:p w14:paraId="6FB9F6E5" w14:textId="77777777" w:rsidR="00357CAE" w:rsidRDefault="00357CAE" w:rsidP="00357CAE">
      <w:pPr>
        <w:rPr>
          <w:lang w:eastAsia="nb-NO"/>
        </w:rPr>
      </w:pPr>
    </w:p>
    <w:p w14:paraId="4C419D09" w14:textId="77777777" w:rsidR="00357CAE" w:rsidRDefault="00357CAE" w:rsidP="00357CAE">
      <w:pPr>
        <w:rPr>
          <w:lang w:eastAsia="nb-NO"/>
        </w:rPr>
      </w:pPr>
      <w:r>
        <w:rPr>
          <w:lang w:eastAsia="nb-NO"/>
        </w:rPr>
        <w:t xml:space="preserve">Hovedutvalget kan gi lederen eller arbeidsutvalget myndighet til å treffe vedtak i saker som ikke har prinsipiell betydning, hvis ikke kommunestyret selv har bestemt noe annet. </w:t>
      </w:r>
    </w:p>
    <w:p w14:paraId="0C324734" w14:textId="77777777" w:rsidR="00357CAE" w:rsidRDefault="00357CAE" w:rsidP="00357CAE">
      <w:pPr>
        <w:rPr>
          <w:lang w:eastAsia="nb-NO"/>
        </w:rPr>
      </w:pPr>
    </w:p>
    <w:p w14:paraId="7FE23CB3" w14:textId="77777777" w:rsidR="00357CAE" w:rsidRDefault="00357CAE" w:rsidP="00357CAE">
      <w:pPr>
        <w:rPr>
          <w:lang w:eastAsia="nb-NO"/>
        </w:rPr>
      </w:pPr>
      <w:r>
        <w:rPr>
          <w:lang w:eastAsia="nb-NO"/>
        </w:rPr>
        <w:t>Kommunestyret kan selv når som helst omorganisere eller nedlegge utvalget.</w:t>
      </w:r>
    </w:p>
    <w:p w14:paraId="253FA2AE" w14:textId="77777777" w:rsidR="00357CAE" w:rsidRDefault="00357CAE" w:rsidP="00357CAE">
      <w:pPr>
        <w:rPr>
          <w:lang w:eastAsia="nb-NO"/>
        </w:rPr>
      </w:pPr>
    </w:p>
    <w:p w14:paraId="1550A63C" w14:textId="7283AD91" w:rsidR="00357CAE" w:rsidRDefault="00357CAE" w:rsidP="002038BF">
      <w:pPr>
        <w:pStyle w:val="Overskrift3"/>
        <w:rPr>
          <w:lang w:eastAsia="nb-NO"/>
        </w:rPr>
      </w:pPr>
      <w:bookmarkStart w:id="76" w:name="_Toc116993303"/>
      <w:r>
        <w:rPr>
          <w:lang w:eastAsia="nb-NO"/>
        </w:rPr>
        <w:t>Myndighet og ansvarsområde</w:t>
      </w:r>
      <w:bookmarkEnd w:id="76"/>
    </w:p>
    <w:p w14:paraId="5206080A" w14:textId="77777777" w:rsidR="00357CAE" w:rsidRDefault="00357CAE" w:rsidP="00357CAE">
      <w:pPr>
        <w:rPr>
          <w:lang w:eastAsia="nb-NO"/>
        </w:rPr>
      </w:pPr>
      <w:r>
        <w:rPr>
          <w:lang w:eastAsia="nb-NO"/>
        </w:rPr>
        <w:t>Hovedutvalget har ansvar for forvaltning og drift av kommunale bygg, eiendommer, anlegg og veier. Hovedutvalget er vegmyndighet iht. vegloven § 9, samt kommunes parkeringsmyndighet. Hovedutvalget har ansvaret for kommunens tjenester innenfor området vann, avløp og renovasjon. Hovedutvalget er kommunens navnemyndighet. Hovedutvalget utgjør styret for kulturskolen, kulturhuset, biblioteket og kinoen. Hovedutvalget er ansvarlig for tildeling av økonomisk støtte til frivillige organisasjoner. Hovedutvalget er ansvarlig for tildeling av tid til trening, øvelser, kamper og arrangementer i kommunale idretts- og friluftsanlegg, samt tildeling av økonomisk støtte til idrettslag.</w:t>
      </w:r>
    </w:p>
    <w:p w14:paraId="4C6F42F8" w14:textId="77777777" w:rsidR="00357CAE" w:rsidRDefault="00357CAE" w:rsidP="00357CAE">
      <w:pPr>
        <w:rPr>
          <w:lang w:eastAsia="nb-NO"/>
        </w:rPr>
      </w:pPr>
    </w:p>
    <w:p w14:paraId="63690E0A" w14:textId="77777777" w:rsidR="00357CAE" w:rsidRDefault="00357CAE" w:rsidP="00357CAE">
      <w:pPr>
        <w:rPr>
          <w:lang w:eastAsia="nb-NO"/>
        </w:rPr>
      </w:pPr>
      <w:r>
        <w:rPr>
          <w:lang w:eastAsia="nb-NO"/>
        </w:rPr>
        <w:t>Hovedutvalget har myndighet til å treffe vedtak på eget ansvarsområde. Dette gjelder med mindre kommunestyret ikke har delegert myndigheten til et fast utvalg eller vedtatt noe annet, og annet ikke følger av lov eller bestemmelser i henhold til lov. Det vises til gjeldende delegeringsreglement.</w:t>
      </w:r>
    </w:p>
    <w:p w14:paraId="504C8FB1" w14:textId="77777777" w:rsidR="00357CAE" w:rsidRDefault="00357CAE" w:rsidP="00357CAE">
      <w:pPr>
        <w:rPr>
          <w:lang w:eastAsia="nb-NO"/>
        </w:rPr>
      </w:pPr>
    </w:p>
    <w:p w14:paraId="24314F05" w14:textId="77777777" w:rsidR="00357CAE" w:rsidRDefault="00357CAE" w:rsidP="00357CAE">
      <w:pPr>
        <w:rPr>
          <w:lang w:eastAsia="nb-NO"/>
        </w:rPr>
      </w:pPr>
      <w:r>
        <w:rPr>
          <w:lang w:eastAsia="nb-NO"/>
        </w:rPr>
        <w:t>I saker hvor hovedutvalget har avgjørelsesmyndighet, har det</w:t>
      </w:r>
    </w:p>
    <w:p w14:paraId="35ABA827" w14:textId="3E2938F4" w:rsidR="00357CAE" w:rsidRDefault="00357CAE" w:rsidP="00357CAE">
      <w:pPr>
        <w:rPr>
          <w:lang w:eastAsia="nb-NO"/>
        </w:rPr>
      </w:pPr>
      <w:r>
        <w:rPr>
          <w:lang w:eastAsia="nb-NO"/>
        </w:rPr>
        <w:t>instruksjonsmyndighet overfor kommunedirektøren. Instruksjonsmyndigheten utøves i form</w:t>
      </w:r>
      <w:r w:rsidR="002038BF">
        <w:rPr>
          <w:lang w:eastAsia="nb-NO"/>
        </w:rPr>
        <w:t xml:space="preserve"> </w:t>
      </w:r>
      <w:r>
        <w:rPr>
          <w:lang w:eastAsia="nb-NO"/>
        </w:rPr>
        <w:t>av vedtak i formannskapet.</w:t>
      </w:r>
    </w:p>
    <w:p w14:paraId="155EC027" w14:textId="77777777" w:rsidR="00357CAE" w:rsidRDefault="00357CAE" w:rsidP="00357CAE">
      <w:pPr>
        <w:rPr>
          <w:lang w:eastAsia="nb-NO"/>
        </w:rPr>
      </w:pPr>
    </w:p>
    <w:p w14:paraId="6EFE65CB" w14:textId="77777777" w:rsidR="00357CAE" w:rsidRDefault="00357CAE" w:rsidP="00357CAE">
      <w:pPr>
        <w:rPr>
          <w:lang w:eastAsia="nb-NO"/>
        </w:rPr>
      </w:pPr>
      <w:r>
        <w:rPr>
          <w:lang w:eastAsia="nb-NO"/>
        </w:rPr>
        <w:t xml:space="preserve">I saker hvor hovedutvalget ikke har avgjørelsesmyndighet, </w:t>
      </w:r>
      <w:proofErr w:type="gramStart"/>
      <w:r>
        <w:rPr>
          <w:lang w:eastAsia="nb-NO"/>
        </w:rPr>
        <w:t>avgir</w:t>
      </w:r>
      <w:proofErr w:type="gramEnd"/>
      <w:r>
        <w:rPr>
          <w:lang w:eastAsia="nb-NO"/>
        </w:rPr>
        <w:t xml:space="preserve"> formannskapet innstilling til kommunestyret.</w:t>
      </w:r>
    </w:p>
    <w:p w14:paraId="3093FD7B" w14:textId="77777777" w:rsidR="00357CAE" w:rsidRDefault="00357CAE" w:rsidP="00357CAE">
      <w:pPr>
        <w:rPr>
          <w:lang w:eastAsia="nb-NO"/>
        </w:rPr>
      </w:pPr>
    </w:p>
    <w:p w14:paraId="38701E57" w14:textId="18059CB9" w:rsidR="00357CAE" w:rsidRDefault="00357CAE" w:rsidP="002038BF">
      <w:pPr>
        <w:pStyle w:val="Overskrift3"/>
        <w:rPr>
          <w:lang w:eastAsia="nb-NO"/>
        </w:rPr>
      </w:pPr>
      <w:bookmarkStart w:id="77" w:name="_Toc116993304"/>
      <w:r>
        <w:rPr>
          <w:lang w:eastAsia="nb-NO"/>
        </w:rPr>
        <w:t>Sakenes forberedelse</w:t>
      </w:r>
      <w:bookmarkEnd w:id="77"/>
      <w:r>
        <w:rPr>
          <w:lang w:eastAsia="nb-NO"/>
        </w:rPr>
        <w:t xml:space="preserve"> </w:t>
      </w:r>
    </w:p>
    <w:p w14:paraId="4048D476" w14:textId="77777777" w:rsidR="00357CAE" w:rsidRDefault="00357CAE" w:rsidP="00357CAE">
      <w:pPr>
        <w:rPr>
          <w:lang w:eastAsia="nb-NO"/>
        </w:rPr>
      </w:pPr>
      <w:r>
        <w:rPr>
          <w:lang w:eastAsia="nb-NO"/>
        </w:rPr>
        <w:t>Kommunedirektørens utredning skal inngå som en del av beslutningsgrunnlaget for hovedutvalget.</w:t>
      </w:r>
    </w:p>
    <w:p w14:paraId="450B7913" w14:textId="7047AFB2" w:rsidR="00357CAE" w:rsidRDefault="00357CAE" w:rsidP="00357CAE">
      <w:pPr>
        <w:rPr>
          <w:lang w:eastAsia="nb-NO"/>
        </w:rPr>
      </w:pPr>
    </w:p>
    <w:p w14:paraId="145BFDB3" w14:textId="77777777" w:rsidR="00BE7AED" w:rsidRDefault="00BE7AED" w:rsidP="00362A9A">
      <w:pPr>
        <w:pStyle w:val="Overskrift2"/>
        <w:rPr>
          <w:lang w:eastAsia="nb-NO"/>
        </w:rPr>
      </w:pPr>
      <w:bookmarkStart w:id="78" w:name="_Toc116993305"/>
      <w:r>
        <w:rPr>
          <w:lang w:eastAsia="nb-NO"/>
        </w:rPr>
        <w:t>Administrasjons- og arbeidsgiverutvalget</w:t>
      </w:r>
      <w:bookmarkEnd w:id="78"/>
    </w:p>
    <w:p w14:paraId="7FF512F0" w14:textId="23EEDB39" w:rsidR="00BE7AED" w:rsidRDefault="00BE7AED" w:rsidP="00CA4FE0">
      <w:pPr>
        <w:pStyle w:val="Overskrift3"/>
        <w:rPr>
          <w:lang w:eastAsia="nb-NO"/>
        </w:rPr>
      </w:pPr>
      <w:bookmarkStart w:id="79" w:name="_Toc116993306"/>
      <w:r>
        <w:rPr>
          <w:lang w:eastAsia="nb-NO"/>
        </w:rPr>
        <w:t>Valg og sammensetning</w:t>
      </w:r>
      <w:bookmarkEnd w:id="79"/>
    </w:p>
    <w:p w14:paraId="77E46E94" w14:textId="77777777" w:rsidR="00BE7AED" w:rsidRDefault="00BE7AED" w:rsidP="00BE7AED">
      <w:pPr>
        <w:rPr>
          <w:lang w:eastAsia="nb-NO"/>
        </w:rPr>
      </w:pPr>
      <w:r>
        <w:rPr>
          <w:lang w:eastAsia="nb-NO"/>
        </w:rPr>
        <w:t>Utvalg for samarbeid er opprettet av kommunestyret med hjemmel i kommuneloven §§ 5-1 (2), 5-2 og 5-11, og skal minimum dekke krav til partssammensatt utvalg. Utvalget velges for fire år.</w:t>
      </w:r>
    </w:p>
    <w:p w14:paraId="11732B77" w14:textId="77777777" w:rsidR="00BE7AED" w:rsidRDefault="00BE7AED" w:rsidP="00BE7AED">
      <w:pPr>
        <w:rPr>
          <w:lang w:eastAsia="nb-NO"/>
        </w:rPr>
      </w:pPr>
    </w:p>
    <w:p w14:paraId="4C561F87" w14:textId="71621E61" w:rsidR="00BE7AED" w:rsidRDefault="00BE7AED" w:rsidP="00BE7AED">
      <w:pPr>
        <w:rPr>
          <w:lang w:eastAsia="nb-NO"/>
        </w:rPr>
      </w:pPr>
      <w:r>
        <w:rPr>
          <w:lang w:eastAsia="nb-NO"/>
        </w:rPr>
        <w:t>Utvalget består av 5 medlemmer oppnevnt av kommunestyret og 3 medlemmer utpekt av</w:t>
      </w:r>
      <w:r w:rsidR="00935F9E">
        <w:rPr>
          <w:lang w:eastAsia="nb-NO"/>
        </w:rPr>
        <w:t xml:space="preserve"> </w:t>
      </w:r>
      <w:r>
        <w:rPr>
          <w:lang w:eastAsia="nb-NO"/>
        </w:rPr>
        <w:t xml:space="preserve">arbeidstakerorganisasjonene. De ansattes representanter velges av og blant de ansatte for to år av gangen i henhold til Hovedavtalens bestemmelser. </w:t>
      </w:r>
    </w:p>
    <w:p w14:paraId="1F046D9D" w14:textId="77777777" w:rsidR="00BE7AED" w:rsidRDefault="00BE7AED" w:rsidP="00BE7AED">
      <w:pPr>
        <w:rPr>
          <w:lang w:eastAsia="nb-NO"/>
        </w:rPr>
      </w:pPr>
    </w:p>
    <w:p w14:paraId="07EDE546" w14:textId="77777777" w:rsidR="00BE7AED" w:rsidRDefault="00BE7AED" w:rsidP="00BE7AED">
      <w:pPr>
        <w:rPr>
          <w:lang w:eastAsia="nb-NO"/>
        </w:rPr>
      </w:pPr>
      <w:r>
        <w:rPr>
          <w:lang w:eastAsia="nb-NO"/>
        </w:rPr>
        <w:t xml:space="preserve">Valgbarhetsreglene for medlemmene oppnevnt av kommunestyret er det samme som for valg til hovedutvalg. </w:t>
      </w:r>
    </w:p>
    <w:p w14:paraId="4C815B9C" w14:textId="77777777" w:rsidR="00BE7AED" w:rsidRDefault="00BE7AED" w:rsidP="00BE7AED">
      <w:pPr>
        <w:rPr>
          <w:lang w:eastAsia="nb-NO"/>
        </w:rPr>
      </w:pPr>
    </w:p>
    <w:p w14:paraId="51AFF537" w14:textId="524FEA4D" w:rsidR="00BE7AED" w:rsidRDefault="00BE7AED" w:rsidP="00BE7AED">
      <w:pPr>
        <w:rPr>
          <w:lang w:eastAsia="nb-NO"/>
        </w:rPr>
      </w:pPr>
      <w:r>
        <w:rPr>
          <w:lang w:eastAsia="nb-NO"/>
        </w:rPr>
        <w:t>Leder og nestleder velges av</w:t>
      </w:r>
      <w:r w:rsidR="00935F9E">
        <w:rPr>
          <w:lang w:eastAsia="nb-NO"/>
        </w:rPr>
        <w:t xml:space="preserve"> </w:t>
      </w:r>
      <w:r>
        <w:rPr>
          <w:lang w:eastAsia="nb-NO"/>
        </w:rPr>
        <w:t>kommunestyret.</w:t>
      </w:r>
    </w:p>
    <w:p w14:paraId="665F1419" w14:textId="77777777" w:rsidR="00BE7AED" w:rsidRDefault="00BE7AED" w:rsidP="00BE7AED">
      <w:pPr>
        <w:rPr>
          <w:lang w:eastAsia="nb-NO"/>
        </w:rPr>
      </w:pPr>
    </w:p>
    <w:p w14:paraId="6892EA1B" w14:textId="77777777" w:rsidR="00BE7AED" w:rsidRDefault="00BE7AED" w:rsidP="00BE7AED">
      <w:pPr>
        <w:rPr>
          <w:lang w:eastAsia="nb-NO"/>
        </w:rPr>
      </w:pPr>
      <w:r>
        <w:rPr>
          <w:lang w:eastAsia="nb-NO"/>
        </w:rPr>
        <w:t>De fem medlemmene oppnevnt av kommunestyret utgjør kommunens arbeidsgiverutvalg. Leder og nestleder i administrasjonsutvalget skal ha de samme funksjonene i arbeidsgiverutvalget.</w:t>
      </w:r>
    </w:p>
    <w:p w14:paraId="672C04A5" w14:textId="77777777" w:rsidR="00BE7AED" w:rsidRDefault="00BE7AED" w:rsidP="00BE7AED">
      <w:pPr>
        <w:rPr>
          <w:lang w:eastAsia="nb-NO"/>
        </w:rPr>
      </w:pPr>
    </w:p>
    <w:p w14:paraId="1EBB0AEE" w14:textId="14749A84" w:rsidR="00BE7AED" w:rsidRDefault="00BE7AED" w:rsidP="00882C28">
      <w:pPr>
        <w:pStyle w:val="Overskrift3"/>
        <w:rPr>
          <w:lang w:eastAsia="nb-NO"/>
        </w:rPr>
      </w:pPr>
      <w:bookmarkStart w:id="80" w:name="_Toc116993307"/>
      <w:r>
        <w:rPr>
          <w:lang w:eastAsia="nb-NO"/>
        </w:rPr>
        <w:t>Ansvarsområde</w:t>
      </w:r>
      <w:bookmarkEnd w:id="80"/>
    </w:p>
    <w:p w14:paraId="089F0FE6" w14:textId="77777777" w:rsidR="00BE7AED" w:rsidRDefault="00BE7AED" w:rsidP="00BE7AED">
      <w:pPr>
        <w:rPr>
          <w:lang w:eastAsia="nb-NO"/>
        </w:rPr>
      </w:pPr>
      <w:r>
        <w:rPr>
          <w:lang w:eastAsia="nb-NO"/>
        </w:rPr>
        <w:t>Administrasjonsutvalget behandler saker som gjelder forholdet mellom kommunen som arbeidsgiver og de ansatte, jf. kommuneloven § 5-11.</w:t>
      </w:r>
    </w:p>
    <w:p w14:paraId="5931B050" w14:textId="77777777" w:rsidR="00BE7AED" w:rsidRDefault="00BE7AED" w:rsidP="00BE7AED">
      <w:pPr>
        <w:rPr>
          <w:lang w:eastAsia="nb-NO"/>
        </w:rPr>
      </w:pPr>
    </w:p>
    <w:p w14:paraId="2A8A767B" w14:textId="390149EC" w:rsidR="00BE7AED" w:rsidRDefault="00BE7AED" w:rsidP="00BE7AED">
      <w:pPr>
        <w:rPr>
          <w:lang w:eastAsia="nb-NO"/>
        </w:rPr>
      </w:pPr>
      <w:r>
        <w:rPr>
          <w:lang w:eastAsia="nb-NO"/>
        </w:rPr>
        <w:t>Utvalget foreslår og behandler overordnede retningslinjer for kommunens personalpolitikk,</w:t>
      </w:r>
      <w:r w:rsidR="00882C28">
        <w:rPr>
          <w:lang w:eastAsia="nb-NO"/>
        </w:rPr>
        <w:t xml:space="preserve"> </w:t>
      </w:r>
      <w:r>
        <w:rPr>
          <w:lang w:eastAsia="nb-NO"/>
        </w:rPr>
        <w:t xml:space="preserve">herunder tiltak for likestilling og inkluderende arbeidsliv. </w:t>
      </w:r>
    </w:p>
    <w:p w14:paraId="1CF0033C" w14:textId="77777777" w:rsidR="00BE7AED" w:rsidRDefault="00BE7AED" w:rsidP="00BE7AED">
      <w:pPr>
        <w:rPr>
          <w:lang w:eastAsia="nb-NO"/>
        </w:rPr>
      </w:pPr>
    </w:p>
    <w:p w14:paraId="5340E795" w14:textId="08C34900" w:rsidR="00BE7AED" w:rsidRDefault="00BE7AED" w:rsidP="00BE7AED">
      <w:pPr>
        <w:rPr>
          <w:lang w:eastAsia="nb-NO"/>
        </w:rPr>
      </w:pPr>
      <w:r>
        <w:rPr>
          <w:lang w:eastAsia="nb-NO"/>
        </w:rPr>
        <w:t>Utvalget drøfter dessuten kvalitets-, fornyings- og utviklingstiltak, oppfølging og implementering av nasjonalt vedtatte reformer,</w:t>
      </w:r>
      <w:r w:rsidR="00882C28">
        <w:rPr>
          <w:lang w:eastAsia="nb-NO"/>
        </w:rPr>
        <w:t xml:space="preserve"> </w:t>
      </w:r>
      <w:r>
        <w:rPr>
          <w:lang w:eastAsia="nb-NO"/>
        </w:rPr>
        <w:t>jf. Hovedavtalen del B § 4, tredje avsnitt.</w:t>
      </w:r>
    </w:p>
    <w:p w14:paraId="7C011CB6" w14:textId="77777777" w:rsidR="00BE7AED" w:rsidRDefault="00BE7AED" w:rsidP="00BE7AED">
      <w:pPr>
        <w:rPr>
          <w:lang w:eastAsia="nb-NO"/>
        </w:rPr>
      </w:pPr>
    </w:p>
    <w:p w14:paraId="51B76D4C" w14:textId="5470CA0C" w:rsidR="00BE7AED" w:rsidRDefault="00BE7AED" w:rsidP="00BE7AED">
      <w:pPr>
        <w:rPr>
          <w:lang w:eastAsia="nb-NO"/>
        </w:rPr>
      </w:pPr>
      <w:r>
        <w:rPr>
          <w:lang w:eastAsia="nb-NO"/>
        </w:rPr>
        <w:t xml:space="preserve">Videre er administrasjonsutvalget klageinstans i saker om </w:t>
      </w:r>
      <w:proofErr w:type="spellStart"/>
      <w:r>
        <w:rPr>
          <w:lang w:eastAsia="nb-NO"/>
        </w:rPr>
        <w:t>ordensstraff</w:t>
      </w:r>
      <w:proofErr w:type="spellEnd"/>
      <w:r>
        <w:rPr>
          <w:lang w:eastAsia="nb-NO"/>
        </w:rPr>
        <w:t>.</w:t>
      </w:r>
    </w:p>
    <w:p w14:paraId="04E8EE21" w14:textId="77777777" w:rsidR="00BE7AED" w:rsidRDefault="00BE7AED" w:rsidP="00BE7AED">
      <w:pPr>
        <w:rPr>
          <w:lang w:eastAsia="nb-NO"/>
        </w:rPr>
      </w:pPr>
    </w:p>
    <w:p w14:paraId="77042294" w14:textId="77777777" w:rsidR="00BE7AED" w:rsidRDefault="00BE7AED" w:rsidP="00BE7AED">
      <w:pPr>
        <w:rPr>
          <w:lang w:eastAsia="nb-NO"/>
        </w:rPr>
      </w:pPr>
      <w:r>
        <w:rPr>
          <w:lang w:eastAsia="nb-NO"/>
        </w:rPr>
        <w:t>Utvalget kan også virke som rådgivende organ for kommunedirektøren innenfor</w:t>
      </w:r>
    </w:p>
    <w:p w14:paraId="74AF899D" w14:textId="77777777" w:rsidR="00BE7AED" w:rsidRDefault="00BE7AED" w:rsidP="00BE7AED">
      <w:pPr>
        <w:rPr>
          <w:lang w:eastAsia="nb-NO"/>
        </w:rPr>
      </w:pPr>
      <w:r>
        <w:rPr>
          <w:lang w:eastAsia="nb-NO"/>
        </w:rPr>
        <w:t>spørsmål som har prinsipiell betydning for medarbeiderne og for forholdet mellom arbeidsgiver og arbeidstaker.</w:t>
      </w:r>
    </w:p>
    <w:p w14:paraId="0D3F4400" w14:textId="77777777" w:rsidR="00BE7AED" w:rsidRDefault="00BE7AED" w:rsidP="00BE7AED">
      <w:pPr>
        <w:rPr>
          <w:lang w:eastAsia="nb-NO"/>
        </w:rPr>
      </w:pPr>
    </w:p>
    <w:p w14:paraId="4F206022" w14:textId="77777777" w:rsidR="00BE7AED" w:rsidRDefault="00BE7AED" w:rsidP="00BE7AED">
      <w:pPr>
        <w:rPr>
          <w:lang w:eastAsia="nb-NO"/>
        </w:rPr>
      </w:pPr>
      <w:r>
        <w:rPr>
          <w:lang w:eastAsia="nb-NO"/>
        </w:rPr>
        <w:t xml:space="preserve">Arbeidsgiverutvalget skal forberede forhandlingene med arbeidstakerorganisasjonene, samt gjennomføre forhandlingene i den grad denne myndigheten ikke er delegert til kommunedirektøren. </w:t>
      </w:r>
    </w:p>
    <w:p w14:paraId="2814D1AB" w14:textId="77777777" w:rsidR="00BE7AED" w:rsidRDefault="00BE7AED" w:rsidP="00BE7AED">
      <w:pPr>
        <w:rPr>
          <w:lang w:eastAsia="nb-NO"/>
        </w:rPr>
      </w:pPr>
    </w:p>
    <w:p w14:paraId="41BC5461" w14:textId="0772E8BD" w:rsidR="00BE7AED" w:rsidRDefault="00BE7AED" w:rsidP="004E4B58">
      <w:pPr>
        <w:pStyle w:val="Overskrift3"/>
        <w:rPr>
          <w:lang w:eastAsia="nb-NO"/>
        </w:rPr>
      </w:pPr>
      <w:bookmarkStart w:id="81" w:name="_Toc116993308"/>
      <w:r>
        <w:rPr>
          <w:lang w:eastAsia="nb-NO"/>
        </w:rPr>
        <w:t>Myndighetsområde</w:t>
      </w:r>
      <w:bookmarkEnd w:id="81"/>
    </w:p>
    <w:p w14:paraId="70FDDD1C" w14:textId="28473258" w:rsidR="00BE7AED" w:rsidRDefault="00BE7AED" w:rsidP="00BE7AED">
      <w:pPr>
        <w:rPr>
          <w:lang w:eastAsia="nb-NO"/>
        </w:rPr>
      </w:pPr>
      <w:r>
        <w:rPr>
          <w:lang w:eastAsia="nb-NO"/>
        </w:rPr>
        <w:t>Administrasjonsutvalget behandler følgende sakstyper:</w:t>
      </w:r>
      <w:r w:rsidR="00871FBC">
        <w:rPr>
          <w:lang w:eastAsia="nb-NO"/>
        </w:rPr>
        <w:br/>
      </w:r>
    </w:p>
    <w:p w14:paraId="1B99B713" w14:textId="77777777" w:rsidR="00871FBC" w:rsidRDefault="00BE7AED" w:rsidP="000144BC">
      <w:pPr>
        <w:pStyle w:val="Listeavsnitt"/>
        <w:numPr>
          <w:ilvl w:val="0"/>
          <w:numId w:val="14"/>
        </w:numPr>
        <w:rPr>
          <w:lang w:eastAsia="nb-NO"/>
        </w:rPr>
      </w:pPr>
      <w:r>
        <w:rPr>
          <w:lang w:eastAsia="nb-NO"/>
        </w:rPr>
        <w:t>Overordnede personalpolitiske retningslinjer</w:t>
      </w:r>
    </w:p>
    <w:p w14:paraId="3CE4DC05" w14:textId="77777777" w:rsidR="00871FBC" w:rsidRDefault="00BE7AED" w:rsidP="000144BC">
      <w:pPr>
        <w:pStyle w:val="Listeavsnitt"/>
        <w:numPr>
          <w:ilvl w:val="0"/>
          <w:numId w:val="14"/>
        </w:numPr>
        <w:rPr>
          <w:lang w:eastAsia="nb-NO"/>
        </w:rPr>
      </w:pPr>
      <w:r>
        <w:rPr>
          <w:lang w:eastAsia="nb-NO"/>
        </w:rPr>
        <w:t>Generelle spørsmål knyttet til omstilling, effektivisering, rasjonalisering, omorganisering og organisasjons- og kompetanseutvikling</w:t>
      </w:r>
    </w:p>
    <w:p w14:paraId="22325715" w14:textId="77777777" w:rsidR="00871FBC" w:rsidRDefault="00BE7AED" w:rsidP="000144BC">
      <w:pPr>
        <w:pStyle w:val="Listeavsnitt"/>
        <w:numPr>
          <w:ilvl w:val="0"/>
          <w:numId w:val="14"/>
        </w:numPr>
        <w:rPr>
          <w:lang w:eastAsia="nb-NO"/>
        </w:rPr>
      </w:pPr>
      <w:r>
        <w:rPr>
          <w:lang w:eastAsia="nb-NO"/>
        </w:rPr>
        <w:t xml:space="preserve">Generelle spørsmål </w:t>
      </w:r>
      <w:proofErr w:type="gramStart"/>
      <w:r>
        <w:rPr>
          <w:lang w:eastAsia="nb-NO"/>
        </w:rPr>
        <w:t>vedrørende</w:t>
      </w:r>
      <w:proofErr w:type="gramEnd"/>
      <w:r>
        <w:rPr>
          <w:lang w:eastAsia="nb-NO"/>
        </w:rPr>
        <w:t xml:space="preserve"> pensjonsordninger</w:t>
      </w:r>
    </w:p>
    <w:p w14:paraId="50CD87D8" w14:textId="5095E9AC" w:rsidR="00BE7AED" w:rsidRDefault="00BE7AED" w:rsidP="000144BC">
      <w:pPr>
        <w:pStyle w:val="Listeavsnitt"/>
        <w:numPr>
          <w:ilvl w:val="0"/>
          <w:numId w:val="14"/>
        </w:numPr>
        <w:rPr>
          <w:lang w:eastAsia="nb-NO"/>
        </w:rPr>
      </w:pPr>
      <w:r>
        <w:rPr>
          <w:lang w:eastAsia="nb-NO"/>
        </w:rPr>
        <w:t>Saker om tolkning og praktisering av regelverket.</w:t>
      </w:r>
    </w:p>
    <w:p w14:paraId="77E1372B" w14:textId="77777777" w:rsidR="00BE7AED" w:rsidRDefault="00BE7AED" w:rsidP="00BE7AED">
      <w:pPr>
        <w:rPr>
          <w:lang w:eastAsia="nb-NO"/>
        </w:rPr>
      </w:pPr>
    </w:p>
    <w:p w14:paraId="160E5453" w14:textId="77777777" w:rsidR="00BE7AED" w:rsidRDefault="00BE7AED" w:rsidP="00BE7AED">
      <w:pPr>
        <w:rPr>
          <w:lang w:eastAsia="nb-NO"/>
        </w:rPr>
      </w:pPr>
      <w:r>
        <w:rPr>
          <w:lang w:eastAsia="nb-NO"/>
        </w:rPr>
        <w:t xml:space="preserve">Administrasjonsutvalget er klageinstans i saker om klager på </w:t>
      </w:r>
      <w:proofErr w:type="spellStart"/>
      <w:r>
        <w:rPr>
          <w:lang w:eastAsia="nb-NO"/>
        </w:rPr>
        <w:t>ordensstraff</w:t>
      </w:r>
      <w:proofErr w:type="spellEnd"/>
      <w:r>
        <w:rPr>
          <w:lang w:eastAsia="nb-NO"/>
        </w:rPr>
        <w:t xml:space="preserve">. </w:t>
      </w:r>
    </w:p>
    <w:p w14:paraId="3EC5B69D" w14:textId="77777777" w:rsidR="00BE7AED" w:rsidRDefault="00BE7AED" w:rsidP="00BE7AED">
      <w:pPr>
        <w:rPr>
          <w:lang w:eastAsia="nb-NO"/>
        </w:rPr>
      </w:pPr>
    </w:p>
    <w:p w14:paraId="41FB834C" w14:textId="45C1A744" w:rsidR="00BE7AED" w:rsidRDefault="00BE7AED" w:rsidP="00BE7AED">
      <w:pPr>
        <w:rPr>
          <w:lang w:eastAsia="nb-NO"/>
        </w:rPr>
      </w:pPr>
      <w:r>
        <w:rPr>
          <w:lang w:eastAsia="nb-NO"/>
        </w:rPr>
        <w:t>Arbeidsgiverutvalget skal angi profilen på lønnspolitiske retningslinjer og lokale lønnsforhandlinger og protokoller for lokale forhandlinger mellom administrativt forhandlingsutvalg og arbeidstaker organisasjon/fagforening. Forhandlinger etter 3.4.</w:t>
      </w:r>
      <w:r w:rsidR="006B0DF0">
        <w:rPr>
          <w:lang w:eastAsia="nb-NO"/>
        </w:rPr>
        <w:t xml:space="preserve">, </w:t>
      </w:r>
      <w:r>
        <w:rPr>
          <w:lang w:eastAsia="nb-NO"/>
        </w:rPr>
        <w:t>forhandlinger om lønn til kommunedirektøren, gjennomføres av arbeidsgiverutvalget selv eller et forhandlingsutvalg utgått fra arbeidsgiverutvalget. Utvalget fastsetter strategi i forbindelse med arbeidsgivers forberedelse til arbeidskonflikter og rettstvister med arbeidstakerorganisasjonene.</w:t>
      </w:r>
    </w:p>
    <w:p w14:paraId="68E8C16A" w14:textId="77777777" w:rsidR="00BE7AED" w:rsidRDefault="00BE7AED" w:rsidP="00BE7AED">
      <w:pPr>
        <w:rPr>
          <w:lang w:eastAsia="nb-NO"/>
        </w:rPr>
      </w:pPr>
    </w:p>
    <w:p w14:paraId="4450F24C" w14:textId="77777777" w:rsidR="00BE7AED" w:rsidRDefault="00BE7AED" w:rsidP="00BE7AED">
      <w:pPr>
        <w:rPr>
          <w:lang w:eastAsia="nb-NO"/>
        </w:rPr>
      </w:pPr>
      <w:r>
        <w:rPr>
          <w:lang w:eastAsia="nb-NO"/>
        </w:rPr>
        <w:t>Ovennevnte avgjørelsesmyndighet er begrenset av de rammer og de retningslinjer som er vedtatt eller vedtas av kommunestyret, bestemmelsene i dette reglementets del 1 og delegeringsreglementet.</w:t>
      </w:r>
    </w:p>
    <w:p w14:paraId="706C31F0" w14:textId="77777777" w:rsidR="00BE7AED" w:rsidRDefault="00BE7AED" w:rsidP="00BE7AED">
      <w:pPr>
        <w:rPr>
          <w:lang w:eastAsia="nb-NO"/>
        </w:rPr>
      </w:pPr>
    </w:p>
    <w:p w14:paraId="01C4A659" w14:textId="4EF018F1" w:rsidR="00BE7AED" w:rsidRDefault="00BE7AED" w:rsidP="005273BC">
      <w:pPr>
        <w:pStyle w:val="Overskrift3"/>
        <w:rPr>
          <w:lang w:eastAsia="nb-NO"/>
        </w:rPr>
      </w:pPr>
      <w:bookmarkStart w:id="82" w:name="_Toc116993309"/>
      <w:r>
        <w:rPr>
          <w:lang w:eastAsia="nb-NO"/>
        </w:rPr>
        <w:t>Innstilling</w:t>
      </w:r>
      <w:bookmarkEnd w:id="82"/>
    </w:p>
    <w:p w14:paraId="092C2DBD" w14:textId="37127A7F" w:rsidR="002038BF" w:rsidRDefault="00BE7AED" w:rsidP="00BE7AED">
      <w:pPr>
        <w:rPr>
          <w:lang w:eastAsia="nb-NO"/>
        </w:rPr>
      </w:pPr>
      <w:r>
        <w:rPr>
          <w:lang w:eastAsia="nb-NO"/>
        </w:rPr>
        <w:t>I saker utvalget selv ikke kan avgjøre, innstiller utvalget til formannskapet.</w:t>
      </w:r>
    </w:p>
    <w:p w14:paraId="5AF23E51" w14:textId="77777777" w:rsidR="00913435" w:rsidRDefault="00913435" w:rsidP="00BE7AED">
      <w:pPr>
        <w:rPr>
          <w:lang w:eastAsia="nb-NO"/>
        </w:rPr>
      </w:pPr>
    </w:p>
    <w:p w14:paraId="0D5E5044" w14:textId="6BF9AF50" w:rsidR="00357CAE" w:rsidRDefault="00357CAE" w:rsidP="008D0AA7">
      <w:pPr>
        <w:rPr>
          <w:lang w:eastAsia="nb-NO"/>
        </w:rPr>
      </w:pPr>
    </w:p>
    <w:p w14:paraId="144FD5CC" w14:textId="77777777" w:rsidR="00913435" w:rsidRDefault="00913435" w:rsidP="00913435">
      <w:pPr>
        <w:pStyle w:val="Overskrift2"/>
        <w:rPr>
          <w:lang w:eastAsia="nb-NO"/>
        </w:rPr>
      </w:pPr>
      <w:bookmarkStart w:id="83" w:name="_Toc116993310"/>
      <w:r>
        <w:rPr>
          <w:lang w:eastAsia="nb-NO"/>
        </w:rPr>
        <w:t>Viltutvalg og fjellstyre</w:t>
      </w:r>
      <w:bookmarkEnd w:id="83"/>
    </w:p>
    <w:p w14:paraId="55C9B891" w14:textId="77777777" w:rsidR="00913435" w:rsidRDefault="00913435" w:rsidP="00913435">
      <w:pPr>
        <w:rPr>
          <w:lang w:eastAsia="nb-NO"/>
        </w:rPr>
      </w:pPr>
    </w:p>
    <w:p w14:paraId="36BA7B20" w14:textId="35A80C7D" w:rsidR="00913435" w:rsidRDefault="00913435" w:rsidP="00913435">
      <w:pPr>
        <w:pStyle w:val="Overskrift3"/>
        <w:rPr>
          <w:lang w:eastAsia="nb-NO"/>
        </w:rPr>
      </w:pPr>
      <w:bookmarkStart w:id="84" w:name="_Toc116993311"/>
      <w:r>
        <w:rPr>
          <w:lang w:eastAsia="nb-NO"/>
        </w:rPr>
        <w:t>Valg og sammensetning</w:t>
      </w:r>
      <w:bookmarkEnd w:id="84"/>
    </w:p>
    <w:p w14:paraId="2B125C68" w14:textId="77777777" w:rsidR="00913435" w:rsidRDefault="00913435" w:rsidP="00913435">
      <w:pPr>
        <w:rPr>
          <w:lang w:eastAsia="nb-NO"/>
        </w:rPr>
      </w:pPr>
      <w:r>
        <w:rPr>
          <w:lang w:eastAsia="nb-NO"/>
        </w:rPr>
        <w:t>Viltutvalget er opprettet med hjemmel kommuneloven § 5-1 andre ledd bokstav d). Fjellstyret er et særlovsorgan etter fjelloven § 3.</w:t>
      </w:r>
    </w:p>
    <w:p w14:paraId="7A6FDD31" w14:textId="77777777" w:rsidR="00913435" w:rsidRDefault="00913435" w:rsidP="00913435">
      <w:pPr>
        <w:rPr>
          <w:lang w:eastAsia="nb-NO"/>
        </w:rPr>
      </w:pPr>
    </w:p>
    <w:p w14:paraId="308591B8" w14:textId="77777777" w:rsidR="00913435" w:rsidRDefault="00913435" w:rsidP="00913435">
      <w:pPr>
        <w:rPr>
          <w:lang w:eastAsia="nb-NO"/>
        </w:rPr>
      </w:pPr>
      <w:r>
        <w:rPr>
          <w:lang w:eastAsia="nb-NO"/>
        </w:rPr>
        <w:t>Utvalgene velges for fire år.</w:t>
      </w:r>
    </w:p>
    <w:p w14:paraId="0F340F7F" w14:textId="77777777" w:rsidR="00913435" w:rsidRDefault="00913435" w:rsidP="00913435">
      <w:pPr>
        <w:rPr>
          <w:lang w:eastAsia="nb-NO"/>
        </w:rPr>
      </w:pPr>
    </w:p>
    <w:p w14:paraId="5B4331D5" w14:textId="77777777" w:rsidR="00913435" w:rsidRDefault="00913435" w:rsidP="00913435">
      <w:pPr>
        <w:rPr>
          <w:lang w:eastAsia="nb-NO"/>
        </w:rPr>
      </w:pPr>
      <w:r>
        <w:rPr>
          <w:lang w:eastAsia="nb-NO"/>
        </w:rPr>
        <w:t>Utvalget består av 5 medlemmer oppnevnt av kommunestyret. Disse medlemmene utgjør både viltutvalg og fjellstyre. Leder og nestleder velges av</w:t>
      </w:r>
    </w:p>
    <w:p w14:paraId="3BDBA926" w14:textId="77777777" w:rsidR="00913435" w:rsidRDefault="00913435" w:rsidP="00913435">
      <w:pPr>
        <w:rPr>
          <w:lang w:eastAsia="nb-NO"/>
        </w:rPr>
      </w:pPr>
      <w:r>
        <w:rPr>
          <w:lang w:eastAsia="nb-NO"/>
        </w:rPr>
        <w:t>kommunestyret.</w:t>
      </w:r>
    </w:p>
    <w:p w14:paraId="74F4D870" w14:textId="77777777" w:rsidR="00913435" w:rsidRDefault="00913435" w:rsidP="00913435">
      <w:pPr>
        <w:rPr>
          <w:lang w:eastAsia="nb-NO"/>
        </w:rPr>
      </w:pPr>
    </w:p>
    <w:p w14:paraId="70204562" w14:textId="77777777" w:rsidR="00913435" w:rsidRDefault="00913435" w:rsidP="00913435">
      <w:pPr>
        <w:rPr>
          <w:lang w:eastAsia="nb-NO"/>
        </w:rPr>
      </w:pPr>
      <w:r>
        <w:rPr>
          <w:lang w:eastAsia="nb-NO"/>
        </w:rPr>
        <w:t xml:space="preserve">Valgbarhetsreglene til fjellstyret er de samme som for valg til hovedutvalg, dog slik at jakt-, fiske- og friluftsinteressene blir representerte i fjellstyret og at minst to medlemmer blir valgte blant de som har rett til allmenningsbruk i allmenningen som jordbrukere. </w:t>
      </w:r>
    </w:p>
    <w:p w14:paraId="2112B4D1" w14:textId="77777777" w:rsidR="00913435" w:rsidRDefault="00913435" w:rsidP="00913435">
      <w:pPr>
        <w:rPr>
          <w:lang w:eastAsia="nb-NO"/>
        </w:rPr>
      </w:pPr>
    </w:p>
    <w:p w14:paraId="65AF8546" w14:textId="19852A23" w:rsidR="00913435" w:rsidRDefault="00913435" w:rsidP="00F16EE0">
      <w:pPr>
        <w:pStyle w:val="Overskrift3"/>
        <w:rPr>
          <w:lang w:eastAsia="nb-NO"/>
        </w:rPr>
      </w:pPr>
      <w:bookmarkStart w:id="85" w:name="_Toc116993312"/>
      <w:r>
        <w:rPr>
          <w:lang w:eastAsia="nb-NO"/>
        </w:rPr>
        <w:t>Ansvars- og arbeidsområde</w:t>
      </w:r>
      <w:bookmarkEnd w:id="85"/>
    </w:p>
    <w:p w14:paraId="1998B5FC" w14:textId="77777777" w:rsidR="00913435" w:rsidRDefault="00913435" w:rsidP="00913435">
      <w:pPr>
        <w:rPr>
          <w:lang w:eastAsia="nb-NO"/>
        </w:rPr>
      </w:pPr>
      <w:r>
        <w:rPr>
          <w:lang w:eastAsia="nb-NO"/>
        </w:rPr>
        <w:t>Viltnemda skal arbeide for at viltet og viltets leveområder skal forvaltes slik at naturens produktivitet og artsrikdom bevares.</w:t>
      </w:r>
    </w:p>
    <w:p w14:paraId="128A3913" w14:textId="77777777" w:rsidR="00913435" w:rsidRDefault="00913435" w:rsidP="00913435">
      <w:pPr>
        <w:rPr>
          <w:lang w:eastAsia="nb-NO"/>
        </w:rPr>
      </w:pPr>
    </w:p>
    <w:p w14:paraId="620AC20D" w14:textId="78B252FD" w:rsidR="00913435" w:rsidRDefault="00913435" w:rsidP="00913435">
      <w:pPr>
        <w:rPr>
          <w:lang w:eastAsia="nb-NO"/>
        </w:rPr>
      </w:pPr>
      <w:r>
        <w:rPr>
          <w:lang w:eastAsia="nb-NO"/>
        </w:rPr>
        <w:t xml:space="preserve">Utvalget skal bidra til at forvaltningen av hjortevilt og bever ivaretar bestandenes og leveområdenes produktivitet og mangfold. Forvaltningen skal legge til rette for en lokal, langsiktig forvaltning med næringsmessig og </w:t>
      </w:r>
      <w:proofErr w:type="spellStart"/>
      <w:r>
        <w:rPr>
          <w:lang w:eastAsia="nb-NO"/>
        </w:rPr>
        <w:t>rekreasjonsmessig</w:t>
      </w:r>
      <w:proofErr w:type="spellEnd"/>
      <w:r>
        <w:rPr>
          <w:lang w:eastAsia="nb-NO"/>
        </w:rPr>
        <w:t xml:space="preserve"> nyttig gjøring av</w:t>
      </w:r>
      <w:r w:rsidR="00F16EE0">
        <w:rPr>
          <w:lang w:eastAsia="nb-NO"/>
        </w:rPr>
        <w:t xml:space="preserve"> </w:t>
      </w:r>
      <w:r>
        <w:rPr>
          <w:lang w:eastAsia="nb-NO"/>
        </w:rPr>
        <w:t>viltressursene. Forvaltningen skal videre sikre bestandsstørrelser som medfører at hjortevilt og bever ikke forårsaker uakseptable skader og ulemper for andre samfunnsinteresser.</w:t>
      </w:r>
    </w:p>
    <w:p w14:paraId="51C3668E" w14:textId="77777777" w:rsidR="00913435" w:rsidRDefault="00913435" w:rsidP="00913435">
      <w:pPr>
        <w:rPr>
          <w:lang w:eastAsia="nb-NO"/>
        </w:rPr>
      </w:pPr>
    </w:p>
    <w:p w14:paraId="50423CC3" w14:textId="77777777" w:rsidR="00913435" w:rsidRDefault="00913435" w:rsidP="00913435">
      <w:pPr>
        <w:rPr>
          <w:lang w:eastAsia="nb-NO"/>
        </w:rPr>
      </w:pPr>
      <w:r>
        <w:rPr>
          <w:lang w:eastAsia="nb-NO"/>
        </w:rPr>
        <w:t xml:space="preserve">Fjellstyret skal administrere bruken og utnyttinga av retter og lunnende i statsallmenningen så langt ikke anna er fastsett i eller i </w:t>
      </w:r>
      <w:proofErr w:type="gramStart"/>
      <w:r>
        <w:rPr>
          <w:lang w:eastAsia="nb-NO"/>
        </w:rPr>
        <w:t>medhold av</w:t>
      </w:r>
      <w:proofErr w:type="gramEnd"/>
      <w:r>
        <w:rPr>
          <w:lang w:eastAsia="nb-NO"/>
        </w:rPr>
        <w:t xml:space="preserve"> lov. Det skal arbeide for å sikre at allmenningen vert brukt på en måte som fremmer næringslivet i bygda og tar vare på naturvern- og friluftsinteressene.</w:t>
      </w:r>
    </w:p>
    <w:p w14:paraId="1821E341" w14:textId="77777777" w:rsidR="00913435" w:rsidRDefault="00913435" w:rsidP="00913435">
      <w:pPr>
        <w:rPr>
          <w:lang w:eastAsia="nb-NO"/>
        </w:rPr>
      </w:pPr>
    </w:p>
    <w:p w14:paraId="6717E2FE" w14:textId="77777777" w:rsidR="00913435" w:rsidRDefault="00913435" w:rsidP="00913435">
      <w:pPr>
        <w:rPr>
          <w:lang w:eastAsia="nb-NO"/>
        </w:rPr>
      </w:pPr>
      <w:r>
        <w:rPr>
          <w:lang w:eastAsia="nb-NO"/>
        </w:rPr>
        <w:t>Utvalgets beslutningsmyndighet er nærmere angitt i delegeringsreglementet.</w:t>
      </w:r>
    </w:p>
    <w:p w14:paraId="1A6C14D3" w14:textId="77777777" w:rsidR="00913435" w:rsidRDefault="00913435" w:rsidP="00913435">
      <w:pPr>
        <w:rPr>
          <w:lang w:eastAsia="nb-NO"/>
        </w:rPr>
      </w:pPr>
    </w:p>
    <w:p w14:paraId="3F67A15E" w14:textId="68B4B2AB" w:rsidR="00913435" w:rsidRDefault="00913435" w:rsidP="00F16EE0">
      <w:pPr>
        <w:pStyle w:val="Overskrift3"/>
        <w:rPr>
          <w:lang w:eastAsia="nb-NO"/>
        </w:rPr>
      </w:pPr>
      <w:bookmarkStart w:id="86" w:name="_Toc116993313"/>
      <w:r>
        <w:rPr>
          <w:lang w:eastAsia="nb-NO"/>
        </w:rPr>
        <w:t>Spesielle saksbehandlingsregler</w:t>
      </w:r>
      <w:bookmarkEnd w:id="86"/>
    </w:p>
    <w:p w14:paraId="5CE0D562" w14:textId="27D65471" w:rsidR="00913435" w:rsidRDefault="00913435" w:rsidP="00913435">
      <w:pPr>
        <w:rPr>
          <w:lang w:eastAsia="nb-NO"/>
        </w:rPr>
      </w:pPr>
      <w:r>
        <w:rPr>
          <w:lang w:eastAsia="nb-NO"/>
        </w:rPr>
        <w:t xml:space="preserve">Saksbehandlingen i fjellstyret gjøres etter lov om utnytting av </w:t>
      </w:r>
      <w:proofErr w:type="spellStart"/>
      <w:r>
        <w:rPr>
          <w:lang w:eastAsia="nb-NO"/>
        </w:rPr>
        <w:t>rettar</w:t>
      </w:r>
      <w:proofErr w:type="spellEnd"/>
      <w:r>
        <w:rPr>
          <w:lang w:eastAsia="nb-NO"/>
        </w:rPr>
        <w:t xml:space="preserve"> og lunnende m.m. i </w:t>
      </w:r>
      <w:proofErr w:type="spellStart"/>
      <w:r>
        <w:rPr>
          <w:lang w:eastAsia="nb-NO"/>
        </w:rPr>
        <w:t>statsallmenningane</w:t>
      </w:r>
      <w:proofErr w:type="spellEnd"/>
      <w:r>
        <w:rPr>
          <w:lang w:eastAsia="nb-NO"/>
        </w:rPr>
        <w:t xml:space="preserve"> (fjellova) og del I </w:t>
      </w:r>
      <w:proofErr w:type="spellStart"/>
      <w:r>
        <w:rPr>
          <w:lang w:eastAsia="nb-NO"/>
        </w:rPr>
        <w:t>i</w:t>
      </w:r>
      <w:proofErr w:type="spellEnd"/>
      <w:r>
        <w:rPr>
          <w:lang w:eastAsia="nb-NO"/>
        </w:rPr>
        <w:t xml:space="preserve"> dette reglementet så langt det passer.</w:t>
      </w:r>
    </w:p>
    <w:p w14:paraId="3866F0A9" w14:textId="77777777" w:rsidR="00913435" w:rsidRDefault="00913435" w:rsidP="00913435">
      <w:pPr>
        <w:rPr>
          <w:lang w:eastAsia="nb-NO"/>
        </w:rPr>
      </w:pPr>
    </w:p>
    <w:p w14:paraId="602B57FD" w14:textId="32EAF5AC" w:rsidR="00913435" w:rsidRDefault="00913435" w:rsidP="00960758">
      <w:pPr>
        <w:pStyle w:val="Overskrift3"/>
        <w:rPr>
          <w:lang w:eastAsia="nb-NO"/>
        </w:rPr>
      </w:pPr>
      <w:bookmarkStart w:id="87" w:name="_Toc116993314"/>
      <w:r>
        <w:rPr>
          <w:lang w:eastAsia="nb-NO"/>
        </w:rPr>
        <w:t>Innstilling</w:t>
      </w:r>
      <w:bookmarkEnd w:id="87"/>
    </w:p>
    <w:p w14:paraId="64C78121" w14:textId="17FE4806" w:rsidR="005273BC" w:rsidRDefault="00913435" w:rsidP="00913435">
      <w:pPr>
        <w:rPr>
          <w:lang w:eastAsia="nb-NO"/>
        </w:rPr>
      </w:pPr>
      <w:r>
        <w:rPr>
          <w:lang w:eastAsia="nb-NO"/>
        </w:rPr>
        <w:t>I saker viltutvalget selv ikke kan avgjøre, innstiller utvalget til formannskapet.</w:t>
      </w:r>
    </w:p>
    <w:p w14:paraId="111DDBA9" w14:textId="77777777" w:rsidR="00C17A17" w:rsidRDefault="00C17A17" w:rsidP="00913435">
      <w:pPr>
        <w:rPr>
          <w:lang w:eastAsia="nb-NO"/>
        </w:rPr>
      </w:pPr>
    </w:p>
    <w:p w14:paraId="6D06A3CF" w14:textId="32C73150" w:rsidR="00960758" w:rsidRDefault="00960758" w:rsidP="00913435">
      <w:pPr>
        <w:rPr>
          <w:lang w:eastAsia="nb-NO"/>
        </w:rPr>
      </w:pPr>
    </w:p>
    <w:p w14:paraId="3AF82039" w14:textId="77777777" w:rsidR="00C17A17" w:rsidRDefault="00C17A17" w:rsidP="00C17A17">
      <w:pPr>
        <w:pStyle w:val="Overskrift2"/>
        <w:rPr>
          <w:lang w:eastAsia="nb-NO"/>
        </w:rPr>
      </w:pPr>
      <w:bookmarkStart w:id="88" w:name="_Toc116993315"/>
      <w:r>
        <w:rPr>
          <w:lang w:eastAsia="nb-NO"/>
        </w:rPr>
        <w:t>Eldrerådet</w:t>
      </w:r>
      <w:bookmarkEnd w:id="88"/>
    </w:p>
    <w:p w14:paraId="5BF90A3D" w14:textId="77777777" w:rsidR="00C17A17" w:rsidRDefault="00C17A17" w:rsidP="00C17A17">
      <w:pPr>
        <w:rPr>
          <w:lang w:eastAsia="nb-NO"/>
        </w:rPr>
      </w:pPr>
    </w:p>
    <w:p w14:paraId="7C0AB6B3" w14:textId="44C25124" w:rsidR="00C17A17" w:rsidRDefault="00C17A17" w:rsidP="00C17A17">
      <w:pPr>
        <w:pStyle w:val="Overskrift3"/>
        <w:rPr>
          <w:lang w:eastAsia="nb-NO"/>
        </w:rPr>
      </w:pPr>
      <w:bookmarkStart w:id="89" w:name="_Toc116993316"/>
      <w:r>
        <w:rPr>
          <w:lang w:eastAsia="nb-NO"/>
        </w:rPr>
        <w:t>Valg og sammensetning</w:t>
      </w:r>
      <w:bookmarkEnd w:id="89"/>
    </w:p>
    <w:p w14:paraId="420FEA7C" w14:textId="77777777" w:rsidR="00C17A17" w:rsidRDefault="00C17A17" w:rsidP="00C17A17">
      <w:pPr>
        <w:rPr>
          <w:lang w:eastAsia="nb-NO"/>
        </w:rPr>
      </w:pPr>
      <w:r>
        <w:rPr>
          <w:lang w:eastAsia="nb-NO"/>
        </w:rPr>
        <w:t xml:space="preserve">Eldrerådet er opprettet av kommunestyret i </w:t>
      </w:r>
      <w:proofErr w:type="gramStart"/>
      <w:r>
        <w:rPr>
          <w:lang w:eastAsia="nb-NO"/>
        </w:rPr>
        <w:t>medhold av</w:t>
      </w:r>
      <w:proofErr w:type="gramEnd"/>
      <w:r>
        <w:rPr>
          <w:lang w:eastAsia="nb-NO"/>
        </w:rPr>
        <w:t xml:space="preserve"> kommuneloven § 5-12 som</w:t>
      </w:r>
    </w:p>
    <w:p w14:paraId="77A381D1" w14:textId="77777777" w:rsidR="00C17A17" w:rsidRDefault="00C17A17" w:rsidP="00C17A17">
      <w:pPr>
        <w:rPr>
          <w:lang w:eastAsia="nb-NO"/>
        </w:rPr>
      </w:pPr>
      <w:r>
        <w:rPr>
          <w:lang w:eastAsia="nb-NO"/>
        </w:rPr>
        <w:t>rådgivende organ for kommunen i saker som gjelder eldre og velges for fire år.</w:t>
      </w:r>
    </w:p>
    <w:p w14:paraId="56B828E8" w14:textId="77777777" w:rsidR="00C17A17" w:rsidRDefault="00C17A17" w:rsidP="00C17A17">
      <w:pPr>
        <w:rPr>
          <w:lang w:eastAsia="nb-NO"/>
        </w:rPr>
      </w:pPr>
    </w:p>
    <w:p w14:paraId="72064164" w14:textId="77777777" w:rsidR="00C17A17" w:rsidRDefault="00C17A17" w:rsidP="00C17A17">
      <w:pPr>
        <w:rPr>
          <w:lang w:eastAsia="nb-NO"/>
        </w:rPr>
      </w:pPr>
      <w:r>
        <w:rPr>
          <w:lang w:eastAsia="nb-NO"/>
        </w:rPr>
        <w:t>Eldrerådet skal bestå av ni medlemmer med personlige varamedlemmer.</w:t>
      </w:r>
    </w:p>
    <w:p w14:paraId="750795DB" w14:textId="77777777" w:rsidR="00C17A17" w:rsidRDefault="00C17A17" w:rsidP="00C17A17">
      <w:pPr>
        <w:rPr>
          <w:lang w:eastAsia="nb-NO"/>
        </w:rPr>
      </w:pPr>
    </w:p>
    <w:p w14:paraId="3F0CEE91" w14:textId="77777777" w:rsidR="00C17A17" w:rsidRDefault="00C17A17" w:rsidP="00C17A17">
      <w:pPr>
        <w:rPr>
          <w:lang w:eastAsia="nb-NO"/>
        </w:rPr>
      </w:pPr>
      <w:r>
        <w:rPr>
          <w:lang w:eastAsia="nb-NO"/>
        </w:rPr>
        <w:t xml:space="preserve">Sju av eldrerådets medlemmer skal være alderspensjonister, og skal være foreslått av pensjonistforeninger, foreninger eller lag som har som hovedformål å ta seg av saker som vedrører eldre. Representantene fra foreningene må være valgbare til kommunestyret i Ullensaker kommune. Kjønnsbalansen i rådet bør være i samsvar med bestemmelsene i kommuneloven § 7-7. </w:t>
      </w:r>
    </w:p>
    <w:p w14:paraId="6E28FBD4" w14:textId="77777777" w:rsidR="00C17A17" w:rsidRDefault="00C17A17" w:rsidP="00C17A17">
      <w:pPr>
        <w:rPr>
          <w:lang w:eastAsia="nb-NO"/>
        </w:rPr>
      </w:pPr>
    </w:p>
    <w:p w14:paraId="3551D4F9" w14:textId="77777777" w:rsidR="00C17A17" w:rsidRDefault="00C17A17" w:rsidP="00C17A17">
      <w:pPr>
        <w:rPr>
          <w:lang w:eastAsia="nb-NO"/>
        </w:rPr>
      </w:pPr>
      <w:r>
        <w:rPr>
          <w:lang w:eastAsia="nb-NO"/>
        </w:rPr>
        <w:t>De øvrige to medlemmer skal oppnevnes blant aktive politikere som bør være medlem av kommunestyret. Minst en av disse bør være medlem av hovedutvalget for helsevern og sosialomsorg.</w:t>
      </w:r>
    </w:p>
    <w:p w14:paraId="1F643019" w14:textId="77777777" w:rsidR="00C17A17" w:rsidRDefault="00C17A17" w:rsidP="00C17A17">
      <w:pPr>
        <w:rPr>
          <w:lang w:eastAsia="nb-NO"/>
        </w:rPr>
      </w:pPr>
    </w:p>
    <w:p w14:paraId="6195E82D" w14:textId="77777777" w:rsidR="00C17A17" w:rsidRDefault="00C17A17" w:rsidP="00C17A17">
      <w:pPr>
        <w:rPr>
          <w:lang w:eastAsia="nb-NO"/>
        </w:rPr>
      </w:pPr>
      <w:r>
        <w:rPr>
          <w:lang w:eastAsia="nb-NO"/>
        </w:rPr>
        <w:t>Eldrerådet velger selv leder og nestleder som begge skal være alderspensjonister.</w:t>
      </w:r>
    </w:p>
    <w:p w14:paraId="3F1907F4" w14:textId="77777777" w:rsidR="00C17A17" w:rsidRDefault="00C17A17" w:rsidP="00C17A17">
      <w:pPr>
        <w:rPr>
          <w:lang w:eastAsia="nb-NO"/>
        </w:rPr>
      </w:pPr>
    </w:p>
    <w:p w14:paraId="3E52DF9A" w14:textId="493A0869" w:rsidR="00C17A17" w:rsidRDefault="00C17A17" w:rsidP="00185068">
      <w:pPr>
        <w:pStyle w:val="Overskrift3"/>
        <w:rPr>
          <w:lang w:eastAsia="nb-NO"/>
        </w:rPr>
      </w:pPr>
      <w:bookmarkStart w:id="90" w:name="_Toc116993317"/>
      <w:r>
        <w:rPr>
          <w:lang w:eastAsia="nb-NO"/>
        </w:rPr>
        <w:t>Myndighet og ansvarsområde</w:t>
      </w:r>
      <w:bookmarkEnd w:id="90"/>
    </w:p>
    <w:p w14:paraId="0C58E71F" w14:textId="77777777" w:rsidR="00C17A17" w:rsidRDefault="00C17A17" w:rsidP="00C17A17">
      <w:pPr>
        <w:rPr>
          <w:lang w:eastAsia="nb-NO"/>
        </w:rPr>
      </w:pPr>
      <w:r>
        <w:rPr>
          <w:lang w:eastAsia="nb-NO"/>
        </w:rPr>
        <w:t xml:space="preserve">Eldrerådet skal ha til behandling alle saker som gjelder </w:t>
      </w:r>
      <w:proofErr w:type="spellStart"/>
      <w:r>
        <w:rPr>
          <w:lang w:eastAsia="nb-NO"/>
        </w:rPr>
        <w:t>eldres</w:t>
      </w:r>
      <w:proofErr w:type="spellEnd"/>
      <w:r>
        <w:rPr>
          <w:lang w:eastAsia="nb-NO"/>
        </w:rPr>
        <w:t xml:space="preserve"> levekår.</w:t>
      </w:r>
    </w:p>
    <w:p w14:paraId="49A75160" w14:textId="77777777" w:rsidR="00C17A17" w:rsidRDefault="00C17A17" w:rsidP="00C17A17">
      <w:pPr>
        <w:rPr>
          <w:lang w:eastAsia="nb-NO"/>
        </w:rPr>
      </w:pPr>
    </w:p>
    <w:p w14:paraId="32E9A3CC" w14:textId="77777777" w:rsidR="00C17A17" w:rsidRDefault="00C17A17" w:rsidP="00C17A17">
      <w:pPr>
        <w:rPr>
          <w:lang w:eastAsia="nb-NO"/>
        </w:rPr>
      </w:pPr>
      <w:r>
        <w:rPr>
          <w:lang w:eastAsia="nb-NO"/>
        </w:rPr>
        <w:t>Rådet skal uttale seg i saker som blir forelagt til uttalelse av kommunale organer og den kommunale organisasjon, og ellers i de saker som følger av lov. Rådet kan også ta opp etter eget initiativ saker innen sitt virkeområde. Rådets funksjon er å gi råd innad i kommunen.</w:t>
      </w:r>
    </w:p>
    <w:p w14:paraId="483D8D5E" w14:textId="77777777" w:rsidR="00C17A17" w:rsidRDefault="00C17A17" w:rsidP="00C17A17">
      <w:pPr>
        <w:rPr>
          <w:lang w:eastAsia="nb-NO"/>
        </w:rPr>
      </w:pPr>
    </w:p>
    <w:p w14:paraId="7C653B31" w14:textId="77777777" w:rsidR="00C17A17" w:rsidRDefault="00C17A17" w:rsidP="00C17A17">
      <w:pPr>
        <w:rPr>
          <w:lang w:eastAsia="nb-NO"/>
        </w:rPr>
      </w:pPr>
      <w:r>
        <w:rPr>
          <w:lang w:eastAsia="nb-NO"/>
        </w:rPr>
        <w:t xml:space="preserve">Saker som gjelder </w:t>
      </w:r>
      <w:proofErr w:type="spellStart"/>
      <w:r>
        <w:rPr>
          <w:lang w:eastAsia="nb-NO"/>
        </w:rPr>
        <w:t>eldres</w:t>
      </w:r>
      <w:proofErr w:type="spellEnd"/>
      <w:r>
        <w:rPr>
          <w:lang w:eastAsia="nb-NO"/>
        </w:rPr>
        <w:t xml:space="preserve"> levekår skal fremlegges for rådet i så god tid som mulig før besluttende myndighet behandler saken. Det vil i tillegg være hensiktsmessig at kommunedirektøren orienterer rådet om større, viktige og/eller prinsipielle saker som er under arbeid. Rådets synspunkter skal omtales i saksframlegget.</w:t>
      </w:r>
    </w:p>
    <w:p w14:paraId="529CC428" w14:textId="77777777" w:rsidR="00C17A17" w:rsidRDefault="00C17A17" w:rsidP="00C17A17">
      <w:pPr>
        <w:rPr>
          <w:lang w:eastAsia="nb-NO"/>
        </w:rPr>
      </w:pPr>
    </w:p>
    <w:p w14:paraId="631E0806" w14:textId="77777777" w:rsidR="00C17A17" w:rsidRDefault="00C17A17" w:rsidP="00C17A17">
      <w:pPr>
        <w:rPr>
          <w:lang w:eastAsia="nb-NO"/>
        </w:rPr>
      </w:pPr>
      <w:r>
        <w:rPr>
          <w:lang w:eastAsia="nb-NO"/>
        </w:rPr>
        <w:t>Protokollen fra rådsmøtet skal følge saksdokumentene til de kommunale organ som innstiller og tar avgjørelse i saken.</w:t>
      </w:r>
    </w:p>
    <w:p w14:paraId="1226B1B0" w14:textId="77777777" w:rsidR="00C17A17" w:rsidRDefault="00C17A17" w:rsidP="00C17A17">
      <w:pPr>
        <w:rPr>
          <w:lang w:eastAsia="nb-NO"/>
        </w:rPr>
      </w:pPr>
    </w:p>
    <w:p w14:paraId="717B68CD" w14:textId="3E4EF2F9" w:rsidR="00C17A17" w:rsidRDefault="00C17A17" w:rsidP="00D9369F">
      <w:pPr>
        <w:pStyle w:val="Overskrift3"/>
        <w:rPr>
          <w:lang w:eastAsia="nb-NO"/>
        </w:rPr>
      </w:pPr>
      <w:bookmarkStart w:id="91" w:name="_Toc116993318"/>
      <w:r>
        <w:rPr>
          <w:lang w:eastAsia="nb-NO"/>
        </w:rPr>
        <w:t>Saksbehandling, sekretariat og årsmelding</w:t>
      </w:r>
      <w:bookmarkEnd w:id="91"/>
    </w:p>
    <w:p w14:paraId="267085B2" w14:textId="77777777" w:rsidR="00C17A17" w:rsidRDefault="00C17A17" w:rsidP="00C17A17">
      <w:pPr>
        <w:rPr>
          <w:lang w:eastAsia="nb-NO"/>
        </w:rPr>
      </w:pPr>
      <w:r>
        <w:rPr>
          <w:lang w:eastAsia="nb-NO"/>
        </w:rPr>
        <w:t>For saksbehandlingen i eldrerådet gjelder bestemmelsene i kapittel 11 i kommuneloven.</w:t>
      </w:r>
    </w:p>
    <w:p w14:paraId="45C5D601" w14:textId="77777777" w:rsidR="00C17A17" w:rsidRDefault="00C17A17" w:rsidP="00C17A17">
      <w:pPr>
        <w:rPr>
          <w:lang w:eastAsia="nb-NO"/>
        </w:rPr>
      </w:pPr>
    </w:p>
    <w:p w14:paraId="51AFC41F" w14:textId="77777777" w:rsidR="00C17A17" w:rsidRDefault="00C17A17" w:rsidP="00C17A17">
      <w:pPr>
        <w:rPr>
          <w:lang w:eastAsia="nb-NO"/>
        </w:rPr>
      </w:pPr>
      <w:r>
        <w:rPr>
          <w:lang w:eastAsia="nb-NO"/>
        </w:rPr>
        <w:t xml:space="preserve">Dette reglementets del 1 (Felles saksbehandlingsregler for folkevalgte organer) gjelder for rådets virksomhet så langt det passer. </w:t>
      </w:r>
    </w:p>
    <w:p w14:paraId="5F03B858" w14:textId="77777777" w:rsidR="00C17A17" w:rsidRDefault="00C17A17" w:rsidP="00C17A17">
      <w:pPr>
        <w:rPr>
          <w:lang w:eastAsia="nb-NO"/>
        </w:rPr>
      </w:pPr>
    </w:p>
    <w:p w14:paraId="2CC3F511" w14:textId="77777777" w:rsidR="00C17A17" w:rsidRDefault="00C17A17" w:rsidP="00C17A17">
      <w:pPr>
        <w:rPr>
          <w:lang w:eastAsia="nb-NO"/>
        </w:rPr>
      </w:pPr>
      <w:r>
        <w:rPr>
          <w:lang w:eastAsia="nb-NO"/>
        </w:rPr>
        <w:t>Eldrerådet kan ikke pålegge kommunedirektøren særskilte utredningsoppdrag.</w:t>
      </w:r>
    </w:p>
    <w:p w14:paraId="749D52A2" w14:textId="77777777" w:rsidR="00C17A17" w:rsidRDefault="00C17A17" w:rsidP="00C17A17">
      <w:pPr>
        <w:rPr>
          <w:lang w:eastAsia="nb-NO"/>
        </w:rPr>
      </w:pPr>
    </w:p>
    <w:p w14:paraId="5277F94D" w14:textId="77777777" w:rsidR="00C17A17" w:rsidRDefault="00C17A17" w:rsidP="00C17A17">
      <w:pPr>
        <w:rPr>
          <w:lang w:eastAsia="nb-NO"/>
        </w:rPr>
      </w:pPr>
      <w:r>
        <w:rPr>
          <w:lang w:eastAsia="nb-NO"/>
        </w:rPr>
        <w:t>Foreningsoppnevnte medlemmer melder forfall og har plikter som beskrevet i reglement del I.</w:t>
      </w:r>
    </w:p>
    <w:p w14:paraId="5FA3E0E7" w14:textId="77777777" w:rsidR="00C17A17" w:rsidRDefault="00C17A17" w:rsidP="00C17A17">
      <w:pPr>
        <w:rPr>
          <w:lang w:eastAsia="nb-NO"/>
        </w:rPr>
      </w:pPr>
    </w:p>
    <w:p w14:paraId="2CF7E745" w14:textId="77777777" w:rsidR="00C17A17" w:rsidRDefault="00C17A17" w:rsidP="00C17A17">
      <w:pPr>
        <w:rPr>
          <w:lang w:eastAsia="nb-NO"/>
        </w:rPr>
      </w:pPr>
      <w:r>
        <w:rPr>
          <w:lang w:eastAsia="nb-NO"/>
        </w:rPr>
        <w:t xml:space="preserve">Medlemmer oppnevnt av foreninger som selv ikke kan stille opp på enkelte møter, må selv innkalle sitt varamedlem. </w:t>
      </w:r>
    </w:p>
    <w:p w14:paraId="3D700461" w14:textId="77777777" w:rsidR="00C17A17" w:rsidRDefault="00C17A17" w:rsidP="00C17A17">
      <w:pPr>
        <w:rPr>
          <w:lang w:eastAsia="nb-NO"/>
        </w:rPr>
      </w:pPr>
    </w:p>
    <w:p w14:paraId="0D64CD91" w14:textId="77777777" w:rsidR="00C17A17" w:rsidRDefault="00C17A17" w:rsidP="00C17A17">
      <w:pPr>
        <w:rPr>
          <w:lang w:eastAsia="nb-NO"/>
        </w:rPr>
      </w:pPr>
      <w:r>
        <w:rPr>
          <w:lang w:eastAsia="nb-NO"/>
        </w:rPr>
        <w:t>Rådet har rett til å uttale seg før kommunestyret oppretter sekretariat, vedtar budsjett og gir utfyllende regler for saksbehandlingen i rådet.</w:t>
      </w:r>
    </w:p>
    <w:p w14:paraId="1EBBA04F" w14:textId="4BAA1929" w:rsidR="00960758" w:rsidRDefault="00C17A17" w:rsidP="00C17A17">
      <w:pPr>
        <w:rPr>
          <w:lang w:eastAsia="nb-NO"/>
        </w:rPr>
      </w:pPr>
      <w:r>
        <w:rPr>
          <w:lang w:eastAsia="nb-NO"/>
        </w:rPr>
        <w:t xml:space="preserve">Rådet skal utarbeide årsmelding </w:t>
      </w:r>
      <w:proofErr w:type="gramStart"/>
      <w:r>
        <w:rPr>
          <w:lang w:eastAsia="nb-NO"/>
        </w:rPr>
        <w:t>vedrørende</w:t>
      </w:r>
      <w:proofErr w:type="gramEnd"/>
      <w:r>
        <w:rPr>
          <w:lang w:eastAsia="nb-NO"/>
        </w:rPr>
        <w:t xml:space="preserve"> sin virksomhet som fremlegges for kommunestyret.</w:t>
      </w:r>
    </w:p>
    <w:p w14:paraId="57942737" w14:textId="69B14357" w:rsidR="00476C58" w:rsidRDefault="00476C58" w:rsidP="00C17A17">
      <w:pPr>
        <w:rPr>
          <w:lang w:eastAsia="nb-NO"/>
        </w:rPr>
      </w:pPr>
    </w:p>
    <w:p w14:paraId="5071630E" w14:textId="26F3230D" w:rsidR="00476C58" w:rsidRDefault="00476C58" w:rsidP="00C17A17">
      <w:pPr>
        <w:rPr>
          <w:lang w:eastAsia="nb-NO"/>
        </w:rPr>
      </w:pPr>
    </w:p>
    <w:p w14:paraId="12C9E9EB" w14:textId="77777777" w:rsidR="0047702E" w:rsidRDefault="0047702E" w:rsidP="0047702E">
      <w:pPr>
        <w:pStyle w:val="Overskrift2"/>
        <w:rPr>
          <w:lang w:eastAsia="nb-NO"/>
        </w:rPr>
      </w:pPr>
      <w:bookmarkStart w:id="92" w:name="_Toc116993319"/>
      <w:r>
        <w:rPr>
          <w:lang w:eastAsia="nb-NO"/>
        </w:rPr>
        <w:t>Kommunalt råd for mennesker med nedsatt funksjonsevne</w:t>
      </w:r>
      <w:bookmarkEnd w:id="92"/>
    </w:p>
    <w:p w14:paraId="671F9B75" w14:textId="77777777" w:rsidR="0047702E" w:rsidRDefault="0047702E" w:rsidP="0047702E">
      <w:pPr>
        <w:rPr>
          <w:lang w:eastAsia="nb-NO"/>
        </w:rPr>
      </w:pPr>
    </w:p>
    <w:p w14:paraId="429BD575" w14:textId="55D2A3FF" w:rsidR="0047702E" w:rsidRDefault="0047702E" w:rsidP="0047702E">
      <w:pPr>
        <w:pStyle w:val="Overskrift3"/>
        <w:rPr>
          <w:lang w:eastAsia="nb-NO"/>
        </w:rPr>
      </w:pPr>
      <w:bookmarkStart w:id="93" w:name="_Toc116993320"/>
      <w:r>
        <w:rPr>
          <w:lang w:eastAsia="nb-NO"/>
        </w:rPr>
        <w:t>Valg og sammensetning</w:t>
      </w:r>
      <w:bookmarkEnd w:id="93"/>
    </w:p>
    <w:p w14:paraId="3D3C2245" w14:textId="62A8342F" w:rsidR="0047702E" w:rsidRDefault="0047702E" w:rsidP="0047702E">
      <w:pPr>
        <w:rPr>
          <w:lang w:eastAsia="nb-NO"/>
        </w:rPr>
      </w:pPr>
      <w:r>
        <w:rPr>
          <w:lang w:eastAsia="nb-NO"/>
        </w:rPr>
        <w:t xml:space="preserve">Råd for personer med funksjonsnedsettelse er opprettet av kommunestyret i </w:t>
      </w:r>
      <w:proofErr w:type="gramStart"/>
      <w:r>
        <w:rPr>
          <w:lang w:eastAsia="nb-NO"/>
        </w:rPr>
        <w:t>medhold av</w:t>
      </w:r>
      <w:proofErr w:type="gramEnd"/>
      <w:r>
        <w:rPr>
          <w:lang w:eastAsia="nb-NO"/>
        </w:rPr>
        <w:t xml:space="preserve"> kommuneloven § 5-12 som rådgivende organ for kommunen i saker som gjelder personer med funksjonsnedsettelse og velges for fire år.</w:t>
      </w:r>
    </w:p>
    <w:p w14:paraId="46FB7421" w14:textId="77777777" w:rsidR="0047702E" w:rsidRDefault="0047702E" w:rsidP="0047702E">
      <w:pPr>
        <w:rPr>
          <w:lang w:eastAsia="nb-NO"/>
        </w:rPr>
      </w:pPr>
    </w:p>
    <w:p w14:paraId="37A2DF45" w14:textId="77777777" w:rsidR="0047702E" w:rsidRDefault="0047702E" w:rsidP="0047702E">
      <w:pPr>
        <w:rPr>
          <w:lang w:eastAsia="nb-NO"/>
        </w:rPr>
      </w:pPr>
      <w:r>
        <w:rPr>
          <w:lang w:eastAsia="nb-NO"/>
        </w:rPr>
        <w:t>Rådet skal ha 9 medlemmer med varamedlemmer, som oppnevnes av kommunestyret.</w:t>
      </w:r>
    </w:p>
    <w:p w14:paraId="7E5C2644" w14:textId="77777777" w:rsidR="0047702E" w:rsidRDefault="0047702E" w:rsidP="0047702E">
      <w:pPr>
        <w:rPr>
          <w:lang w:eastAsia="nb-NO"/>
        </w:rPr>
      </w:pPr>
    </w:p>
    <w:p w14:paraId="3034F47E" w14:textId="77777777" w:rsidR="0047702E" w:rsidRDefault="0047702E" w:rsidP="0047702E">
      <w:pPr>
        <w:rPr>
          <w:lang w:eastAsia="nb-NO"/>
        </w:rPr>
      </w:pPr>
      <w:r>
        <w:rPr>
          <w:lang w:eastAsia="nb-NO"/>
        </w:rPr>
        <w:t>Syv representanter velges fra interesseorganisasjoner med lokal eller regional avdeling.</w:t>
      </w:r>
    </w:p>
    <w:p w14:paraId="7A944DED" w14:textId="77777777" w:rsidR="0047702E" w:rsidRDefault="0047702E" w:rsidP="0047702E">
      <w:pPr>
        <w:rPr>
          <w:lang w:eastAsia="nb-NO"/>
        </w:rPr>
      </w:pPr>
    </w:p>
    <w:p w14:paraId="267E7A3B" w14:textId="77777777" w:rsidR="0047702E" w:rsidRDefault="0047702E" w:rsidP="0047702E">
      <w:pPr>
        <w:rPr>
          <w:lang w:eastAsia="nb-NO"/>
        </w:rPr>
      </w:pPr>
      <w:r>
        <w:rPr>
          <w:lang w:eastAsia="nb-NO"/>
        </w:rPr>
        <w:t>Organisasjonene nominerer selv sine kandidater. Representantene fra</w:t>
      </w:r>
    </w:p>
    <w:p w14:paraId="5D23EA18" w14:textId="77777777" w:rsidR="0047702E" w:rsidRDefault="0047702E" w:rsidP="0047702E">
      <w:pPr>
        <w:rPr>
          <w:lang w:eastAsia="nb-NO"/>
        </w:rPr>
      </w:pPr>
      <w:r>
        <w:rPr>
          <w:lang w:eastAsia="nb-NO"/>
        </w:rPr>
        <w:t>interesseorganisasjonene må være valgbare til kommunestyret i Ullensaker kommune.</w:t>
      </w:r>
    </w:p>
    <w:p w14:paraId="45D8918E" w14:textId="77777777" w:rsidR="0047702E" w:rsidRDefault="0047702E" w:rsidP="0047702E">
      <w:pPr>
        <w:rPr>
          <w:lang w:eastAsia="nb-NO"/>
        </w:rPr>
      </w:pPr>
    </w:p>
    <w:p w14:paraId="70F8B7D6" w14:textId="1A479D9D" w:rsidR="0047702E" w:rsidRDefault="0047702E" w:rsidP="0047702E">
      <w:pPr>
        <w:rPr>
          <w:lang w:eastAsia="nb-NO"/>
        </w:rPr>
      </w:pPr>
      <w:r>
        <w:rPr>
          <w:lang w:eastAsia="nb-NO"/>
        </w:rPr>
        <w:t>Kjønnsbalansen i rådet bør være i samsvar med bestemmelsene i kommuneloven § 7-7.</w:t>
      </w:r>
    </w:p>
    <w:p w14:paraId="48764AB4" w14:textId="77777777" w:rsidR="0047702E" w:rsidRDefault="0047702E" w:rsidP="0047702E">
      <w:pPr>
        <w:rPr>
          <w:lang w:eastAsia="nb-NO"/>
        </w:rPr>
      </w:pPr>
    </w:p>
    <w:p w14:paraId="10B178DE" w14:textId="77777777" w:rsidR="0047702E" w:rsidRDefault="0047702E" w:rsidP="0047702E">
      <w:pPr>
        <w:rPr>
          <w:lang w:eastAsia="nb-NO"/>
        </w:rPr>
      </w:pPr>
      <w:r>
        <w:rPr>
          <w:lang w:eastAsia="nb-NO"/>
        </w:rPr>
        <w:t>To representanter velges fra kommunestyre eller hovedutvalg. En av disse bør være medlem av Hovedutvalg for helsevern og sosialomsorg.</w:t>
      </w:r>
    </w:p>
    <w:p w14:paraId="03769453" w14:textId="77777777" w:rsidR="0047702E" w:rsidRDefault="0047702E" w:rsidP="0047702E">
      <w:pPr>
        <w:rPr>
          <w:lang w:eastAsia="nb-NO"/>
        </w:rPr>
      </w:pPr>
    </w:p>
    <w:p w14:paraId="7724E60D" w14:textId="77777777" w:rsidR="0047702E" w:rsidRDefault="0047702E" w:rsidP="0047702E">
      <w:pPr>
        <w:rPr>
          <w:lang w:eastAsia="nb-NO"/>
        </w:rPr>
      </w:pPr>
      <w:r>
        <w:rPr>
          <w:lang w:eastAsia="nb-NO"/>
        </w:rPr>
        <w:t>Rådene velger selv sin leder og nestleder blant medlemmene.</w:t>
      </w:r>
    </w:p>
    <w:p w14:paraId="5D9A7FE0" w14:textId="77777777" w:rsidR="0047702E" w:rsidRDefault="0047702E" w:rsidP="0047702E">
      <w:pPr>
        <w:rPr>
          <w:lang w:eastAsia="nb-NO"/>
        </w:rPr>
      </w:pPr>
    </w:p>
    <w:p w14:paraId="0B2897A9" w14:textId="77777777" w:rsidR="0047702E" w:rsidRDefault="0047702E" w:rsidP="0047702E">
      <w:pPr>
        <w:rPr>
          <w:lang w:eastAsia="nb-NO"/>
        </w:rPr>
      </w:pPr>
      <w:r>
        <w:rPr>
          <w:lang w:eastAsia="nb-NO"/>
        </w:rPr>
        <w:t>Rådet har anledning til å oppnevne arbeidsutvalg bestående av leder, nestleder og ytterligere et medlem.</w:t>
      </w:r>
    </w:p>
    <w:p w14:paraId="2F4ED55C" w14:textId="77777777" w:rsidR="0047702E" w:rsidRDefault="0047702E" w:rsidP="0047702E">
      <w:pPr>
        <w:rPr>
          <w:lang w:eastAsia="nb-NO"/>
        </w:rPr>
      </w:pPr>
    </w:p>
    <w:p w14:paraId="7E5BEF47" w14:textId="13E890B5" w:rsidR="0047702E" w:rsidRDefault="0047702E" w:rsidP="0047702E">
      <w:pPr>
        <w:pStyle w:val="Overskrift3"/>
        <w:rPr>
          <w:lang w:eastAsia="nb-NO"/>
        </w:rPr>
      </w:pPr>
      <w:bookmarkStart w:id="94" w:name="_Toc116993321"/>
      <w:r>
        <w:rPr>
          <w:lang w:eastAsia="nb-NO"/>
        </w:rPr>
        <w:t>Myndighet og ansvarsområde</w:t>
      </w:r>
      <w:bookmarkEnd w:id="94"/>
    </w:p>
    <w:p w14:paraId="27F7743A" w14:textId="77777777" w:rsidR="0047702E" w:rsidRDefault="0047702E" w:rsidP="0047702E">
      <w:pPr>
        <w:rPr>
          <w:lang w:eastAsia="nb-NO"/>
        </w:rPr>
      </w:pPr>
      <w:r>
        <w:rPr>
          <w:lang w:eastAsia="nb-NO"/>
        </w:rPr>
        <w:t>Rådet skal være rådgivende organ for kommunen, og skal forelegges saker som er særlig viktig for personer med funksjonsnedsettelse. Dette gjelder blant annet tilgjengelighet, arbeid mot diskriminering på grunnlag av funksjonsnedsettelse og tjenester for personer med funksjonsnedsettelse.</w:t>
      </w:r>
    </w:p>
    <w:p w14:paraId="5B328B3E" w14:textId="77777777" w:rsidR="0047702E" w:rsidRDefault="0047702E" w:rsidP="0047702E">
      <w:pPr>
        <w:rPr>
          <w:lang w:eastAsia="nb-NO"/>
        </w:rPr>
      </w:pPr>
    </w:p>
    <w:p w14:paraId="5DAC02DC" w14:textId="405D4E9E" w:rsidR="0047702E" w:rsidRDefault="0047702E" w:rsidP="0047702E">
      <w:pPr>
        <w:rPr>
          <w:lang w:eastAsia="nb-NO"/>
        </w:rPr>
      </w:pPr>
      <w:r>
        <w:rPr>
          <w:lang w:eastAsia="nb-NO"/>
        </w:rPr>
        <w:t>Rådet skal uttale seg i saker som blir forelagt til uttalelse av kommunale organer og den kommunale organisasjon, og ellers i de saker som følger av lov. Rådet kan også ta opp etter</w:t>
      </w:r>
      <w:r w:rsidR="00434FAD">
        <w:rPr>
          <w:lang w:eastAsia="nb-NO"/>
        </w:rPr>
        <w:t xml:space="preserve"> </w:t>
      </w:r>
      <w:r>
        <w:rPr>
          <w:lang w:eastAsia="nb-NO"/>
        </w:rPr>
        <w:t>eget initiativ saker innen sitt virkeområde. Rådets funksjon er å gi råd innad i kommunen.</w:t>
      </w:r>
    </w:p>
    <w:p w14:paraId="2AF68DA3" w14:textId="77777777" w:rsidR="0047702E" w:rsidRDefault="0047702E" w:rsidP="0047702E">
      <w:pPr>
        <w:rPr>
          <w:lang w:eastAsia="nb-NO"/>
        </w:rPr>
      </w:pPr>
      <w:r>
        <w:rPr>
          <w:lang w:eastAsia="nb-NO"/>
        </w:rPr>
        <w:t xml:space="preserve"> </w:t>
      </w:r>
    </w:p>
    <w:p w14:paraId="4FA46647" w14:textId="77777777" w:rsidR="0047702E" w:rsidRDefault="0047702E" w:rsidP="0047702E">
      <w:pPr>
        <w:rPr>
          <w:lang w:eastAsia="nb-NO"/>
        </w:rPr>
      </w:pPr>
      <w:r>
        <w:rPr>
          <w:lang w:eastAsia="nb-NO"/>
        </w:rPr>
        <w:t xml:space="preserve">Saker som gjelder personer med </w:t>
      </w:r>
      <w:proofErr w:type="gramStart"/>
      <w:r>
        <w:rPr>
          <w:lang w:eastAsia="nb-NO"/>
        </w:rPr>
        <w:t>funksjonsnedsettelse</w:t>
      </w:r>
      <w:proofErr w:type="gramEnd"/>
      <w:r>
        <w:rPr>
          <w:lang w:eastAsia="nb-NO"/>
        </w:rPr>
        <w:t xml:space="preserve"> skal fremlegges for rådet i så god tid som mulig før besluttende myndighet behandler saken. Det vil i tillegg være hensiktsmessig at kommunedirektøren orienterer rådet om større, viktige og/eller prinsipielle saker som er under arbeid. Rådets synspunkter skal omtales i saksframlegget</w:t>
      </w:r>
    </w:p>
    <w:p w14:paraId="70F4973E" w14:textId="77777777" w:rsidR="0047702E" w:rsidRDefault="0047702E" w:rsidP="0047702E">
      <w:pPr>
        <w:rPr>
          <w:lang w:eastAsia="nb-NO"/>
        </w:rPr>
      </w:pPr>
    </w:p>
    <w:p w14:paraId="725B237A" w14:textId="77777777" w:rsidR="0047702E" w:rsidRDefault="0047702E" w:rsidP="0047702E">
      <w:pPr>
        <w:rPr>
          <w:lang w:eastAsia="nb-NO"/>
        </w:rPr>
      </w:pPr>
      <w:r>
        <w:rPr>
          <w:lang w:eastAsia="nb-NO"/>
        </w:rPr>
        <w:t>Protokollen fra rådsmøtet skal følge saksdokumentene til de kommunale organ som tar endelig avgjørelse i saken.</w:t>
      </w:r>
    </w:p>
    <w:p w14:paraId="2D6CE633" w14:textId="77777777" w:rsidR="0047702E" w:rsidRDefault="0047702E" w:rsidP="0047702E">
      <w:pPr>
        <w:rPr>
          <w:lang w:eastAsia="nb-NO"/>
        </w:rPr>
      </w:pPr>
    </w:p>
    <w:p w14:paraId="45C7F523" w14:textId="20BF46EC" w:rsidR="0047702E" w:rsidRDefault="0047702E" w:rsidP="00340B5F">
      <w:pPr>
        <w:pStyle w:val="Overskrift3"/>
        <w:rPr>
          <w:lang w:eastAsia="nb-NO"/>
        </w:rPr>
      </w:pPr>
      <w:bookmarkStart w:id="95" w:name="_Toc116993322"/>
      <w:r>
        <w:rPr>
          <w:lang w:eastAsia="nb-NO"/>
        </w:rPr>
        <w:t>Saksbehandling, sekretariat og årsmelding</w:t>
      </w:r>
      <w:bookmarkEnd w:id="95"/>
    </w:p>
    <w:p w14:paraId="23142BEA" w14:textId="77777777" w:rsidR="0047702E" w:rsidRDefault="0047702E" w:rsidP="0047702E">
      <w:pPr>
        <w:rPr>
          <w:lang w:eastAsia="nb-NO"/>
        </w:rPr>
      </w:pPr>
      <w:r>
        <w:rPr>
          <w:lang w:eastAsia="nb-NO"/>
        </w:rPr>
        <w:t>For saksbehandlingen i rådet gjelder bestemmelsene i kapittel 11 i kommuneloven.</w:t>
      </w:r>
    </w:p>
    <w:p w14:paraId="57E56E92" w14:textId="77777777" w:rsidR="0047702E" w:rsidRDefault="0047702E" w:rsidP="0047702E">
      <w:pPr>
        <w:rPr>
          <w:lang w:eastAsia="nb-NO"/>
        </w:rPr>
      </w:pPr>
    </w:p>
    <w:p w14:paraId="17CFCA95" w14:textId="77777777" w:rsidR="0047702E" w:rsidRDefault="0047702E" w:rsidP="0047702E">
      <w:pPr>
        <w:rPr>
          <w:lang w:eastAsia="nb-NO"/>
        </w:rPr>
      </w:pPr>
      <w:r>
        <w:rPr>
          <w:lang w:eastAsia="nb-NO"/>
        </w:rPr>
        <w:t xml:space="preserve">Dette reglementets del 1 (Felles saksbehandlingsregler for folkevalgte organer) gjelder for rådets virksomhet så langt det passer. </w:t>
      </w:r>
    </w:p>
    <w:p w14:paraId="199B6D0E" w14:textId="77777777" w:rsidR="0047702E" w:rsidRDefault="0047702E" w:rsidP="0047702E">
      <w:pPr>
        <w:rPr>
          <w:lang w:eastAsia="nb-NO"/>
        </w:rPr>
      </w:pPr>
    </w:p>
    <w:p w14:paraId="7AB36B07" w14:textId="77777777" w:rsidR="0047702E" w:rsidRDefault="0047702E" w:rsidP="0047702E">
      <w:pPr>
        <w:rPr>
          <w:lang w:eastAsia="nb-NO"/>
        </w:rPr>
      </w:pPr>
      <w:r>
        <w:rPr>
          <w:lang w:eastAsia="nb-NO"/>
        </w:rPr>
        <w:t>Rådet kan ikke pålegge kommunedirektøren særskilte utredningsoppdrag.</w:t>
      </w:r>
    </w:p>
    <w:p w14:paraId="501DED8B" w14:textId="77777777" w:rsidR="0047702E" w:rsidRDefault="0047702E" w:rsidP="0047702E">
      <w:pPr>
        <w:rPr>
          <w:lang w:eastAsia="nb-NO"/>
        </w:rPr>
      </w:pPr>
    </w:p>
    <w:p w14:paraId="272ECD08" w14:textId="77777777" w:rsidR="0047702E" w:rsidRDefault="0047702E" w:rsidP="0047702E">
      <w:pPr>
        <w:rPr>
          <w:lang w:eastAsia="nb-NO"/>
        </w:rPr>
      </w:pPr>
      <w:r>
        <w:rPr>
          <w:lang w:eastAsia="nb-NO"/>
        </w:rPr>
        <w:t>Foreningsoppnevnte medlemmer melder forfall og har plikter som beskrevet i reglement del I.</w:t>
      </w:r>
    </w:p>
    <w:p w14:paraId="497C7616" w14:textId="77777777" w:rsidR="0047702E" w:rsidRDefault="0047702E" w:rsidP="0047702E">
      <w:pPr>
        <w:rPr>
          <w:lang w:eastAsia="nb-NO"/>
        </w:rPr>
      </w:pPr>
    </w:p>
    <w:p w14:paraId="46CAFD16" w14:textId="77777777" w:rsidR="0047702E" w:rsidRDefault="0047702E" w:rsidP="0047702E">
      <w:pPr>
        <w:rPr>
          <w:lang w:eastAsia="nb-NO"/>
        </w:rPr>
      </w:pPr>
      <w:r>
        <w:rPr>
          <w:lang w:eastAsia="nb-NO"/>
        </w:rPr>
        <w:t xml:space="preserve">Medlemmer oppnevnt av foreninger som selv ikke kan stille opp på enkelte møter, må selv innkalle sitt varamedlem. </w:t>
      </w:r>
    </w:p>
    <w:p w14:paraId="745C1FB0" w14:textId="77777777" w:rsidR="0047702E" w:rsidRDefault="0047702E" w:rsidP="0047702E">
      <w:pPr>
        <w:rPr>
          <w:lang w:eastAsia="nb-NO"/>
        </w:rPr>
      </w:pPr>
    </w:p>
    <w:p w14:paraId="0D3895F5" w14:textId="77777777" w:rsidR="0047702E" w:rsidRDefault="0047702E" w:rsidP="0047702E">
      <w:pPr>
        <w:rPr>
          <w:lang w:eastAsia="nb-NO"/>
        </w:rPr>
      </w:pPr>
      <w:r>
        <w:rPr>
          <w:lang w:eastAsia="nb-NO"/>
        </w:rPr>
        <w:t>Rådet har rett til å uttale seg før kommunestyret oppretter sekretariat, vedtar budsjett og gir utfyllende regler for saksbehandlingen i rådet.</w:t>
      </w:r>
    </w:p>
    <w:p w14:paraId="4EDD8496" w14:textId="77777777" w:rsidR="0047702E" w:rsidRDefault="0047702E" w:rsidP="0047702E">
      <w:pPr>
        <w:rPr>
          <w:lang w:eastAsia="nb-NO"/>
        </w:rPr>
      </w:pPr>
    </w:p>
    <w:p w14:paraId="23344B41" w14:textId="1143687D" w:rsidR="0047702E" w:rsidRDefault="0047702E" w:rsidP="0047702E">
      <w:pPr>
        <w:rPr>
          <w:lang w:eastAsia="nb-NO"/>
        </w:rPr>
      </w:pPr>
      <w:r>
        <w:rPr>
          <w:lang w:eastAsia="nb-NO"/>
        </w:rPr>
        <w:t xml:space="preserve">Rådet skal utarbeide årsmelding </w:t>
      </w:r>
      <w:proofErr w:type="gramStart"/>
      <w:r>
        <w:rPr>
          <w:lang w:eastAsia="nb-NO"/>
        </w:rPr>
        <w:t>vedrørende</w:t>
      </w:r>
      <w:proofErr w:type="gramEnd"/>
      <w:r>
        <w:rPr>
          <w:lang w:eastAsia="nb-NO"/>
        </w:rPr>
        <w:t xml:space="preserve"> sin virksomhet som fremlegges for kommunestyret.</w:t>
      </w:r>
    </w:p>
    <w:p w14:paraId="620C3935" w14:textId="09FB9022" w:rsidR="0006544F" w:rsidRDefault="0006544F" w:rsidP="0047702E">
      <w:pPr>
        <w:rPr>
          <w:lang w:eastAsia="nb-NO"/>
        </w:rPr>
      </w:pPr>
    </w:p>
    <w:p w14:paraId="6B107977" w14:textId="77777777" w:rsidR="00C21AA6" w:rsidRDefault="00C21AA6" w:rsidP="00C21AA6">
      <w:pPr>
        <w:pStyle w:val="Overskrift2"/>
        <w:rPr>
          <w:lang w:eastAsia="nb-NO"/>
        </w:rPr>
      </w:pPr>
      <w:bookmarkStart w:id="96" w:name="_Toc116993323"/>
      <w:r>
        <w:rPr>
          <w:lang w:eastAsia="nb-NO"/>
        </w:rPr>
        <w:t>Ungdomsrådet</w:t>
      </w:r>
      <w:bookmarkEnd w:id="96"/>
    </w:p>
    <w:p w14:paraId="7210AFAE" w14:textId="77777777" w:rsidR="00C21AA6" w:rsidRDefault="00C21AA6" w:rsidP="00C21AA6">
      <w:pPr>
        <w:rPr>
          <w:lang w:eastAsia="nb-NO"/>
        </w:rPr>
      </w:pPr>
    </w:p>
    <w:p w14:paraId="0530A452" w14:textId="27190754" w:rsidR="00C21AA6" w:rsidRDefault="00C21AA6" w:rsidP="00C21AA6">
      <w:pPr>
        <w:pStyle w:val="Overskrift3"/>
        <w:rPr>
          <w:lang w:eastAsia="nb-NO"/>
        </w:rPr>
      </w:pPr>
      <w:bookmarkStart w:id="97" w:name="_Toc116993324"/>
      <w:r>
        <w:rPr>
          <w:lang w:eastAsia="nb-NO"/>
        </w:rPr>
        <w:t>Valg og sammensetning</w:t>
      </w:r>
      <w:bookmarkEnd w:id="97"/>
    </w:p>
    <w:p w14:paraId="361C85E0" w14:textId="77777777" w:rsidR="00C21AA6" w:rsidRDefault="00C21AA6" w:rsidP="00C21AA6">
      <w:pPr>
        <w:rPr>
          <w:lang w:eastAsia="nb-NO"/>
        </w:rPr>
      </w:pPr>
    </w:p>
    <w:p w14:paraId="7F48C307" w14:textId="055E2CB4" w:rsidR="00C21AA6" w:rsidRPr="00C21AA6" w:rsidRDefault="00C21AA6" w:rsidP="00C21AA6">
      <w:pPr>
        <w:pStyle w:val="Overskrift4"/>
        <w:rPr>
          <w:color w:val="auto"/>
          <w:sz w:val="24"/>
          <w:lang w:eastAsia="nb-NO"/>
        </w:rPr>
      </w:pPr>
      <w:r w:rsidRPr="00C21AA6">
        <w:rPr>
          <w:color w:val="auto"/>
          <w:sz w:val="24"/>
          <w:lang w:eastAsia="nb-NO"/>
        </w:rPr>
        <w:t>Rettslig grunnlag</w:t>
      </w:r>
    </w:p>
    <w:p w14:paraId="2BF5932F" w14:textId="21F26F7B" w:rsidR="00C21AA6" w:rsidRDefault="00C21AA6" w:rsidP="00C21AA6">
      <w:pPr>
        <w:rPr>
          <w:lang w:eastAsia="nb-NO"/>
        </w:rPr>
      </w:pPr>
      <w:r>
        <w:rPr>
          <w:lang w:eastAsia="nb-NO"/>
        </w:rPr>
        <w:t>Ungdomsrådet er opprettet med hjemmel i kommuneloven § 5-12 som rådgivende organ for kommunen i saker som gjelder ungdom. Ungdomsrådet kommune skal være et organ for og med ungdom. Rådet skal være et bindeledd mellom ungdommen, politikerne og</w:t>
      </w:r>
      <w:r w:rsidR="00BB05D1">
        <w:rPr>
          <w:lang w:eastAsia="nb-NO"/>
        </w:rPr>
        <w:t xml:space="preserve"> </w:t>
      </w:r>
      <w:r>
        <w:rPr>
          <w:lang w:eastAsia="nb-NO"/>
        </w:rPr>
        <w:t>kommuneadministrasjonen.</w:t>
      </w:r>
    </w:p>
    <w:p w14:paraId="071C4300" w14:textId="77777777" w:rsidR="00C21AA6" w:rsidRDefault="00C21AA6" w:rsidP="00C21AA6">
      <w:pPr>
        <w:rPr>
          <w:lang w:eastAsia="nb-NO"/>
        </w:rPr>
      </w:pPr>
    </w:p>
    <w:p w14:paraId="62431111" w14:textId="2F25DA68" w:rsidR="00C21AA6" w:rsidRPr="00BB05D1" w:rsidRDefault="00C21AA6" w:rsidP="00BB05D1">
      <w:pPr>
        <w:pStyle w:val="Overskrift4"/>
        <w:rPr>
          <w:color w:val="auto"/>
          <w:sz w:val="24"/>
          <w:lang w:eastAsia="nb-NO"/>
        </w:rPr>
      </w:pPr>
      <w:r w:rsidRPr="00BB05D1">
        <w:rPr>
          <w:color w:val="auto"/>
          <w:sz w:val="24"/>
          <w:lang w:eastAsia="nb-NO"/>
        </w:rPr>
        <w:t>Sammensetning og funksjonsperiode</w:t>
      </w:r>
    </w:p>
    <w:p w14:paraId="41F2B09D" w14:textId="77777777" w:rsidR="00C21AA6" w:rsidRDefault="00C21AA6" w:rsidP="00C21AA6">
      <w:pPr>
        <w:rPr>
          <w:lang w:eastAsia="nb-NO"/>
        </w:rPr>
      </w:pPr>
      <w:r>
        <w:rPr>
          <w:lang w:eastAsia="nb-NO"/>
        </w:rPr>
        <w:t>Ungdomsrådet skal bestå av elleve medlemmer og i tillegg varamedlemmer, med følgende sammensetning:</w:t>
      </w:r>
    </w:p>
    <w:p w14:paraId="166E3F0B" w14:textId="77777777" w:rsidR="00C21AA6" w:rsidRDefault="00C21AA6" w:rsidP="00C21AA6">
      <w:pPr>
        <w:rPr>
          <w:lang w:eastAsia="nb-NO"/>
        </w:rPr>
      </w:pPr>
    </w:p>
    <w:p w14:paraId="0C7B1441" w14:textId="77777777" w:rsidR="00796AFD" w:rsidRDefault="00C21AA6" w:rsidP="000144BC">
      <w:pPr>
        <w:pStyle w:val="Listeavsnitt"/>
        <w:numPr>
          <w:ilvl w:val="0"/>
          <w:numId w:val="15"/>
        </w:numPr>
        <w:rPr>
          <w:lang w:eastAsia="nb-NO"/>
        </w:rPr>
      </w:pPr>
      <w:r>
        <w:rPr>
          <w:lang w:eastAsia="nb-NO"/>
        </w:rPr>
        <w:t xml:space="preserve">Representant fra hver ungdomsskole: </w:t>
      </w:r>
      <w:proofErr w:type="spellStart"/>
      <w:r>
        <w:rPr>
          <w:lang w:eastAsia="nb-NO"/>
        </w:rPr>
        <w:t>Gystadmarka</w:t>
      </w:r>
      <w:proofErr w:type="spellEnd"/>
      <w:r>
        <w:rPr>
          <w:lang w:eastAsia="nb-NO"/>
        </w:rPr>
        <w:t xml:space="preserve">, Nordby, </w:t>
      </w:r>
      <w:proofErr w:type="spellStart"/>
      <w:r>
        <w:rPr>
          <w:lang w:eastAsia="nb-NO"/>
        </w:rPr>
        <w:t>Vesong</w:t>
      </w:r>
      <w:proofErr w:type="spellEnd"/>
      <w:r>
        <w:rPr>
          <w:lang w:eastAsia="nb-NO"/>
        </w:rPr>
        <w:t xml:space="preserve">, </w:t>
      </w:r>
      <w:proofErr w:type="spellStart"/>
      <w:r>
        <w:rPr>
          <w:lang w:eastAsia="nb-NO"/>
        </w:rPr>
        <w:t>Allergot</w:t>
      </w:r>
      <w:proofErr w:type="spellEnd"/>
      <w:r>
        <w:rPr>
          <w:lang w:eastAsia="nb-NO"/>
        </w:rPr>
        <w:t xml:space="preserve"> og </w:t>
      </w:r>
      <w:proofErr w:type="spellStart"/>
      <w:r>
        <w:rPr>
          <w:lang w:eastAsia="nb-NO"/>
        </w:rPr>
        <w:t>Hoppensprett</w:t>
      </w:r>
      <w:proofErr w:type="spellEnd"/>
    </w:p>
    <w:p w14:paraId="75ACE74A" w14:textId="77777777" w:rsidR="00796AFD" w:rsidRDefault="00C21AA6" w:rsidP="000144BC">
      <w:pPr>
        <w:pStyle w:val="Listeavsnitt"/>
        <w:numPr>
          <w:ilvl w:val="0"/>
          <w:numId w:val="15"/>
        </w:numPr>
        <w:rPr>
          <w:lang w:eastAsia="nb-NO"/>
        </w:rPr>
      </w:pPr>
      <w:r>
        <w:rPr>
          <w:lang w:eastAsia="nb-NO"/>
        </w:rPr>
        <w:t>Representant fra hver fritidsklubb: Calypso, Huset og Atlas.</w:t>
      </w:r>
    </w:p>
    <w:p w14:paraId="2E0F20A6" w14:textId="1BE32FC9" w:rsidR="00C21AA6" w:rsidRDefault="00C21AA6" w:rsidP="000144BC">
      <w:pPr>
        <w:pStyle w:val="Listeavsnitt"/>
        <w:numPr>
          <w:ilvl w:val="0"/>
          <w:numId w:val="15"/>
        </w:numPr>
        <w:rPr>
          <w:lang w:eastAsia="nb-NO"/>
        </w:rPr>
      </w:pPr>
      <w:r>
        <w:rPr>
          <w:lang w:eastAsia="nb-NO"/>
        </w:rPr>
        <w:t xml:space="preserve">2 representanter fra Jessheim videregående skole og 1 representant fra </w:t>
      </w:r>
      <w:proofErr w:type="spellStart"/>
      <w:r>
        <w:rPr>
          <w:lang w:eastAsia="nb-NO"/>
        </w:rPr>
        <w:t>Hoppensprett</w:t>
      </w:r>
      <w:proofErr w:type="spellEnd"/>
      <w:r>
        <w:rPr>
          <w:lang w:eastAsia="nb-NO"/>
        </w:rPr>
        <w:t xml:space="preserve"> videregående skole</w:t>
      </w:r>
    </w:p>
    <w:p w14:paraId="1564495D" w14:textId="77777777" w:rsidR="00C21AA6" w:rsidRDefault="00C21AA6" w:rsidP="00C21AA6">
      <w:pPr>
        <w:rPr>
          <w:lang w:eastAsia="nb-NO"/>
        </w:rPr>
      </w:pPr>
    </w:p>
    <w:p w14:paraId="435F2C15" w14:textId="77777777" w:rsidR="00C21AA6" w:rsidRDefault="00C21AA6" w:rsidP="00C21AA6">
      <w:pPr>
        <w:rPr>
          <w:lang w:eastAsia="nb-NO"/>
        </w:rPr>
      </w:pPr>
      <w:r>
        <w:rPr>
          <w:lang w:eastAsia="nb-NO"/>
        </w:rPr>
        <w:t xml:space="preserve">Funksjonsperioden er to år. Valg av ungdomsråd gjennomføres hvert år, hvorav halvparten av medlemmene velges hvert andre år. Første året i perioden velges alle representantene fra ungdomskolene. Neste år velges de øvrige representantene. Dette sikrer rådet kontinuitet, geografisk- og aldersmessig representasjon. </w:t>
      </w:r>
    </w:p>
    <w:p w14:paraId="352AFD6B" w14:textId="77777777" w:rsidR="00C21AA6" w:rsidRDefault="00C21AA6" w:rsidP="00C21AA6">
      <w:pPr>
        <w:rPr>
          <w:lang w:eastAsia="nb-NO"/>
        </w:rPr>
      </w:pPr>
    </w:p>
    <w:p w14:paraId="4D48B8E7" w14:textId="77777777" w:rsidR="00C21AA6" w:rsidRDefault="00C21AA6" w:rsidP="00C21AA6">
      <w:pPr>
        <w:rPr>
          <w:lang w:eastAsia="nb-NO"/>
        </w:rPr>
      </w:pPr>
      <w:r>
        <w:rPr>
          <w:lang w:eastAsia="nb-NO"/>
        </w:rPr>
        <w:t>Reglene om kjønnsrepresentasjon følger kommunelovens regler for faste utvalg.</w:t>
      </w:r>
    </w:p>
    <w:p w14:paraId="79EA573F" w14:textId="77777777" w:rsidR="00C21AA6" w:rsidRDefault="00C21AA6" w:rsidP="00C21AA6">
      <w:pPr>
        <w:rPr>
          <w:lang w:eastAsia="nb-NO"/>
        </w:rPr>
      </w:pPr>
    </w:p>
    <w:p w14:paraId="2E220A38" w14:textId="77777777" w:rsidR="00C21AA6" w:rsidRDefault="00C21AA6" w:rsidP="00C21AA6">
      <w:pPr>
        <w:rPr>
          <w:lang w:eastAsia="nb-NO"/>
        </w:rPr>
      </w:pPr>
      <w:r>
        <w:rPr>
          <w:lang w:eastAsia="nb-NO"/>
        </w:rPr>
        <w:t>Ungdomsrådet velger selv leder og nestleder.</w:t>
      </w:r>
    </w:p>
    <w:p w14:paraId="6AEEC368" w14:textId="77777777" w:rsidR="00C21AA6" w:rsidRDefault="00C21AA6" w:rsidP="00C21AA6">
      <w:pPr>
        <w:rPr>
          <w:lang w:eastAsia="nb-NO"/>
        </w:rPr>
      </w:pPr>
    </w:p>
    <w:p w14:paraId="64CB6E68" w14:textId="77777777" w:rsidR="00C21AA6" w:rsidRDefault="00C21AA6" w:rsidP="00C21AA6">
      <w:pPr>
        <w:rPr>
          <w:lang w:eastAsia="nb-NO"/>
        </w:rPr>
      </w:pPr>
      <w:r>
        <w:rPr>
          <w:lang w:eastAsia="nb-NO"/>
        </w:rPr>
        <w:t>Dersom medlem av rådet taper sin valgbarhet eller trer endelig ut av rådet, rykker varamedlem opp som fast medlem i den rekkefølgen de er valgt.</w:t>
      </w:r>
    </w:p>
    <w:p w14:paraId="6B576EE9" w14:textId="77777777" w:rsidR="00C21AA6" w:rsidRDefault="00C21AA6" w:rsidP="00C21AA6">
      <w:pPr>
        <w:rPr>
          <w:lang w:eastAsia="nb-NO"/>
        </w:rPr>
      </w:pPr>
    </w:p>
    <w:p w14:paraId="1446C666" w14:textId="0AA6E5E8" w:rsidR="00C21AA6" w:rsidRPr="00796AFD" w:rsidRDefault="00C21AA6" w:rsidP="00796AFD">
      <w:pPr>
        <w:pStyle w:val="Overskrift4"/>
        <w:rPr>
          <w:color w:val="auto"/>
          <w:sz w:val="24"/>
          <w:lang w:eastAsia="nb-NO"/>
        </w:rPr>
      </w:pPr>
      <w:r w:rsidRPr="00796AFD">
        <w:rPr>
          <w:color w:val="auto"/>
          <w:sz w:val="24"/>
          <w:lang w:eastAsia="nb-NO"/>
        </w:rPr>
        <w:t>Valgbarhet og plikt til å ta imot valg</w:t>
      </w:r>
    </w:p>
    <w:p w14:paraId="7A36044D" w14:textId="77777777" w:rsidR="00C21AA6" w:rsidRDefault="00C21AA6" w:rsidP="00C21AA6">
      <w:pPr>
        <w:rPr>
          <w:lang w:eastAsia="nb-NO"/>
        </w:rPr>
      </w:pPr>
      <w:r>
        <w:rPr>
          <w:lang w:eastAsia="nb-NO"/>
        </w:rPr>
        <w:t xml:space="preserve">Valgbarheten avgrenses til ungdom i alderen 15-18 år, som er folkeregistret i Ullensakerkommune. </w:t>
      </w:r>
    </w:p>
    <w:p w14:paraId="05500898" w14:textId="77777777" w:rsidR="00C21AA6" w:rsidRDefault="00C21AA6" w:rsidP="00C21AA6">
      <w:pPr>
        <w:rPr>
          <w:lang w:eastAsia="nb-NO"/>
        </w:rPr>
      </w:pPr>
    </w:p>
    <w:p w14:paraId="6A666431" w14:textId="77777777" w:rsidR="00C21AA6" w:rsidRDefault="00C21AA6" w:rsidP="00C21AA6">
      <w:pPr>
        <w:rPr>
          <w:lang w:eastAsia="nb-NO"/>
        </w:rPr>
      </w:pPr>
      <w:r>
        <w:rPr>
          <w:lang w:eastAsia="nb-NO"/>
        </w:rPr>
        <w:t>Den som ikke er fylt 15 år, men som er elev i 10. klasse i valgåret, er likevel</w:t>
      </w:r>
    </w:p>
    <w:p w14:paraId="751E95BF" w14:textId="77777777" w:rsidR="00C21AA6" w:rsidRDefault="00C21AA6" w:rsidP="00C21AA6">
      <w:pPr>
        <w:rPr>
          <w:lang w:eastAsia="nb-NO"/>
        </w:rPr>
      </w:pPr>
      <w:r>
        <w:rPr>
          <w:lang w:eastAsia="nb-NO"/>
        </w:rPr>
        <w:t>valgbar. Valgbarheten bortfaller ved fylte 19 år før valgtidspunktet.</w:t>
      </w:r>
    </w:p>
    <w:p w14:paraId="3163BA72" w14:textId="77777777" w:rsidR="00C21AA6" w:rsidRDefault="00C21AA6" w:rsidP="00C21AA6">
      <w:pPr>
        <w:rPr>
          <w:lang w:eastAsia="nb-NO"/>
        </w:rPr>
      </w:pPr>
    </w:p>
    <w:p w14:paraId="59F47D35" w14:textId="77777777" w:rsidR="00C21AA6" w:rsidRDefault="00C21AA6" w:rsidP="00C21AA6">
      <w:pPr>
        <w:rPr>
          <w:lang w:eastAsia="nb-NO"/>
        </w:rPr>
      </w:pPr>
      <w:r>
        <w:rPr>
          <w:lang w:eastAsia="nb-NO"/>
        </w:rPr>
        <w:t>Ingen er pliktig til å ta imot valget.</w:t>
      </w:r>
    </w:p>
    <w:p w14:paraId="13743346" w14:textId="77777777" w:rsidR="00C21AA6" w:rsidRDefault="00C21AA6" w:rsidP="00C21AA6">
      <w:pPr>
        <w:rPr>
          <w:lang w:eastAsia="nb-NO"/>
        </w:rPr>
      </w:pPr>
    </w:p>
    <w:p w14:paraId="6BDFAFD0" w14:textId="77777777" w:rsidR="00C21AA6" w:rsidRDefault="00C21AA6" w:rsidP="00C21AA6">
      <w:pPr>
        <w:rPr>
          <w:lang w:eastAsia="nb-NO"/>
        </w:rPr>
      </w:pPr>
      <w:r>
        <w:rPr>
          <w:lang w:eastAsia="nb-NO"/>
        </w:rPr>
        <w:t>Tap av valgbarhet følger kommunelovens regler.</w:t>
      </w:r>
    </w:p>
    <w:p w14:paraId="7F689EEB" w14:textId="77777777" w:rsidR="00C21AA6" w:rsidRDefault="00C21AA6" w:rsidP="00C21AA6">
      <w:pPr>
        <w:rPr>
          <w:lang w:eastAsia="nb-NO"/>
        </w:rPr>
      </w:pPr>
    </w:p>
    <w:p w14:paraId="6BA58DFC" w14:textId="0B1DC57C" w:rsidR="00C21AA6" w:rsidRPr="00796AFD" w:rsidRDefault="00C21AA6" w:rsidP="00796AFD">
      <w:pPr>
        <w:pStyle w:val="Overskrift4"/>
        <w:rPr>
          <w:color w:val="auto"/>
          <w:sz w:val="24"/>
          <w:lang w:eastAsia="nb-NO"/>
        </w:rPr>
      </w:pPr>
      <w:r w:rsidRPr="00796AFD">
        <w:rPr>
          <w:color w:val="auto"/>
          <w:sz w:val="24"/>
          <w:lang w:eastAsia="nb-NO"/>
        </w:rPr>
        <w:t>Nominasjon av kandidater</w:t>
      </w:r>
    </w:p>
    <w:p w14:paraId="4944FD0C" w14:textId="77777777" w:rsidR="00C21AA6" w:rsidRDefault="00C21AA6" w:rsidP="00C21AA6">
      <w:pPr>
        <w:rPr>
          <w:lang w:eastAsia="nb-NO"/>
        </w:rPr>
      </w:pPr>
      <w:r>
        <w:rPr>
          <w:lang w:eastAsia="nb-NO"/>
        </w:rPr>
        <w:t xml:space="preserve">Alle kan foreslå kandidater. Forslaget meldes til elevrådet/klubbstyre i den kretsen kandidaten er valgbar. </w:t>
      </w:r>
    </w:p>
    <w:p w14:paraId="76ACA2FA" w14:textId="77777777" w:rsidR="00C21AA6" w:rsidRDefault="00C21AA6" w:rsidP="00C21AA6">
      <w:pPr>
        <w:rPr>
          <w:lang w:eastAsia="nb-NO"/>
        </w:rPr>
      </w:pPr>
    </w:p>
    <w:p w14:paraId="57F5470E" w14:textId="530240EF" w:rsidR="00C21AA6" w:rsidRDefault="00C21AA6" w:rsidP="00C21AA6">
      <w:pPr>
        <w:rPr>
          <w:lang w:eastAsia="nb-NO"/>
        </w:rPr>
      </w:pPr>
      <w:r>
        <w:rPr>
          <w:lang w:eastAsia="nb-NO"/>
        </w:rPr>
        <w:t xml:space="preserve">Nominasjonen gjøres av elevrådene/klubbstyrene ved hver skole/klubb. Uavhengig av mottatte forslag på kandidater, skal elevrådene og klubbstyrene nominere kandidater til ungdomsrådet. </w:t>
      </w:r>
    </w:p>
    <w:p w14:paraId="77B3D633" w14:textId="77777777" w:rsidR="00C21AA6" w:rsidRDefault="00C21AA6" w:rsidP="00C21AA6">
      <w:pPr>
        <w:rPr>
          <w:lang w:eastAsia="nb-NO"/>
        </w:rPr>
      </w:pPr>
    </w:p>
    <w:p w14:paraId="492D54DE" w14:textId="77777777" w:rsidR="00C21AA6" w:rsidRDefault="00C21AA6" w:rsidP="00C21AA6">
      <w:pPr>
        <w:rPr>
          <w:lang w:eastAsia="nb-NO"/>
        </w:rPr>
      </w:pPr>
      <w:r>
        <w:rPr>
          <w:lang w:eastAsia="nb-NO"/>
        </w:rPr>
        <w:t xml:space="preserve">De skal nominere like mange av hvert kjønn. De som får flest stemmer er nominert. Hvis flere kandidater får like mange stemmer, avgjøres utfallet ved loddtrekning. </w:t>
      </w:r>
    </w:p>
    <w:p w14:paraId="6B1DA9AE" w14:textId="77777777" w:rsidR="00C21AA6" w:rsidRDefault="00C21AA6" w:rsidP="00C21AA6">
      <w:pPr>
        <w:rPr>
          <w:lang w:eastAsia="nb-NO"/>
        </w:rPr>
      </w:pPr>
    </w:p>
    <w:p w14:paraId="6C035AAA" w14:textId="77777777" w:rsidR="00C21AA6" w:rsidRDefault="00C21AA6" w:rsidP="00C21AA6">
      <w:pPr>
        <w:rPr>
          <w:lang w:eastAsia="nb-NO"/>
        </w:rPr>
      </w:pPr>
      <w:r>
        <w:rPr>
          <w:lang w:eastAsia="nb-NO"/>
        </w:rPr>
        <w:t>Kun kandidater som skriftlig har akseptert forslaget kan nomineres.</w:t>
      </w:r>
    </w:p>
    <w:p w14:paraId="57BA1FAC" w14:textId="77777777" w:rsidR="00C21AA6" w:rsidRDefault="00C21AA6" w:rsidP="00C21AA6">
      <w:pPr>
        <w:rPr>
          <w:lang w:eastAsia="nb-NO"/>
        </w:rPr>
      </w:pPr>
    </w:p>
    <w:p w14:paraId="1A5DE353" w14:textId="3A26119D" w:rsidR="00C21AA6" w:rsidRPr="00000ADC" w:rsidRDefault="00C21AA6" w:rsidP="00000ADC">
      <w:pPr>
        <w:pStyle w:val="Overskrift4"/>
        <w:rPr>
          <w:color w:val="auto"/>
          <w:sz w:val="24"/>
          <w:lang w:eastAsia="nb-NO"/>
        </w:rPr>
      </w:pPr>
      <w:r w:rsidRPr="00000ADC">
        <w:rPr>
          <w:color w:val="auto"/>
          <w:sz w:val="24"/>
          <w:lang w:eastAsia="nb-NO"/>
        </w:rPr>
        <w:t>Valg</w:t>
      </w:r>
    </w:p>
    <w:p w14:paraId="1EE6B8D4" w14:textId="77777777" w:rsidR="00C21AA6" w:rsidRDefault="00C21AA6" w:rsidP="00C21AA6">
      <w:pPr>
        <w:rPr>
          <w:lang w:eastAsia="nb-NO"/>
        </w:rPr>
      </w:pPr>
      <w:r>
        <w:rPr>
          <w:lang w:eastAsia="nb-NO"/>
        </w:rPr>
        <w:t>Blant de nominerte velger kommunestyret medlemmer og varamedlemmer til ungdomsrådet.</w:t>
      </w:r>
    </w:p>
    <w:p w14:paraId="144D500B" w14:textId="77777777" w:rsidR="00C21AA6" w:rsidRDefault="00C21AA6" w:rsidP="00C21AA6">
      <w:pPr>
        <w:rPr>
          <w:lang w:eastAsia="nb-NO"/>
        </w:rPr>
      </w:pPr>
    </w:p>
    <w:p w14:paraId="75048438" w14:textId="0AFCD39B" w:rsidR="00C21AA6" w:rsidRPr="00000ADC" w:rsidRDefault="00C21AA6" w:rsidP="00000ADC">
      <w:pPr>
        <w:pStyle w:val="Overskrift4"/>
        <w:rPr>
          <w:color w:val="auto"/>
          <w:sz w:val="24"/>
          <w:lang w:eastAsia="nb-NO"/>
        </w:rPr>
      </w:pPr>
      <w:r w:rsidRPr="00000ADC">
        <w:rPr>
          <w:color w:val="auto"/>
          <w:sz w:val="24"/>
          <w:lang w:eastAsia="nb-NO"/>
        </w:rPr>
        <w:t>Valgorganene</w:t>
      </w:r>
    </w:p>
    <w:p w14:paraId="49514A76" w14:textId="77777777" w:rsidR="00C21AA6" w:rsidRDefault="00C21AA6" w:rsidP="00C21AA6">
      <w:pPr>
        <w:rPr>
          <w:lang w:eastAsia="nb-NO"/>
        </w:rPr>
      </w:pPr>
      <w:r>
        <w:rPr>
          <w:lang w:eastAsia="nb-NO"/>
        </w:rPr>
        <w:t>Valgstyret fastsetter nærmere bestemmelser om gjennomføringen av valget, fører kontroll og godkjenner valget. Valgstyret kan delegere sin myndighet til rådmannen.</w:t>
      </w:r>
    </w:p>
    <w:p w14:paraId="4EA25CEB" w14:textId="77777777" w:rsidR="00C21AA6" w:rsidRDefault="00C21AA6" w:rsidP="00C21AA6">
      <w:pPr>
        <w:rPr>
          <w:lang w:eastAsia="nb-NO"/>
        </w:rPr>
      </w:pPr>
    </w:p>
    <w:p w14:paraId="45D38B39" w14:textId="48D0F7DA" w:rsidR="00C21AA6" w:rsidRPr="00E15289" w:rsidRDefault="00C21AA6" w:rsidP="00E15289">
      <w:pPr>
        <w:pStyle w:val="Overskrift4"/>
        <w:rPr>
          <w:color w:val="auto"/>
          <w:sz w:val="24"/>
          <w:lang w:eastAsia="nb-NO"/>
        </w:rPr>
      </w:pPr>
      <w:r w:rsidRPr="00E15289">
        <w:rPr>
          <w:color w:val="auto"/>
          <w:sz w:val="24"/>
          <w:lang w:eastAsia="nb-NO"/>
        </w:rPr>
        <w:t>Øvrige bestemmelser om valget</w:t>
      </w:r>
    </w:p>
    <w:p w14:paraId="5F90DA1A" w14:textId="77777777" w:rsidR="00C21AA6" w:rsidRDefault="00C21AA6" w:rsidP="00C21AA6">
      <w:pPr>
        <w:rPr>
          <w:lang w:eastAsia="nb-NO"/>
        </w:rPr>
      </w:pPr>
      <w:r>
        <w:rPr>
          <w:lang w:eastAsia="nb-NO"/>
        </w:rPr>
        <w:t>Valglovens regler for kommunevalg og kommuneloven anvendes så langt de passer.</w:t>
      </w:r>
    </w:p>
    <w:p w14:paraId="530C13D3" w14:textId="77777777" w:rsidR="00C21AA6" w:rsidRDefault="00C21AA6" w:rsidP="00C21AA6">
      <w:pPr>
        <w:rPr>
          <w:lang w:eastAsia="nb-NO"/>
        </w:rPr>
      </w:pPr>
    </w:p>
    <w:p w14:paraId="11617393" w14:textId="38149E97" w:rsidR="00C21AA6" w:rsidRDefault="00C21AA6" w:rsidP="00E15289">
      <w:pPr>
        <w:pStyle w:val="Overskrift3"/>
        <w:rPr>
          <w:lang w:eastAsia="nb-NO"/>
        </w:rPr>
      </w:pPr>
      <w:bookmarkStart w:id="98" w:name="_Toc116993325"/>
      <w:r>
        <w:rPr>
          <w:lang w:eastAsia="nb-NO"/>
        </w:rPr>
        <w:t>Myndighet og ansvarsområde</w:t>
      </w:r>
      <w:bookmarkEnd w:id="98"/>
    </w:p>
    <w:p w14:paraId="629B93C9" w14:textId="77777777" w:rsidR="00C21AA6" w:rsidRDefault="00C21AA6" w:rsidP="00C21AA6">
      <w:pPr>
        <w:rPr>
          <w:lang w:eastAsia="nb-NO"/>
        </w:rPr>
      </w:pPr>
      <w:r>
        <w:rPr>
          <w:lang w:eastAsia="nb-NO"/>
        </w:rPr>
        <w:t>Ungdomsrådet er rådgivende organ for kommunen.</w:t>
      </w:r>
    </w:p>
    <w:p w14:paraId="05816781" w14:textId="77777777" w:rsidR="00C21AA6" w:rsidRDefault="00C21AA6" w:rsidP="00C21AA6">
      <w:pPr>
        <w:rPr>
          <w:lang w:eastAsia="nb-NO"/>
        </w:rPr>
      </w:pPr>
    </w:p>
    <w:p w14:paraId="506C7F67" w14:textId="77777777" w:rsidR="00C21AA6" w:rsidRDefault="00C21AA6" w:rsidP="00C21AA6">
      <w:pPr>
        <w:rPr>
          <w:lang w:eastAsia="nb-NO"/>
        </w:rPr>
      </w:pPr>
      <w:r>
        <w:rPr>
          <w:lang w:eastAsia="nb-NO"/>
        </w:rPr>
        <w:t xml:space="preserve">Rådet har rett til å uttale seg i saker som gjelder ungdom, herunder utdanning, fritid, kultur- og samfunnsplanlegging og levekårene for ungdom i kommunen. </w:t>
      </w:r>
    </w:p>
    <w:p w14:paraId="6D606D74" w14:textId="77777777" w:rsidR="00C21AA6" w:rsidRDefault="00C21AA6" w:rsidP="00C21AA6">
      <w:pPr>
        <w:rPr>
          <w:lang w:eastAsia="nb-NO"/>
        </w:rPr>
      </w:pPr>
    </w:p>
    <w:p w14:paraId="2753EF95" w14:textId="77777777" w:rsidR="00C21AA6" w:rsidRDefault="00C21AA6" w:rsidP="00C21AA6">
      <w:pPr>
        <w:rPr>
          <w:lang w:eastAsia="nb-NO"/>
        </w:rPr>
      </w:pPr>
      <w:r>
        <w:rPr>
          <w:lang w:eastAsia="nb-NO"/>
        </w:rPr>
        <w:t xml:space="preserve">Saker som gjelder rådets </w:t>
      </w:r>
      <w:proofErr w:type="gramStart"/>
      <w:r>
        <w:rPr>
          <w:lang w:eastAsia="nb-NO"/>
        </w:rPr>
        <w:t>ansvarsområde</w:t>
      </w:r>
      <w:proofErr w:type="gramEnd"/>
      <w:r>
        <w:rPr>
          <w:lang w:eastAsia="nb-NO"/>
        </w:rPr>
        <w:t xml:space="preserve"> skal fremlegges for rådet i så god tid som mulig før besluttende myndighet behandler saken. Det vil i tillegg være hensiktsmessig at kommunedirektøren orienterer rådet om større, viktige og/eller prinsipielle saker som er under arbeid. Rådets synspunkter skal omtales i saksframlegget. Rådet kan også ta opp saker på eget initiativ.</w:t>
      </w:r>
    </w:p>
    <w:p w14:paraId="5A1AE518" w14:textId="77777777" w:rsidR="00C21AA6" w:rsidRDefault="00C21AA6" w:rsidP="00C21AA6">
      <w:pPr>
        <w:rPr>
          <w:lang w:eastAsia="nb-NO"/>
        </w:rPr>
      </w:pPr>
    </w:p>
    <w:p w14:paraId="54D3ABE0" w14:textId="77777777" w:rsidR="00C21AA6" w:rsidRDefault="00C21AA6" w:rsidP="00C21AA6">
      <w:pPr>
        <w:rPr>
          <w:lang w:eastAsia="nb-NO"/>
        </w:rPr>
      </w:pPr>
      <w:r>
        <w:rPr>
          <w:lang w:eastAsia="nb-NO"/>
        </w:rPr>
        <w:t>Uttalelsene skal følge saksdokumentene til det kommunale organet som avgjør saken endelig.</w:t>
      </w:r>
    </w:p>
    <w:p w14:paraId="57758844" w14:textId="77777777" w:rsidR="00C21AA6" w:rsidRDefault="00C21AA6" w:rsidP="00C21AA6">
      <w:pPr>
        <w:rPr>
          <w:lang w:eastAsia="nb-NO"/>
        </w:rPr>
      </w:pPr>
    </w:p>
    <w:p w14:paraId="52F97504" w14:textId="77777777" w:rsidR="00C21AA6" w:rsidRDefault="00C21AA6" w:rsidP="00C21AA6">
      <w:pPr>
        <w:rPr>
          <w:lang w:eastAsia="nb-NO"/>
        </w:rPr>
      </w:pPr>
      <w:r>
        <w:rPr>
          <w:lang w:eastAsia="nb-NO"/>
        </w:rPr>
        <w:t>Rådet skal ikke behandle saker som gjelder enkeltpersoner. Rådet kan heller ikke få delegert vedtaksmyndighet.</w:t>
      </w:r>
    </w:p>
    <w:p w14:paraId="470AEBE6" w14:textId="77777777" w:rsidR="00C21AA6" w:rsidRDefault="00C21AA6" w:rsidP="00C21AA6">
      <w:pPr>
        <w:rPr>
          <w:lang w:eastAsia="nb-NO"/>
        </w:rPr>
      </w:pPr>
    </w:p>
    <w:p w14:paraId="0908C168" w14:textId="27D8E0D2" w:rsidR="00C21AA6" w:rsidRDefault="00C21AA6" w:rsidP="00FD10E8">
      <w:pPr>
        <w:pStyle w:val="Overskrift3"/>
        <w:rPr>
          <w:lang w:eastAsia="nb-NO"/>
        </w:rPr>
      </w:pPr>
      <w:bookmarkStart w:id="99" w:name="_Toc116993326"/>
      <w:r>
        <w:rPr>
          <w:lang w:eastAsia="nb-NO"/>
        </w:rPr>
        <w:t>Saksbehandling, sekretariat og årsmelding</w:t>
      </w:r>
      <w:bookmarkEnd w:id="99"/>
    </w:p>
    <w:p w14:paraId="2FF06702" w14:textId="77777777" w:rsidR="00C21AA6" w:rsidRDefault="00C21AA6" w:rsidP="00C21AA6">
      <w:pPr>
        <w:rPr>
          <w:lang w:eastAsia="nb-NO"/>
        </w:rPr>
      </w:pPr>
      <w:r>
        <w:rPr>
          <w:lang w:eastAsia="nb-NO"/>
        </w:rPr>
        <w:t xml:space="preserve">For saksbehandlingen i ungdomsrådet gjelder bestemmelsene i kapittel 11 i kommuneloven. </w:t>
      </w:r>
    </w:p>
    <w:p w14:paraId="34AC825B" w14:textId="77777777" w:rsidR="00C21AA6" w:rsidRDefault="00C21AA6" w:rsidP="00C21AA6">
      <w:pPr>
        <w:rPr>
          <w:lang w:eastAsia="nb-NO"/>
        </w:rPr>
      </w:pPr>
    </w:p>
    <w:p w14:paraId="5911B399" w14:textId="77777777" w:rsidR="00C21AA6" w:rsidRDefault="00C21AA6" w:rsidP="00C21AA6">
      <w:pPr>
        <w:rPr>
          <w:lang w:eastAsia="nb-NO"/>
        </w:rPr>
      </w:pPr>
      <w:r>
        <w:rPr>
          <w:lang w:eastAsia="nb-NO"/>
        </w:rPr>
        <w:t>Dette reglementets del 1 (Felles saksbehandlingsregler for folkevalgte organer) gjelder for rådets virksomhet så langt det passer.</w:t>
      </w:r>
    </w:p>
    <w:p w14:paraId="1723ECEB" w14:textId="77777777" w:rsidR="00C21AA6" w:rsidRDefault="00C21AA6" w:rsidP="00C21AA6">
      <w:pPr>
        <w:rPr>
          <w:lang w:eastAsia="nb-NO"/>
        </w:rPr>
      </w:pPr>
    </w:p>
    <w:p w14:paraId="5844C245" w14:textId="77777777" w:rsidR="00C21AA6" w:rsidRDefault="00C21AA6" w:rsidP="00C21AA6">
      <w:pPr>
        <w:rPr>
          <w:lang w:eastAsia="nb-NO"/>
        </w:rPr>
      </w:pPr>
      <w:r>
        <w:rPr>
          <w:lang w:eastAsia="nb-NO"/>
        </w:rPr>
        <w:t>Medlemmer som selv ikke kan stille opp på enkelte møter, må selv innkalle varamedlem.</w:t>
      </w:r>
    </w:p>
    <w:p w14:paraId="60DDB52B" w14:textId="77777777" w:rsidR="00C21AA6" w:rsidRDefault="00C21AA6" w:rsidP="00C21AA6">
      <w:pPr>
        <w:rPr>
          <w:lang w:eastAsia="nb-NO"/>
        </w:rPr>
      </w:pPr>
    </w:p>
    <w:p w14:paraId="347C263D" w14:textId="77777777" w:rsidR="00C21AA6" w:rsidRDefault="00C21AA6" w:rsidP="00C21AA6">
      <w:pPr>
        <w:rPr>
          <w:lang w:eastAsia="nb-NO"/>
        </w:rPr>
      </w:pPr>
      <w:r>
        <w:rPr>
          <w:lang w:eastAsia="nb-NO"/>
        </w:rPr>
        <w:t>Rådet kan ikke pålegge kommunedirektøren særskilte utredningsoppdrag.</w:t>
      </w:r>
    </w:p>
    <w:p w14:paraId="19D3B00E" w14:textId="77777777" w:rsidR="00C21AA6" w:rsidRDefault="00C21AA6" w:rsidP="00C21AA6">
      <w:pPr>
        <w:rPr>
          <w:lang w:eastAsia="nb-NO"/>
        </w:rPr>
      </w:pPr>
    </w:p>
    <w:p w14:paraId="12D50EB8" w14:textId="1BDF2711" w:rsidR="0006544F" w:rsidRDefault="00C21AA6" w:rsidP="00C21AA6">
      <w:pPr>
        <w:rPr>
          <w:lang w:eastAsia="nb-NO"/>
        </w:rPr>
      </w:pPr>
      <w:r>
        <w:rPr>
          <w:lang w:eastAsia="nb-NO"/>
        </w:rPr>
        <w:t xml:space="preserve">Rådet skal utarbeide årsmelding </w:t>
      </w:r>
      <w:proofErr w:type="gramStart"/>
      <w:r>
        <w:rPr>
          <w:lang w:eastAsia="nb-NO"/>
        </w:rPr>
        <w:t>vedrørende</w:t>
      </w:r>
      <w:proofErr w:type="gramEnd"/>
      <w:r>
        <w:rPr>
          <w:lang w:eastAsia="nb-NO"/>
        </w:rPr>
        <w:t xml:space="preserve"> sin virksomhet som fremlegges for kommunestyret.</w:t>
      </w:r>
    </w:p>
    <w:p w14:paraId="5AEA7358" w14:textId="6F57CB56" w:rsidR="004B3EA0" w:rsidRDefault="004B3EA0" w:rsidP="00C21AA6">
      <w:pPr>
        <w:rPr>
          <w:lang w:eastAsia="nb-NO"/>
        </w:rPr>
      </w:pPr>
    </w:p>
    <w:p w14:paraId="16209051" w14:textId="7A4D2074" w:rsidR="004B3EA0" w:rsidRDefault="004B3EA0" w:rsidP="00C21AA6">
      <w:pPr>
        <w:rPr>
          <w:lang w:eastAsia="nb-NO"/>
        </w:rPr>
      </w:pPr>
    </w:p>
    <w:p w14:paraId="7BE308B5" w14:textId="65438C21" w:rsidR="004B3EA0" w:rsidRDefault="00D92800" w:rsidP="00D92800">
      <w:pPr>
        <w:pStyle w:val="Overskrift2"/>
        <w:rPr>
          <w:lang w:eastAsia="nb-NO"/>
        </w:rPr>
      </w:pPr>
      <w:bookmarkStart w:id="100" w:name="_Toc116993327"/>
      <w:r w:rsidRPr="00D92800">
        <w:rPr>
          <w:lang w:eastAsia="nb-NO"/>
        </w:rPr>
        <w:t>Kommunalt råd for flerkulturelle innbyggere</w:t>
      </w:r>
      <w:bookmarkEnd w:id="100"/>
    </w:p>
    <w:p w14:paraId="0F3ED2AB" w14:textId="655C37D1" w:rsidR="00DE2C4D" w:rsidRPr="00D2167C" w:rsidRDefault="00490AC3" w:rsidP="00C21AA6">
      <w:pPr>
        <w:rPr>
          <w:i/>
          <w:iCs/>
          <w:sz w:val="18"/>
          <w:szCs w:val="18"/>
          <w:lang w:eastAsia="nb-NO"/>
        </w:rPr>
      </w:pPr>
      <w:r w:rsidRPr="00D2167C">
        <w:rPr>
          <w:i/>
          <w:iCs/>
          <w:sz w:val="18"/>
          <w:szCs w:val="18"/>
          <w:lang w:eastAsia="nb-NO"/>
        </w:rPr>
        <w:t>Vedtatt av kommunestyret i sak 93/22 den 06.09.22</w:t>
      </w:r>
      <w:r w:rsidR="00D2167C">
        <w:rPr>
          <w:i/>
          <w:iCs/>
          <w:sz w:val="18"/>
          <w:szCs w:val="18"/>
          <w:lang w:eastAsia="nb-NO"/>
        </w:rPr>
        <w:t>.</w:t>
      </w:r>
    </w:p>
    <w:p w14:paraId="62AD599B" w14:textId="2F5379DC" w:rsidR="00490AC3" w:rsidRDefault="00490AC3" w:rsidP="00C21AA6">
      <w:pPr>
        <w:rPr>
          <w:lang w:eastAsia="nb-NO"/>
        </w:rPr>
      </w:pPr>
    </w:p>
    <w:p w14:paraId="4F4B83AE" w14:textId="77777777" w:rsidR="0027168D" w:rsidRDefault="005A48CE" w:rsidP="0027168D">
      <w:pPr>
        <w:pStyle w:val="Overskrift3"/>
        <w:rPr>
          <w:lang w:eastAsia="nb-NO"/>
        </w:rPr>
      </w:pPr>
      <w:bookmarkStart w:id="101" w:name="_Toc116993328"/>
      <w:r w:rsidRPr="005A48CE">
        <w:rPr>
          <w:lang w:eastAsia="nb-NO"/>
        </w:rPr>
        <w:t>Valg og sammensetning</w:t>
      </w:r>
      <w:bookmarkEnd w:id="101"/>
    </w:p>
    <w:p w14:paraId="7D144765" w14:textId="751D5D06" w:rsidR="0027168D" w:rsidRDefault="0015645E" w:rsidP="00C21AA6">
      <w:pPr>
        <w:rPr>
          <w:lang w:eastAsia="nb-NO"/>
        </w:rPr>
      </w:pPr>
      <w:r>
        <w:rPr>
          <w:lang w:eastAsia="nb-NO"/>
        </w:rPr>
        <w:t>Flerkulturelt</w:t>
      </w:r>
      <w:r w:rsidR="005A48CE" w:rsidRPr="005A48CE">
        <w:rPr>
          <w:lang w:eastAsia="nb-NO"/>
        </w:rPr>
        <w:t xml:space="preserve"> råd er opprettet av kommunestyret i </w:t>
      </w:r>
      <w:proofErr w:type="gramStart"/>
      <w:r w:rsidR="005A48CE" w:rsidRPr="005A48CE">
        <w:rPr>
          <w:lang w:eastAsia="nb-NO"/>
        </w:rPr>
        <w:t>medhold av</w:t>
      </w:r>
      <w:proofErr w:type="gramEnd"/>
      <w:r w:rsidR="005A48CE" w:rsidRPr="005A48CE">
        <w:rPr>
          <w:lang w:eastAsia="nb-NO"/>
        </w:rPr>
        <w:t xml:space="preserve"> med hjemmel i lov 22. juni 2018 om kommuner og fylkeskommuner (kommuneloven) §§ 5-1, 5-7 og 5-13, som rådgivende organ for kommunen i saker som gjelder kommunes flerkulturelle befolkning og velges for inneværende kommunestyreperiode. </w:t>
      </w:r>
    </w:p>
    <w:p w14:paraId="449FA068" w14:textId="77777777" w:rsidR="0027168D" w:rsidRDefault="0027168D" w:rsidP="00C21AA6">
      <w:pPr>
        <w:rPr>
          <w:lang w:eastAsia="nb-NO"/>
        </w:rPr>
      </w:pPr>
    </w:p>
    <w:p w14:paraId="4A10D9C8" w14:textId="77777777" w:rsidR="0027168D" w:rsidRDefault="005A48CE" w:rsidP="00C21AA6">
      <w:pPr>
        <w:rPr>
          <w:lang w:eastAsia="nb-NO"/>
        </w:rPr>
      </w:pPr>
      <w:r w:rsidRPr="005A48CE">
        <w:rPr>
          <w:lang w:eastAsia="nb-NO"/>
        </w:rPr>
        <w:t xml:space="preserve">Alle kan nominere kandidater til nominasjonsutvalget gjennom en åpen nominasjon. </w:t>
      </w:r>
    </w:p>
    <w:p w14:paraId="565481C3" w14:textId="77777777" w:rsidR="0027168D" w:rsidRDefault="0027168D" w:rsidP="00C21AA6">
      <w:pPr>
        <w:rPr>
          <w:lang w:eastAsia="nb-NO"/>
        </w:rPr>
      </w:pPr>
    </w:p>
    <w:p w14:paraId="21FCA008" w14:textId="77777777" w:rsidR="0027168D" w:rsidRDefault="005A48CE" w:rsidP="00C21AA6">
      <w:pPr>
        <w:rPr>
          <w:lang w:eastAsia="nb-NO"/>
        </w:rPr>
      </w:pPr>
      <w:r w:rsidRPr="005A48CE">
        <w:rPr>
          <w:lang w:eastAsia="nb-NO"/>
        </w:rPr>
        <w:t>Rådet skal ha 9 medlemmer med varamedlemmer, som oppnevnes av kommunestyret. Rådet skal ha en bred sammensetning med hensyn til alder, kjønn, geografi og kulturell bakgrunn.</w:t>
      </w:r>
    </w:p>
    <w:p w14:paraId="151E343B" w14:textId="77777777" w:rsidR="0027168D" w:rsidRDefault="0027168D" w:rsidP="00C21AA6">
      <w:pPr>
        <w:rPr>
          <w:lang w:eastAsia="nb-NO"/>
        </w:rPr>
      </w:pPr>
    </w:p>
    <w:p w14:paraId="52A2266B" w14:textId="77777777" w:rsidR="0027168D" w:rsidRDefault="005A48CE" w:rsidP="00C21AA6">
      <w:pPr>
        <w:rPr>
          <w:lang w:eastAsia="nb-NO"/>
        </w:rPr>
      </w:pPr>
      <w:r w:rsidRPr="005A48CE">
        <w:rPr>
          <w:lang w:eastAsia="nb-NO"/>
        </w:rPr>
        <w:t xml:space="preserve">Syv representanter med personlige varamedlemmer velges blant de nominerte kandidatene, etter innstilling fra nominasjonsutvalget. Medlemmene må være folkeregisterregistrert i Ullensaker kommune og ha bakgrunn fra landgruppe 2 eller Øst-Europa. </w:t>
      </w:r>
    </w:p>
    <w:p w14:paraId="302B40CF" w14:textId="77777777" w:rsidR="0027168D" w:rsidRDefault="0027168D" w:rsidP="00C21AA6">
      <w:pPr>
        <w:rPr>
          <w:lang w:eastAsia="nb-NO"/>
        </w:rPr>
      </w:pPr>
    </w:p>
    <w:p w14:paraId="78A1CA1A" w14:textId="77777777" w:rsidR="0027168D" w:rsidRDefault="005A48CE" w:rsidP="00C21AA6">
      <w:pPr>
        <w:rPr>
          <w:lang w:eastAsia="nb-NO"/>
        </w:rPr>
      </w:pPr>
      <w:r w:rsidRPr="005A48CE">
        <w:rPr>
          <w:lang w:eastAsia="nb-NO"/>
        </w:rPr>
        <w:t>To representanter med personlige varamedlemmer velges blant kommunestyrets medlemmer.</w:t>
      </w:r>
    </w:p>
    <w:p w14:paraId="4F935285" w14:textId="77777777" w:rsidR="0027168D" w:rsidRDefault="0027168D" w:rsidP="00C21AA6">
      <w:pPr>
        <w:rPr>
          <w:lang w:eastAsia="nb-NO"/>
        </w:rPr>
      </w:pPr>
    </w:p>
    <w:p w14:paraId="3FE699F2" w14:textId="77777777" w:rsidR="0027168D" w:rsidRDefault="005A48CE" w:rsidP="00C21AA6">
      <w:pPr>
        <w:rPr>
          <w:lang w:eastAsia="nb-NO"/>
        </w:rPr>
      </w:pPr>
      <w:r w:rsidRPr="005A48CE">
        <w:rPr>
          <w:lang w:eastAsia="nb-NO"/>
        </w:rPr>
        <w:t>Rådet velger selv sin leder og nestleder blant medlemmene.</w:t>
      </w:r>
    </w:p>
    <w:p w14:paraId="5704F6C9" w14:textId="77777777" w:rsidR="0027168D" w:rsidRDefault="0027168D" w:rsidP="00C21AA6">
      <w:pPr>
        <w:rPr>
          <w:lang w:eastAsia="nb-NO"/>
        </w:rPr>
      </w:pPr>
    </w:p>
    <w:p w14:paraId="3076ABA3" w14:textId="2A6D8CB7" w:rsidR="00490AC3" w:rsidRDefault="005A48CE" w:rsidP="00C21AA6">
      <w:pPr>
        <w:rPr>
          <w:lang w:eastAsia="nb-NO"/>
        </w:rPr>
      </w:pPr>
      <w:r w:rsidRPr="005A48CE">
        <w:rPr>
          <w:lang w:eastAsia="nb-NO"/>
        </w:rPr>
        <w:t>Rådet har anledning til å oppnevne arbeidsutvalg bestående av leder, nestleder og ytterligere et medlem.</w:t>
      </w:r>
    </w:p>
    <w:p w14:paraId="47BC1DC0" w14:textId="16CE1D5A" w:rsidR="008E20B3" w:rsidRDefault="008E20B3" w:rsidP="00C21AA6">
      <w:pPr>
        <w:rPr>
          <w:lang w:eastAsia="nb-NO"/>
        </w:rPr>
      </w:pPr>
    </w:p>
    <w:p w14:paraId="2F488734" w14:textId="77777777" w:rsidR="00F32DE2" w:rsidRDefault="00F32DE2" w:rsidP="00F32DE2">
      <w:pPr>
        <w:pStyle w:val="Overskrift3"/>
        <w:rPr>
          <w:lang w:eastAsia="nb-NO"/>
        </w:rPr>
      </w:pPr>
      <w:bookmarkStart w:id="102" w:name="_Toc116993329"/>
      <w:r w:rsidRPr="00F32DE2">
        <w:rPr>
          <w:lang w:eastAsia="nb-NO"/>
        </w:rPr>
        <w:t>Myndighet og ansvarsområde</w:t>
      </w:r>
      <w:bookmarkEnd w:id="102"/>
    </w:p>
    <w:p w14:paraId="2765C6C0" w14:textId="77777777" w:rsidR="00EA68E4" w:rsidRDefault="00F32DE2" w:rsidP="00C21AA6">
      <w:pPr>
        <w:rPr>
          <w:lang w:eastAsia="nb-NO"/>
        </w:rPr>
      </w:pPr>
      <w:r w:rsidRPr="00F32DE2">
        <w:rPr>
          <w:lang w:eastAsia="nb-NO"/>
        </w:rPr>
        <w:t xml:space="preserve">Rådet skal bidra til at Ullensakers </w:t>
      </w:r>
      <w:r w:rsidR="00EA68E4">
        <w:rPr>
          <w:lang w:eastAsia="nb-NO"/>
        </w:rPr>
        <w:t>fler</w:t>
      </w:r>
      <w:r w:rsidRPr="00F32DE2">
        <w:rPr>
          <w:lang w:eastAsia="nb-NO"/>
        </w:rPr>
        <w:t xml:space="preserve">kulturelle befolkning blir sikret en bred, åpen og tilgjengelig medvirkning i alle saker som gjelder dem. Rådet tar ikke opp saker som gjelder enkeltpersoner, men saker av prinsipiell karakter. </w:t>
      </w:r>
    </w:p>
    <w:p w14:paraId="6ED3BAFD" w14:textId="77777777" w:rsidR="00EA68E4" w:rsidRDefault="00EA68E4" w:rsidP="00C21AA6">
      <w:pPr>
        <w:rPr>
          <w:lang w:eastAsia="nb-NO"/>
        </w:rPr>
      </w:pPr>
    </w:p>
    <w:p w14:paraId="363F4E66" w14:textId="77777777" w:rsidR="00EA68E4" w:rsidRDefault="00F32DE2" w:rsidP="00C21AA6">
      <w:pPr>
        <w:rPr>
          <w:lang w:eastAsia="nb-NO"/>
        </w:rPr>
      </w:pPr>
      <w:r w:rsidRPr="00F32DE2">
        <w:rPr>
          <w:lang w:eastAsia="nb-NO"/>
        </w:rPr>
        <w:t xml:space="preserve">Rådet skal sikre god dialog mellom den </w:t>
      </w:r>
      <w:r w:rsidR="00EA68E4">
        <w:rPr>
          <w:lang w:eastAsia="nb-NO"/>
        </w:rPr>
        <w:t>fler</w:t>
      </w:r>
      <w:r w:rsidRPr="00F32DE2">
        <w:rPr>
          <w:lang w:eastAsia="nb-NO"/>
        </w:rPr>
        <w:t>kulturelle befolkningen i Ullensaker, folkevalgte og andre deler av Ullensaker-samfunnet.</w:t>
      </w:r>
    </w:p>
    <w:p w14:paraId="2864735D" w14:textId="77777777" w:rsidR="00EA68E4" w:rsidRDefault="00EA68E4" w:rsidP="00C21AA6">
      <w:pPr>
        <w:rPr>
          <w:lang w:eastAsia="nb-NO"/>
        </w:rPr>
      </w:pPr>
    </w:p>
    <w:p w14:paraId="1916ABD6" w14:textId="77777777" w:rsidR="00EA68E4" w:rsidRDefault="00F32DE2" w:rsidP="00C21AA6">
      <w:pPr>
        <w:rPr>
          <w:lang w:eastAsia="nb-NO"/>
        </w:rPr>
      </w:pPr>
      <w:r w:rsidRPr="00F32DE2">
        <w:rPr>
          <w:lang w:eastAsia="nb-NO"/>
        </w:rPr>
        <w:t xml:space="preserve">Rådet skal behandle politiske saker og sikre at flerkulturelle innbyggeres perspektiver ivaretas i planarbeid og partnerskap. Fokus for rådet er blant annet likeverdige offentlige tjenester, integrering, opplæring og utdanning, kompetanse og nettverk. </w:t>
      </w:r>
    </w:p>
    <w:p w14:paraId="25683596" w14:textId="77777777" w:rsidR="00EA68E4" w:rsidRDefault="00EA68E4" w:rsidP="00C21AA6">
      <w:pPr>
        <w:rPr>
          <w:lang w:eastAsia="nb-NO"/>
        </w:rPr>
      </w:pPr>
    </w:p>
    <w:p w14:paraId="7C48CDEC" w14:textId="15CAF00F" w:rsidR="008E20B3" w:rsidRDefault="00F32DE2" w:rsidP="00C21AA6">
      <w:pPr>
        <w:rPr>
          <w:lang w:eastAsia="nb-NO"/>
        </w:rPr>
      </w:pPr>
      <w:r w:rsidRPr="00F32DE2">
        <w:rPr>
          <w:lang w:eastAsia="nb-NO"/>
        </w:rPr>
        <w:t>Rådet er et rådgivende organ for kommunen.</w:t>
      </w:r>
    </w:p>
    <w:p w14:paraId="63B229D9" w14:textId="44FC4E76" w:rsidR="0027168D" w:rsidRDefault="0027168D" w:rsidP="00C21AA6">
      <w:pPr>
        <w:rPr>
          <w:lang w:eastAsia="nb-NO"/>
        </w:rPr>
      </w:pPr>
    </w:p>
    <w:p w14:paraId="3F0013B6" w14:textId="77777777" w:rsidR="00A12FA8" w:rsidRDefault="00A12FA8" w:rsidP="00A12FA8">
      <w:pPr>
        <w:pStyle w:val="Overskrift3"/>
        <w:rPr>
          <w:lang w:eastAsia="nb-NO"/>
        </w:rPr>
      </w:pPr>
      <w:bookmarkStart w:id="103" w:name="_Toc116993330"/>
      <w:r w:rsidRPr="00A12FA8">
        <w:rPr>
          <w:lang w:eastAsia="nb-NO"/>
        </w:rPr>
        <w:t>Saksbehandling, sekretariat og årsmelding</w:t>
      </w:r>
      <w:bookmarkEnd w:id="103"/>
    </w:p>
    <w:p w14:paraId="1F889AE0" w14:textId="6B3D5D0C" w:rsidR="00363210" w:rsidRDefault="00A12FA8" w:rsidP="00C21AA6">
      <w:pPr>
        <w:rPr>
          <w:lang w:eastAsia="nb-NO"/>
        </w:rPr>
      </w:pPr>
      <w:r w:rsidRPr="00A12FA8">
        <w:rPr>
          <w:lang w:eastAsia="nb-NO"/>
        </w:rPr>
        <w:t xml:space="preserve">For saksbehandlingen i </w:t>
      </w:r>
      <w:r w:rsidR="0015645E">
        <w:rPr>
          <w:lang w:eastAsia="nb-NO"/>
        </w:rPr>
        <w:t>flerkulturelt</w:t>
      </w:r>
      <w:r w:rsidRPr="00A12FA8">
        <w:rPr>
          <w:lang w:eastAsia="nb-NO"/>
        </w:rPr>
        <w:t xml:space="preserve"> råd gjelder bestemmelsene i kapittel 11 i kommuneloven.</w:t>
      </w:r>
    </w:p>
    <w:p w14:paraId="5DF838FB" w14:textId="77777777" w:rsidR="00363210" w:rsidRDefault="00363210" w:rsidP="00C21AA6">
      <w:pPr>
        <w:rPr>
          <w:lang w:eastAsia="nb-NO"/>
        </w:rPr>
      </w:pPr>
    </w:p>
    <w:p w14:paraId="5022B2FB" w14:textId="77777777" w:rsidR="00363210" w:rsidRDefault="00A12FA8" w:rsidP="00C21AA6">
      <w:pPr>
        <w:rPr>
          <w:lang w:eastAsia="nb-NO"/>
        </w:rPr>
      </w:pPr>
      <w:r w:rsidRPr="00A12FA8">
        <w:rPr>
          <w:lang w:eastAsia="nb-NO"/>
        </w:rPr>
        <w:t xml:space="preserve">Dette reglementets del 1 (Felles saksbehandlingsregler for folkevalgte organer) gjelder for rådets virksomhet så langt det passer. </w:t>
      </w:r>
    </w:p>
    <w:p w14:paraId="540D4E50" w14:textId="77777777" w:rsidR="00363210" w:rsidRDefault="00363210" w:rsidP="00C21AA6">
      <w:pPr>
        <w:rPr>
          <w:lang w:eastAsia="nb-NO"/>
        </w:rPr>
      </w:pPr>
    </w:p>
    <w:p w14:paraId="25DEED25" w14:textId="77777777" w:rsidR="00363210" w:rsidRDefault="00A12FA8" w:rsidP="00C21AA6">
      <w:pPr>
        <w:rPr>
          <w:lang w:eastAsia="nb-NO"/>
        </w:rPr>
      </w:pPr>
      <w:r w:rsidRPr="00A12FA8">
        <w:rPr>
          <w:lang w:eastAsia="nb-NO"/>
        </w:rPr>
        <w:t>Saker som gjelder rådets ansvarsområde, skal fremlegges for rådet i så god tid som mulig før besluttende myndighet behandler saken. Det vil i tillegg være hensiktsmessig at kommunedirektøren orienterer rådet om større, viktige og/eller prinsipielle saker som er under arbeid. Rådets synspunkter skal omtales i saksframlegget. Rådet kan også ta opp saker på eget initiativ.</w:t>
      </w:r>
    </w:p>
    <w:p w14:paraId="4B9DD1AE" w14:textId="77777777" w:rsidR="00363210" w:rsidRDefault="00363210" w:rsidP="00C21AA6">
      <w:pPr>
        <w:rPr>
          <w:lang w:eastAsia="nb-NO"/>
        </w:rPr>
      </w:pPr>
    </w:p>
    <w:p w14:paraId="0F1007FC" w14:textId="0436D206" w:rsidR="00363210" w:rsidRDefault="0015645E" w:rsidP="00C21AA6">
      <w:pPr>
        <w:rPr>
          <w:lang w:eastAsia="nb-NO"/>
        </w:rPr>
      </w:pPr>
      <w:r>
        <w:rPr>
          <w:lang w:eastAsia="nb-NO"/>
        </w:rPr>
        <w:t>Flerkulturelt</w:t>
      </w:r>
      <w:r w:rsidR="00A12FA8" w:rsidRPr="00A12FA8">
        <w:rPr>
          <w:lang w:eastAsia="nb-NO"/>
        </w:rPr>
        <w:t xml:space="preserve"> råd kan ikke pålegge kommunedirektøren særskilte utredningsoppdrag.</w:t>
      </w:r>
    </w:p>
    <w:p w14:paraId="5F3D15C7" w14:textId="77777777" w:rsidR="00363210" w:rsidRDefault="00363210" w:rsidP="00C21AA6">
      <w:pPr>
        <w:rPr>
          <w:lang w:eastAsia="nb-NO"/>
        </w:rPr>
      </w:pPr>
    </w:p>
    <w:p w14:paraId="5C70C1EA" w14:textId="77777777" w:rsidR="00363210" w:rsidRDefault="00A12FA8" w:rsidP="00C21AA6">
      <w:pPr>
        <w:rPr>
          <w:lang w:eastAsia="nb-NO"/>
        </w:rPr>
      </w:pPr>
      <w:r w:rsidRPr="00A12FA8">
        <w:rPr>
          <w:lang w:eastAsia="nb-NO"/>
        </w:rPr>
        <w:t xml:space="preserve">Medlemmer som ikke kan stille opp på enkelte møter, må selv innkalle sitt varamedlem. </w:t>
      </w:r>
    </w:p>
    <w:p w14:paraId="6D24812C" w14:textId="77777777" w:rsidR="00363210" w:rsidRDefault="00363210" w:rsidP="00C21AA6">
      <w:pPr>
        <w:rPr>
          <w:lang w:eastAsia="nb-NO"/>
        </w:rPr>
      </w:pPr>
    </w:p>
    <w:p w14:paraId="38AC3D9B" w14:textId="77777777" w:rsidR="00363210" w:rsidRDefault="00A12FA8" w:rsidP="00C21AA6">
      <w:pPr>
        <w:rPr>
          <w:lang w:eastAsia="nb-NO"/>
        </w:rPr>
      </w:pPr>
      <w:r w:rsidRPr="00A12FA8">
        <w:rPr>
          <w:lang w:eastAsia="nb-NO"/>
        </w:rPr>
        <w:t>Rådet har rett til å uttale seg før kommunestyret oppretter sekretariat, vedtar budsjett og gir utfyllende regler for saksbehandlingen i rådet.</w:t>
      </w:r>
    </w:p>
    <w:p w14:paraId="7CA45566" w14:textId="77777777" w:rsidR="00363210" w:rsidRDefault="00363210" w:rsidP="00C21AA6">
      <w:pPr>
        <w:rPr>
          <w:lang w:eastAsia="nb-NO"/>
        </w:rPr>
      </w:pPr>
    </w:p>
    <w:p w14:paraId="1E5ADC89" w14:textId="42C437FA" w:rsidR="0027168D" w:rsidRDefault="00A12FA8" w:rsidP="00C21AA6">
      <w:pPr>
        <w:rPr>
          <w:lang w:eastAsia="nb-NO"/>
        </w:rPr>
      </w:pPr>
      <w:r w:rsidRPr="00A12FA8">
        <w:rPr>
          <w:lang w:eastAsia="nb-NO"/>
        </w:rPr>
        <w:t xml:space="preserve">Rådet skal utarbeide årsmelding </w:t>
      </w:r>
      <w:proofErr w:type="gramStart"/>
      <w:r w:rsidRPr="00A12FA8">
        <w:rPr>
          <w:lang w:eastAsia="nb-NO"/>
        </w:rPr>
        <w:t>vedrørende</w:t>
      </w:r>
      <w:proofErr w:type="gramEnd"/>
      <w:r w:rsidRPr="00A12FA8">
        <w:rPr>
          <w:lang w:eastAsia="nb-NO"/>
        </w:rPr>
        <w:t xml:space="preserve"> sin virksomhet som fremlegges for kommunestyret</w:t>
      </w:r>
    </w:p>
    <w:p w14:paraId="5894630B" w14:textId="4635AE75" w:rsidR="0047702E" w:rsidRDefault="0047702E" w:rsidP="00C17A17">
      <w:pPr>
        <w:rPr>
          <w:lang w:eastAsia="nb-NO"/>
        </w:rPr>
      </w:pPr>
    </w:p>
    <w:p w14:paraId="6F493969" w14:textId="6E18B46D" w:rsidR="00831A84" w:rsidRDefault="008F1CB3" w:rsidP="00831A84">
      <w:pPr>
        <w:pStyle w:val="Overskrift2"/>
        <w:rPr>
          <w:lang w:eastAsia="nb-NO"/>
        </w:rPr>
      </w:pPr>
      <w:bookmarkStart w:id="104" w:name="_Toc116993331"/>
      <w:r w:rsidRPr="008F1CB3">
        <w:rPr>
          <w:lang w:eastAsia="nb-NO"/>
        </w:rPr>
        <w:t>Kommunalt foreldreråd for grunnskolen (KFG)</w:t>
      </w:r>
      <w:bookmarkEnd w:id="104"/>
    </w:p>
    <w:p w14:paraId="672C72FE" w14:textId="45A3D4E6" w:rsidR="00831A84" w:rsidRDefault="00831A84" w:rsidP="00DE2C4D">
      <w:pPr>
        <w:pStyle w:val="Overskrift3"/>
        <w:rPr>
          <w:lang w:eastAsia="nb-NO"/>
        </w:rPr>
      </w:pPr>
      <w:bookmarkStart w:id="105" w:name="_Toc116993332"/>
      <w:r>
        <w:rPr>
          <w:lang w:eastAsia="nb-NO"/>
        </w:rPr>
        <w:t>Valg og sammensetning</w:t>
      </w:r>
      <w:bookmarkEnd w:id="105"/>
    </w:p>
    <w:p w14:paraId="2F44723C" w14:textId="77777777" w:rsidR="00831A84" w:rsidRDefault="00831A84" w:rsidP="00831A84">
      <w:pPr>
        <w:rPr>
          <w:lang w:eastAsia="nb-NO"/>
        </w:rPr>
      </w:pPr>
      <w:r>
        <w:rPr>
          <w:lang w:eastAsia="nb-NO"/>
        </w:rPr>
        <w:t xml:space="preserve">Rådet består av en representant fra hver skole, som velges snarest mulig i det nye skoleåret. </w:t>
      </w:r>
    </w:p>
    <w:p w14:paraId="6FDF3A37" w14:textId="77777777" w:rsidR="00831A84" w:rsidRDefault="00831A84" w:rsidP="00831A84">
      <w:pPr>
        <w:rPr>
          <w:lang w:eastAsia="nb-NO"/>
        </w:rPr>
      </w:pPr>
    </w:p>
    <w:p w14:paraId="61C948B0" w14:textId="77777777" w:rsidR="00831A84" w:rsidRDefault="00831A84" w:rsidP="00831A84">
      <w:pPr>
        <w:rPr>
          <w:lang w:eastAsia="nb-NO"/>
        </w:rPr>
      </w:pPr>
      <w:r>
        <w:rPr>
          <w:lang w:eastAsia="nb-NO"/>
        </w:rPr>
        <w:t>Ansatte i Ullensakerskolene, eller virksomheter tilknyttet denne, bør ikke velges som medlemmer i rådet.</w:t>
      </w:r>
    </w:p>
    <w:p w14:paraId="01F679C2" w14:textId="77777777" w:rsidR="00831A84" w:rsidRDefault="00831A84" w:rsidP="00831A84">
      <w:pPr>
        <w:rPr>
          <w:lang w:eastAsia="nb-NO"/>
        </w:rPr>
      </w:pPr>
    </w:p>
    <w:p w14:paraId="67A9B794" w14:textId="77777777" w:rsidR="00831A84" w:rsidRDefault="00831A84" w:rsidP="00831A84">
      <w:pPr>
        <w:rPr>
          <w:lang w:eastAsia="nb-NO"/>
        </w:rPr>
      </w:pPr>
      <w:r>
        <w:rPr>
          <w:lang w:eastAsia="nb-NO"/>
        </w:rPr>
        <w:t>Rådet velger selv leder og nestleder innen 15. september det enkelte år.</w:t>
      </w:r>
    </w:p>
    <w:p w14:paraId="74F49A22" w14:textId="77777777" w:rsidR="00831A84" w:rsidRDefault="00831A84" w:rsidP="00831A84">
      <w:pPr>
        <w:rPr>
          <w:lang w:eastAsia="nb-NO"/>
        </w:rPr>
      </w:pPr>
    </w:p>
    <w:p w14:paraId="66C9F460" w14:textId="3EF79D12" w:rsidR="00831A84" w:rsidRDefault="00831A84" w:rsidP="00DE2C4D">
      <w:pPr>
        <w:pStyle w:val="Overskrift3"/>
        <w:rPr>
          <w:lang w:eastAsia="nb-NO"/>
        </w:rPr>
      </w:pPr>
      <w:bookmarkStart w:id="106" w:name="_Toc116993333"/>
      <w:r>
        <w:rPr>
          <w:lang w:eastAsia="nb-NO"/>
        </w:rPr>
        <w:t>Myndighet og ansvarsområde</w:t>
      </w:r>
      <w:bookmarkEnd w:id="106"/>
    </w:p>
    <w:p w14:paraId="6CB0E19C" w14:textId="77777777" w:rsidR="00831A84" w:rsidRDefault="00831A84" w:rsidP="00831A84">
      <w:pPr>
        <w:rPr>
          <w:lang w:eastAsia="nb-NO"/>
        </w:rPr>
      </w:pPr>
      <w:r>
        <w:rPr>
          <w:lang w:eastAsia="nb-NO"/>
        </w:rPr>
        <w:t xml:space="preserve">Kommunalt foreldreråd er rådgivende organ for kommunen. </w:t>
      </w:r>
    </w:p>
    <w:p w14:paraId="58CC1C99" w14:textId="77777777" w:rsidR="00831A84" w:rsidRDefault="00831A84" w:rsidP="00831A84">
      <w:pPr>
        <w:rPr>
          <w:lang w:eastAsia="nb-NO"/>
        </w:rPr>
      </w:pPr>
    </w:p>
    <w:p w14:paraId="29720E66" w14:textId="77777777" w:rsidR="00831A84" w:rsidRDefault="00831A84" w:rsidP="00831A84">
      <w:pPr>
        <w:rPr>
          <w:lang w:eastAsia="nb-NO"/>
        </w:rPr>
      </w:pPr>
      <w:r>
        <w:rPr>
          <w:lang w:eastAsia="nb-NO"/>
        </w:rPr>
        <w:t>Rådet skal være et samordnende og koordinerende organ for foreldrerådets arbeidsutvalg (FAU) ved alle grunnskolene i Ullensaker.</w:t>
      </w:r>
    </w:p>
    <w:p w14:paraId="179F195A" w14:textId="77777777" w:rsidR="00831A84" w:rsidRDefault="00831A84" w:rsidP="00831A84">
      <w:pPr>
        <w:rPr>
          <w:lang w:eastAsia="nb-NO"/>
        </w:rPr>
      </w:pPr>
    </w:p>
    <w:p w14:paraId="4D9C514F" w14:textId="77777777" w:rsidR="00831A84" w:rsidRDefault="00831A84" w:rsidP="00831A84">
      <w:pPr>
        <w:rPr>
          <w:lang w:eastAsia="nb-NO"/>
        </w:rPr>
      </w:pPr>
      <w:r>
        <w:rPr>
          <w:lang w:eastAsia="nb-NO"/>
        </w:rPr>
        <w:t>Rådets formål er å:</w:t>
      </w:r>
    </w:p>
    <w:p w14:paraId="3F856A5D" w14:textId="77777777" w:rsidR="00C90D4A" w:rsidRDefault="00831A84" w:rsidP="000144BC">
      <w:pPr>
        <w:pStyle w:val="Listeavsnitt"/>
        <w:numPr>
          <w:ilvl w:val="0"/>
          <w:numId w:val="16"/>
        </w:numPr>
        <w:rPr>
          <w:lang w:eastAsia="nb-NO"/>
        </w:rPr>
      </w:pPr>
      <w:r>
        <w:rPr>
          <w:lang w:eastAsia="nb-NO"/>
        </w:rPr>
        <w:t>Arbeide for å fremme et godt samarbeid mellom foreldrene, skolene, kommuneadministrasjonen og politiske beslutningsorgan.</w:t>
      </w:r>
    </w:p>
    <w:p w14:paraId="4EE3AFE6" w14:textId="77777777" w:rsidR="00C90D4A" w:rsidRDefault="00831A84" w:rsidP="000144BC">
      <w:pPr>
        <w:pStyle w:val="Listeavsnitt"/>
        <w:numPr>
          <w:ilvl w:val="0"/>
          <w:numId w:val="16"/>
        </w:numPr>
        <w:rPr>
          <w:lang w:eastAsia="nb-NO"/>
        </w:rPr>
      </w:pPr>
      <w:r>
        <w:rPr>
          <w:lang w:eastAsia="nb-NO"/>
        </w:rPr>
        <w:t>Være et høringsorgan for saker som er til behandling i HSB.</w:t>
      </w:r>
    </w:p>
    <w:p w14:paraId="5A7A5CA8" w14:textId="77777777" w:rsidR="00C90D4A" w:rsidRDefault="00831A84" w:rsidP="000144BC">
      <w:pPr>
        <w:pStyle w:val="Listeavsnitt"/>
        <w:numPr>
          <w:ilvl w:val="0"/>
          <w:numId w:val="16"/>
        </w:numPr>
        <w:rPr>
          <w:lang w:eastAsia="nb-NO"/>
        </w:rPr>
      </w:pPr>
      <w:r>
        <w:rPr>
          <w:lang w:eastAsia="nb-NO"/>
        </w:rPr>
        <w:t xml:space="preserve">Være et rådgivende organ for de lokale </w:t>
      </w:r>
      <w:proofErr w:type="spellStart"/>
      <w:r>
        <w:rPr>
          <w:lang w:eastAsia="nb-NO"/>
        </w:rPr>
        <w:t>FAUene</w:t>
      </w:r>
      <w:proofErr w:type="spellEnd"/>
      <w:r w:rsidR="00C90D4A">
        <w:rPr>
          <w:lang w:eastAsia="nb-NO"/>
        </w:rPr>
        <w:t>.</w:t>
      </w:r>
    </w:p>
    <w:p w14:paraId="6C0D9E2A" w14:textId="77777777" w:rsidR="00C90D4A" w:rsidRDefault="00831A84" w:rsidP="000144BC">
      <w:pPr>
        <w:pStyle w:val="Listeavsnitt"/>
        <w:numPr>
          <w:ilvl w:val="0"/>
          <w:numId w:val="16"/>
        </w:numPr>
        <w:rPr>
          <w:lang w:eastAsia="nb-NO"/>
        </w:rPr>
      </w:pPr>
      <w:r>
        <w:rPr>
          <w:lang w:eastAsia="nb-NO"/>
        </w:rPr>
        <w:t>Drive informasjonsarbeid og idéskaping, og bidra til erfaringsutveksling og foreldresamarbeid mellom grunnskolene i kommunen.</w:t>
      </w:r>
    </w:p>
    <w:p w14:paraId="7C2A71CB" w14:textId="3E4B5BCD" w:rsidR="00831A84" w:rsidRDefault="00831A84" w:rsidP="000144BC">
      <w:pPr>
        <w:pStyle w:val="Listeavsnitt"/>
        <w:numPr>
          <w:ilvl w:val="0"/>
          <w:numId w:val="16"/>
        </w:numPr>
        <w:rPr>
          <w:lang w:eastAsia="nb-NO"/>
        </w:rPr>
      </w:pPr>
      <w:r>
        <w:rPr>
          <w:lang w:eastAsia="nb-NO"/>
        </w:rPr>
        <w:t>Legge til rette for økt foreldreengasjement, og bidra til at foreldrerepresentantene gis opplæring slik at de bedre kan ivareta sine oppgaver på den enkelte skole best mulig.</w:t>
      </w:r>
    </w:p>
    <w:p w14:paraId="035C6BD7" w14:textId="77777777" w:rsidR="00831A84" w:rsidRDefault="00831A84" w:rsidP="00831A84">
      <w:pPr>
        <w:rPr>
          <w:lang w:eastAsia="nb-NO"/>
        </w:rPr>
      </w:pPr>
    </w:p>
    <w:p w14:paraId="0BA1CA96" w14:textId="77777777" w:rsidR="00831A84" w:rsidRDefault="00831A84" w:rsidP="00831A84">
      <w:pPr>
        <w:rPr>
          <w:lang w:eastAsia="nb-NO"/>
        </w:rPr>
      </w:pPr>
    </w:p>
    <w:p w14:paraId="58E587CD" w14:textId="5A907691" w:rsidR="00831A84" w:rsidRDefault="00831A84" w:rsidP="00C90D4A">
      <w:pPr>
        <w:pStyle w:val="Overskrift3"/>
        <w:rPr>
          <w:lang w:eastAsia="nb-NO"/>
        </w:rPr>
      </w:pPr>
      <w:bookmarkStart w:id="107" w:name="_Toc116993334"/>
      <w:r>
        <w:rPr>
          <w:lang w:eastAsia="nb-NO"/>
        </w:rPr>
        <w:t>Saksbehandling, sekretariat og årsmelding</w:t>
      </w:r>
      <w:bookmarkEnd w:id="107"/>
    </w:p>
    <w:p w14:paraId="78979CDC" w14:textId="77777777" w:rsidR="00831A84" w:rsidRDefault="00831A84" w:rsidP="00831A84">
      <w:pPr>
        <w:rPr>
          <w:lang w:eastAsia="nb-NO"/>
        </w:rPr>
      </w:pPr>
      <w:r>
        <w:rPr>
          <w:lang w:eastAsia="nb-NO"/>
        </w:rPr>
        <w:t>Rådet er ikke et folkevalgt organ etter kommuneloven, men saksbehandlingen i foreldrerådet følger bestemmelsene i kapittel 11 i kommuneloven så langt disse passer. Dette samme gjelder reglementets del 1 (Felles saksbehandlingsregler for folkevalgte organer).</w:t>
      </w:r>
    </w:p>
    <w:p w14:paraId="6B699882" w14:textId="77777777" w:rsidR="00831A84" w:rsidRDefault="00831A84" w:rsidP="00831A84">
      <w:pPr>
        <w:rPr>
          <w:lang w:eastAsia="nb-NO"/>
        </w:rPr>
      </w:pPr>
    </w:p>
    <w:p w14:paraId="4D0CA558" w14:textId="77777777" w:rsidR="00831A84" w:rsidRDefault="00831A84" w:rsidP="00831A84">
      <w:pPr>
        <w:rPr>
          <w:lang w:eastAsia="nb-NO"/>
        </w:rPr>
      </w:pPr>
      <w:r>
        <w:rPr>
          <w:lang w:eastAsia="nb-NO"/>
        </w:rPr>
        <w:t>Godtgjørelsen til rådets medlemmer fastsettes i tråd prinsippene i forskrift om folkevalgtes rett til godtgjøring og velferdsgoder, Ullensaker kommune, Viken.</w:t>
      </w:r>
    </w:p>
    <w:p w14:paraId="792FED05" w14:textId="77777777" w:rsidR="00831A84" w:rsidRDefault="00831A84" w:rsidP="00831A84">
      <w:pPr>
        <w:rPr>
          <w:lang w:eastAsia="nb-NO"/>
        </w:rPr>
      </w:pPr>
    </w:p>
    <w:p w14:paraId="3EA4C0AB" w14:textId="77777777" w:rsidR="00831A84" w:rsidRDefault="00831A84" w:rsidP="00831A84">
      <w:pPr>
        <w:rPr>
          <w:lang w:eastAsia="nb-NO"/>
        </w:rPr>
      </w:pPr>
      <w:r>
        <w:rPr>
          <w:lang w:eastAsia="nb-NO"/>
        </w:rPr>
        <w:t>Rådet kan ikke pålegge kommunedirektøren særskilte utredningsoppdrag.</w:t>
      </w:r>
    </w:p>
    <w:p w14:paraId="518030AB" w14:textId="77777777" w:rsidR="00831A84" w:rsidRDefault="00831A84" w:rsidP="00831A84">
      <w:pPr>
        <w:rPr>
          <w:lang w:eastAsia="nb-NO"/>
        </w:rPr>
      </w:pPr>
    </w:p>
    <w:p w14:paraId="14729400" w14:textId="67559C8C" w:rsidR="00FD10E8" w:rsidRDefault="00831A84" w:rsidP="00831A84">
      <w:pPr>
        <w:rPr>
          <w:lang w:eastAsia="nb-NO"/>
        </w:rPr>
      </w:pPr>
      <w:r>
        <w:rPr>
          <w:lang w:eastAsia="nb-NO"/>
        </w:rPr>
        <w:t xml:space="preserve">Rådet bør utarbeide årsmelding </w:t>
      </w:r>
      <w:proofErr w:type="gramStart"/>
      <w:r>
        <w:rPr>
          <w:lang w:eastAsia="nb-NO"/>
        </w:rPr>
        <w:t>vedrørende</w:t>
      </w:r>
      <w:proofErr w:type="gramEnd"/>
      <w:r>
        <w:rPr>
          <w:lang w:eastAsia="nb-NO"/>
        </w:rPr>
        <w:t xml:space="preserve"> sin virksomhet som fremlegges for hovedutvalget.</w:t>
      </w:r>
    </w:p>
    <w:p w14:paraId="5A63A470" w14:textId="3BA84703" w:rsidR="00AF1FCE" w:rsidRDefault="00AF1FCE" w:rsidP="00831A84">
      <w:pPr>
        <w:rPr>
          <w:lang w:eastAsia="nb-NO"/>
        </w:rPr>
      </w:pPr>
    </w:p>
    <w:p w14:paraId="5E36D9B7" w14:textId="77777777" w:rsidR="00724D2B" w:rsidRDefault="00724D2B" w:rsidP="00724D2B">
      <w:pPr>
        <w:rPr>
          <w:lang w:eastAsia="nb-NO"/>
        </w:rPr>
      </w:pPr>
    </w:p>
    <w:p w14:paraId="608900DF" w14:textId="62908B24" w:rsidR="00724D2B" w:rsidRDefault="00724D2B" w:rsidP="00724D2B">
      <w:pPr>
        <w:pStyle w:val="Overskrift2"/>
        <w:rPr>
          <w:lang w:eastAsia="nb-NO"/>
        </w:rPr>
      </w:pPr>
      <w:bookmarkStart w:id="108" w:name="_Toc116993335"/>
      <w:r>
        <w:rPr>
          <w:lang w:eastAsia="nb-NO"/>
        </w:rPr>
        <w:t>Barn og unges kommunestyre</w:t>
      </w:r>
      <w:bookmarkEnd w:id="108"/>
    </w:p>
    <w:p w14:paraId="02F35125" w14:textId="77777777" w:rsidR="00724D2B" w:rsidRDefault="00724D2B" w:rsidP="00724D2B">
      <w:pPr>
        <w:rPr>
          <w:lang w:eastAsia="nb-NO"/>
        </w:rPr>
      </w:pPr>
    </w:p>
    <w:p w14:paraId="4B7C9BA8" w14:textId="7F17197D" w:rsidR="00724D2B" w:rsidRDefault="00724D2B" w:rsidP="00724D2B">
      <w:pPr>
        <w:pStyle w:val="Overskrift3"/>
        <w:rPr>
          <w:lang w:eastAsia="nb-NO"/>
        </w:rPr>
      </w:pPr>
      <w:bookmarkStart w:id="109" w:name="_Toc116993336"/>
      <w:r>
        <w:rPr>
          <w:lang w:eastAsia="nb-NO"/>
        </w:rPr>
        <w:t>Valg og sammensetning</w:t>
      </w:r>
      <w:bookmarkEnd w:id="109"/>
    </w:p>
    <w:p w14:paraId="066C641D" w14:textId="77777777" w:rsidR="00724D2B" w:rsidRDefault="00724D2B" w:rsidP="00724D2B">
      <w:pPr>
        <w:rPr>
          <w:lang w:eastAsia="nb-NO"/>
        </w:rPr>
      </w:pPr>
      <w:r>
        <w:rPr>
          <w:lang w:eastAsia="nb-NO"/>
        </w:rPr>
        <w:t>Barn og unges kommunestyre (BUK) er sammensatt av to representanter fra hver grunnskole i kommunen. De respektive elevråd velger sine representanter og vararepresentanter.</w:t>
      </w:r>
    </w:p>
    <w:p w14:paraId="07495C1E" w14:textId="77777777" w:rsidR="00724D2B" w:rsidRDefault="00724D2B" w:rsidP="00724D2B">
      <w:pPr>
        <w:rPr>
          <w:lang w:eastAsia="nb-NO"/>
        </w:rPr>
      </w:pPr>
    </w:p>
    <w:p w14:paraId="245FAB7D" w14:textId="77777777" w:rsidR="00724D2B" w:rsidRDefault="00724D2B" w:rsidP="00724D2B">
      <w:pPr>
        <w:rPr>
          <w:lang w:eastAsia="nb-NO"/>
        </w:rPr>
      </w:pPr>
      <w:r>
        <w:rPr>
          <w:lang w:eastAsia="nb-NO"/>
        </w:rPr>
        <w:t xml:space="preserve">Representantene velges for ett år av gangen. Valgene på de respektive skole må være gjennomført innen 15. september. </w:t>
      </w:r>
    </w:p>
    <w:p w14:paraId="0542A3EB" w14:textId="77777777" w:rsidR="00724D2B" w:rsidRDefault="00724D2B" w:rsidP="00724D2B">
      <w:pPr>
        <w:rPr>
          <w:lang w:eastAsia="nb-NO"/>
        </w:rPr>
      </w:pPr>
    </w:p>
    <w:p w14:paraId="6897291D" w14:textId="510B8882" w:rsidR="00724D2B" w:rsidRDefault="00724D2B" w:rsidP="00724D2B">
      <w:pPr>
        <w:pStyle w:val="Overskrift3"/>
        <w:rPr>
          <w:lang w:eastAsia="nb-NO"/>
        </w:rPr>
      </w:pPr>
      <w:bookmarkStart w:id="110" w:name="_Toc116993337"/>
      <w:r>
        <w:rPr>
          <w:lang w:eastAsia="nb-NO"/>
        </w:rPr>
        <w:t>Myndighet og ansvarsområde</w:t>
      </w:r>
      <w:bookmarkEnd w:id="110"/>
    </w:p>
    <w:p w14:paraId="4F1074A5" w14:textId="7381259D" w:rsidR="00724D2B" w:rsidRDefault="00724D2B" w:rsidP="00724D2B">
      <w:pPr>
        <w:rPr>
          <w:lang w:eastAsia="nb-NO"/>
        </w:rPr>
      </w:pPr>
      <w:r>
        <w:rPr>
          <w:lang w:eastAsia="nb-NO"/>
        </w:rPr>
        <w:t>Formålet med barn og unges kommunestyre er å gi barn og unge innsikt i hvordan demokratiske prosesser og organer fungerer på kommunenivå. Videre skal BUK være et organ hvor barn- og unge kan øve innflytelse på politiske spørsmål, samt beslutte fordelingen av midler stilt til rådighet for organet.</w:t>
      </w:r>
    </w:p>
    <w:p w14:paraId="4557D082" w14:textId="77777777" w:rsidR="00724D2B" w:rsidRDefault="00724D2B" w:rsidP="00724D2B">
      <w:pPr>
        <w:rPr>
          <w:lang w:eastAsia="nb-NO"/>
        </w:rPr>
      </w:pPr>
    </w:p>
    <w:p w14:paraId="54E6DAA6" w14:textId="77777777" w:rsidR="00724D2B" w:rsidRDefault="00724D2B" w:rsidP="00724D2B">
      <w:pPr>
        <w:rPr>
          <w:lang w:eastAsia="nb-NO"/>
        </w:rPr>
      </w:pPr>
      <w:r>
        <w:rPr>
          <w:lang w:eastAsia="nb-NO"/>
        </w:rPr>
        <w:t>Barn og unges kommunestyre skal behandle følgende saker:</w:t>
      </w:r>
    </w:p>
    <w:p w14:paraId="03925492" w14:textId="1FC32601" w:rsidR="007C15E6" w:rsidRDefault="00724D2B" w:rsidP="000144BC">
      <w:pPr>
        <w:pStyle w:val="Listeavsnitt"/>
        <w:numPr>
          <w:ilvl w:val="0"/>
          <w:numId w:val="17"/>
        </w:numPr>
        <w:rPr>
          <w:lang w:eastAsia="nb-NO"/>
        </w:rPr>
      </w:pPr>
      <w:r>
        <w:rPr>
          <w:lang w:eastAsia="nb-NO"/>
        </w:rPr>
        <w:t>Tildeling av de økonomiske midler stilt til rådighet av kommunestyret</w:t>
      </w:r>
    </w:p>
    <w:p w14:paraId="7926FE8D" w14:textId="77777777" w:rsidR="007C15E6" w:rsidRDefault="00724D2B" w:rsidP="000144BC">
      <w:pPr>
        <w:pStyle w:val="Listeavsnitt"/>
        <w:numPr>
          <w:ilvl w:val="0"/>
          <w:numId w:val="17"/>
        </w:numPr>
        <w:rPr>
          <w:lang w:eastAsia="nb-NO"/>
        </w:rPr>
      </w:pPr>
      <w:r>
        <w:rPr>
          <w:lang w:eastAsia="nb-NO"/>
        </w:rPr>
        <w:t>Kommuneplanen, økonomiplanen samt andre planer og saker som angår barn og unge</w:t>
      </w:r>
    </w:p>
    <w:p w14:paraId="303870C0" w14:textId="0A8DB35F" w:rsidR="00724D2B" w:rsidRDefault="00724D2B" w:rsidP="000144BC">
      <w:pPr>
        <w:pStyle w:val="Listeavsnitt"/>
        <w:numPr>
          <w:ilvl w:val="0"/>
          <w:numId w:val="17"/>
        </w:numPr>
        <w:rPr>
          <w:lang w:eastAsia="nb-NO"/>
        </w:rPr>
      </w:pPr>
      <w:r>
        <w:rPr>
          <w:lang w:eastAsia="nb-NO"/>
        </w:rPr>
        <w:t xml:space="preserve">Saker som fremmes fra representantene/elevrådene eller barn og unge </w:t>
      </w:r>
      <w:proofErr w:type="gramStart"/>
      <w:r>
        <w:rPr>
          <w:lang w:eastAsia="nb-NO"/>
        </w:rPr>
        <w:t>for øvrig</w:t>
      </w:r>
      <w:proofErr w:type="gramEnd"/>
    </w:p>
    <w:p w14:paraId="004A384A" w14:textId="77777777" w:rsidR="00724D2B" w:rsidRDefault="00724D2B" w:rsidP="00724D2B">
      <w:pPr>
        <w:rPr>
          <w:lang w:eastAsia="nb-NO"/>
        </w:rPr>
      </w:pPr>
    </w:p>
    <w:p w14:paraId="3A5E2DC0" w14:textId="585F208E" w:rsidR="00724D2B" w:rsidRDefault="00724D2B" w:rsidP="007C15E6">
      <w:pPr>
        <w:pStyle w:val="Overskrift3"/>
        <w:rPr>
          <w:lang w:eastAsia="nb-NO"/>
        </w:rPr>
      </w:pPr>
      <w:bookmarkStart w:id="111" w:name="_Toc116993338"/>
      <w:r>
        <w:rPr>
          <w:lang w:eastAsia="nb-NO"/>
        </w:rPr>
        <w:t>Saksbehandling, sekretariat og årsmelding</w:t>
      </w:r>
      <w:bookmarkEnd w:id="111"/>
    </w:p>
    <w:p w14:paraId="4A0DE170" w14:textId="77777777" w:rsidR="00724D2B" w:rsidRDefault="00724D2B" w:rsidP="00724D2B">
      <w:pPr>
        <w:rPr>
          <w:lang w:eastAsia="nb-NO"/>
        </w:rPr>
      </w:pPr>
      <w:r>
        <w:rPr>
          <w:lang w:eastAsia="nb-NO"/>
        </w:rPr>
        <w:t>Rådet er ikke et folkevalgt organ etter kommuneloven, men saksbehandlingen i foreldrerådet følger bestemmelsene i kapittel 11 i kommuneloven så langt disse passer. Dette samme gjelder reglementets del 1 (Felles saksbehandlingsregler for folkevalgte organer).</w:t>
      </w:r>
    </w:p>
    <w:p w14:paraId="118E60E1" w14:textId="77777777" w:rsidR="00724D2B" w:rsidRDefault="00724D2B" w:rsidP="00724D2B">
      <w:pPr>
        <w:rPr>
          <w:lang w:eastAsia="nb-NO"/>
        </w:rPr>
      </w:pPr>
    </w:p>
    <w:p w14:paraId="64D0AAE6" w14:textId="29FE04F7" w:rsidR="00724D2B" w:rsidRDefault="00724D2B" w:rsidP="00724D2B">
      <w:pPr>
        <w:rPr>
          <w:lang w:eastAsia="nb-NO"/>
        </w:rPr>
      </w:pPr>
      <w:r>
        <w:rPr>
          <w:lang w:eastAsia="nb-NO"/>
        </w:rPr>
        <w:t>Det skal være minimum 3 møter i BUK pr. år. Ordfører fastsetter møtedatoer. Det skal avholdes et fellesmøte mellom kommunestyret og BUK pr. år.</w:t>
      </w:r>
    </w:p>
    <w:p w14:paraId="343934E3" w14:textId="77777777" w:rsidR="00724D2B" w:rsidRDefault="00724D2B" w:rsidP="00724D2B">
      <w:pPr>
        <w:rPr>
          <w:lang w:eastAsia="nb-NO"/>
        </w:rPr>
      </w:pPr>
    </w:p>
    <w:p w14:paraId="11AEC18F" w14:textId="77777777" w:rsidR="00724D2B" w:rsidRDefault="00724D2B" w:rsidP="00724D2B">
      <w:pPr>
        <w:rPr>
          <w:lang w:eastAsia="nb-NO"/>
        </w:rPr>
      </w:pPr>
      <w:r>
        <w:rPr>
          <w:lang w:eastAsia="nb-NO"/>
        </w:rPr>
        <w:t>Møtene ledes av ordfører. Kommunedirektøren eller vedkommende representant, skal delta i møtene og stille sekretariat for BUK.</w:t>
      </w:r>
    </w:p>
    <w:p w14:paraId="78443D4C" w14:textId="77777777" w:rsidR="00724D2B" w:rsidRDefault="00724D2B" w:rsidP="00724D2B">
      <w:pPr>
        <w:rPr>
          <w:lang w:eastAsia="nb-NO"/>
        </w:rPr>
      </w:pPr>
    </w:p>
    <w:p w14:paraId="5EA8C8A2" w14:textId="483E0228" w:rsidR="00724D2B" w:rsidRDefault="00724D2B" w:rsidP="00724D2B">
      <w:pPr>
        <w:rPr>
          <w:lang w:eastAsia="nb-NO"/>
        </w:rPr>
      </w:pPr>
      <w:r>
        <w:rPr>
          <w:lang w:eastAsia="nb-NO"/>
        </w:rPr>
        <w:t>BUK fastsetter nærmere saksbehandlingsregler om fordeling av økonomiske midler. Søknad om midler sendes kommunen innen fastsatte tidsfrister. Administrasjon sammenfatter alle søknader i et samleskjema som inneholder forslagstiller, hva det søkes</w:t>
      </w:r>
      <w:r w:rsidR="007C15E6">
        <w:rPr>
          <w:lang w:eastAsia="nb-NO"/>
        </w:rPr>
        <w:t xml:space="preserve"> </w:t>
      </w:r>
      <w:r>
        <w:rPr>
          <w:lang w:eastAsia="nb-NO"/>
        </w:rPr>
        <w:t>om, og kostnad. Dette blir sendt alle elevråd, som før møtet i BUK prioriterer hva de vil støtte av forslagene. Saken avgjøres gjennom stemmegivning med vanlig flertallsvedtak.</w:t>
      </w:r>
    </w:p>
    <w:p w14:paraId="0C25CBEA" w14:textId="77777777" w:rsidR="00724D2B" w:rsidRDefault="00724D2B" w:rsidP="00724D2B">
      <w:pPr>
        <w:rPr>
          <w:lang w:eastAsia="nb-NO"/>
        </w:rPr>
      </w:pPr>
    </w:p>
    <w:p w14:paraId="210C9A6A" w14:textId="77777777" w:rsidR="00724D2B" w:rsidRDefault="00724D2B" w:rsidP="00724D2B">
      <w:pPr>
        <w:rPr>
          <w:lang w:eastAsia="nb-NO"/>
        </w:rPr>
      </w:pPr>
      <w:r>
        <w:rPr>
          <w:lang w:eastAsia="nb-NO"/>
        </w:rPr>
        <w:t>Saker som ønskes behandlet sendes Politisk sekretariat. Sakene må være kommunen i hende senest fire uker før møtet.</w:t>
      </w:r>
    </w:p>
    <w:p w14:paraId="7B8C9624" w14:textId="77777777" w:rsidR="00724D2B" w:rsidRDefault="00724D2B" w:rsidP="00724D2B">
      <w:pPr>
        <w:rPr>
          <w:lang w:eastAsia="nb-NO"/>
        </w:rPr>
      </w:pPr>
    </w:p>
    <w:p w14:paraId="41B90E43" w14:textId="4D264BB8" w:rsidR="00AF1FCE" w:rsidRDefault="00724D2B" w:rsidP="00724D2B">
      <w:pPr>
        <w:rPr>
          <w:lang w:eastAsia="nb-NO"/>
        </w:rPr>
      </w:pPr>
      <w:r>
        <w:rPr>
          <w:lang w:eastAsia="nb-NO"/>
        </w:rPr>
        <w:t>Møteinnkalling med sakspapirer skal være skolene i hende minimum fjorten dager før møtet.</w:t>
      </w:r>
    </w:p>
    <w:p w14:paraId="5133BE30" w14:textId="49142A4D" w:rsidR="00D559BC" w:rsidRDefault="00D559BC" w:rsidP="00724D2B">
      <w:pPr>
        <w:rPr>
          <w:lang w:eastAsia="nb-NO"/>
        </w:rPr>
      </w:pPr>
    </w:p>
    <w:p w14:paraId="25A7B746" w14:textId="3C28A24D" w:rsidR="00D559BC" w:rsidRDefault="00D559BC" w:rsidP="00724D2B">
      <w:pPr>
        <w:rPr>
          <w:lang w:eastAsia="nb-NO"/>
        </w:rPr>
      </w:pPr>
    </w:p>
    <w:p w14:paraId="216D0D07" w14:textId="77777777" w:rsidR="00001C54" w:rsidRDefault="00001C54" w:rsidP="00001C54">
      <w:pPr>
        <w:pStyle w:val="Overskrift2"/>
        <w:rPr>
          <w:lang w:eastAsia="nb-NO"/>
        </w:rPr>
      </w:pPr>
      <w:bookmarkStart w:id="112" w:name="_Toc116993339"/>
      <w:r>
        <w:rPr>
          <w:lang w:eastAsia="nb-NO"/>
        </w:rPr>
        <w:t>Kontrollutvalget</w:t>
      </w:r>
      <w:bookmarkEnd w:id="112"/>
    </w:p>
    <w:p w14:paraId="6F998D79" w14:textId="77777777" w:rsidR="00001C54" w:rsidRDefault="00001C54" w:rsidP="00001C54">
      <w:pPr>
        <w:rPr>
          <w:lang w:eastAsia="nb-NO"/>
        </w:rPr>
      </w:pPr>
    </w:p>
    <w:p w14:paraId="70D5432E" w14:textId="1013A823" w:rsidR="00001C54" w:rsidRDefault="00001C54" w:rsidP="00001C54">
      <w:pPr>
        <w:pStyle w:val="Overskrift3"/>
        <w:rPr>
          <w:lang w:eastAsia="nb-NO"/>
        </w:rPr>
      </w:pPr>
      <w:bookmarkStart w:id="113" w:name="_Toc116993340"/>
      <w:r>
        <w:rPr>
          <w:lang w:eastAsia="nb-NO"/>
        </w:rPr>
        <w:t>Valg og sammensetning</w:t>
      </w:r>
      <w:bookmarkEnd w:id="113"/>
    </w:p>
    <w:p w14:paraId="6A3BE7FF" w14:textId="3D6DC553" w:rsidR="00001C54" w:rsidRDefault="00001C54" w:rsidP="00001C54">
      <w:pPr>
        <w:rPr>
          <w:lang w:eastAsia="nb-NO"/>
        </w:rPr>
      </w:pPr>
      <w:r>
        <w:rPr>
          <w:lang w:eastAsia="nb-NO"/>
        </w:rPr>
        <w:t>Kontrollutvalget er opprettet av kommunestyret med hjemmel i kommuneloven § 23-1 og velges for fire år. Kontrollutvalget skal ha 5 medlemmer med varamedlemmer.</w:t>
      </w:r>
    </w:p>
    <w:p w14:paraId="17401448" w14:textId="77777777" w:rsidR="00001C54" w:rsidRDefault="00001C54" w:rsidP="00001C54">
      <w:pPr>
        <w:rPr>
          <w:lang w:eastAsia="nb-NO"/>
        </w:rPr>
      </w:pPr>
    </w:p>
    <w:p w14:paraId="6ACAFB78" w14:textId="3B8E67F6" w:rsidR="00001C54" w:rsidRDefault="00001C54" w:rsidP="00001C54">
      <w:pPr>
        <w:rPr>
          <w:lang w:eastAsia="nb-NO"/>
        </w:rPr>
      </w:pPr>
      <w:r>
        <w:rPr>
          <w:lang w:eastAsia="nb-NO"/>
        </w:rPr>
        <w:t>Kommunestyret velger, i sitt konstituerende møte, medlemmene og varamedlemmer til utvalget, og blant medlemmene leder og nestleder. Minst ett av utvalgets medlemmer skal velges blant kommunestyrets medlemmer. Lederen kan ikke være medlem av samme parti eller tilhøre samme gruppe som ordføreren.</w:t>
      </w:r>
    </w:p>
    <w:p w14:paraId="081E281A" w14:textId="77777777" w:rsidR="00001C54" w:rsidRDefault="00001C54" w:rsidP="00001C54">
      <w:pPr>
        <w:rPr>
          <w:lang w:eastAsia="nb-NO"/>
        </w:rPr>
      </w:pPr>
    </w:p>
    <w:p w14:paraId="07F52A84" w14:textId="77777777" w:rsidR="00001C54" w:rsidRDefault="00001C54" w:rsidP="00001C54">
      <w:pPr>
        <w:rPr>
          <w:lang w:eastAsia="nb-NO"/>
        </w:rPr>
      </w:pPr>
      <w:r>
        <w:rPr>
          <w:lang w:eastAsia="nb-NO"/>
        </w:rPr>
        <w:t>Utvalgets leder og nestleder har møte- og talerett i kommunestyret når utvalgets saker behandles.</w:t>
      </w:r>
    </w:p>
    <w:p w14:paraId="636CBEDA" w14:textId="77777777" w:rsidR="00001C54" w:rsidRDefault="00001C54" w:rsidP="00001C54">
      <w:pPr>
        <w:rPr>
          <w:lang w:eastAsia="nb-NO"/>
        </w:rPr>
      </w:pPr>
    </w:p>
    <w:p w14:paraId="585B5A2A" w14:textId="1422D397" w:rsidR="00001C54" w:rsidRDefault="00001C54" w:rsidP="00001C54">
      <w:pPr>
        <w:rPr>
          <w:lang w:eastAsia="nb-NO"/>
        </w:rPr>
      </w:pPr>
      <w:r>
        <w:rPr>
          <w:lang w:eastAsia="nb-NO"/>
        </w:rPr>
        <w:t>Utelukket fra valg til kontrollutvalget er ordfører, varaordfører, medlem og varamedlem av formannskapet, medlemmer og varamedlemmer av folkevalgt organ med</w:t>
      </w:r>
      <w:r w:rsidR="00A0746D">
        <w:rPr>
          <w:lang w:eastAsia="nb-NO"/>
        </w:rPr>
        <w:t xml:space="preserve"> </w:t>
      </w:r>
      <w:r>
        <w:rPr>
          <w:lang w:eastAsia="nb-NO"/>
        </w:rPr>
        <w:t>beslutningsmyndighet, samt medlemmer og varamedlemmer av kommunestyrekomité. Medlemmer og varamedlemmer av kommunestyret er likevel valgbare.</w:t>
      </w:r>
    </w:p>
    <w:p w14:paraId="439ED29A" w14:textId="77777777" w:rsidR="00001C54" w:rsidRDefault="00001C54" w:rsidP="00001C54">
      <w:pPr>
        <w:rPr>
          <w:lang w:eastAsia="nb-NO"/>
        </w:rPr>
      </w:pPr>
    </w:p>
    <w:p w14:paraId="527F1310" w14:textId="3F3D9BA7" w:rsidR="00001C54" w:rsidRDefault="00001C54" w:rsidP="00001C54">
      <w:pPr>
        <w:rPr>
          <w:lang w:eastAsia="nb-NO"/>
        </w:rPr>
      </w:pPr>
      <w:r>
        <w:rPr>
          <w:lang w:eastAsia="nb-NO"/>
        </w:rPr>
        <w:t>Utelukket fra valg til kontrollutvalget er videre ansatte i kommunen, personer som har en ledende stilling, eller som er medlem eller varamedlem av styret eller bedriftsforsamlingen, i et selskap som kommunen har eierinteresser i, eller personer som har en ledende stilling,</w:t>
      </w:r>
      <w:r w:rsidR="00A0746D">
        <w:rPr>
          <w:lang w:eastAsia="nb-NO"/>
        </w:rPr>
        <w:t xml:space="preserve"> </w:t>
      </w:r>
      <w:r>
        <w:rPr>
          <w:lang w:eastAsia="nb-NO"/>
        </w:rPr>
        <w:t xml:space="preserve">eller som er medlem eller varamedlem av styret i et interkommunalt politisk råd eller et kommunalt oppgavefellesskap. </w:t>
      </w:r>
    </w:p>
    <w:p w14:paraId="13B9B396" w14:textId="77777777" w:rsidR="0068495E" w:rsidRDefault="0068495E" w:rsidP="00001C54">
      <w:pPr>
        <w:rPr>
          <w:lang w:eastAsia="nb-NO"/>
        </w:rPr>
      </w:pPr>
    </w:p>
    <w:p w14:paraId="700B2AEB" w14:textId="562B4048" w:rsidR="00001C54" w:rsidRDefault="00001C54" w:rsidP="00001C54">
      <w:pPr>
        <w:rPr>
          <w:lang w:eastAsia="nb-NO"/>
        </w:rPr>
      </w:pPr>
      <w:r>
        <w:rPr>
          <w:lang w:eastAsia="nb-NO"/>
        </w:rPr>
        <w:t>Kommunestyret kan når som helst velge medlemmer til utvalget på nytt. Hvis ett eller flere medlemmer av utvalget skal skiftes ut, skal alle medlemmene velges på nytt.</w:t>
      </w:r>
    </w:p>
    <w:p w14:paraId="544DEC3D" w14:textId="77777777" w:rsidR="0068495E" w:rsidRDefault="0068495E" w:rsidP="00001C54">
      <w:pPr>
        <w:rPr>
          <w:lang w:eastAsia="nb-NO"/>
        </w:rPr>
      </w:pPr>
    </w:p>
    <w:p w14:paraId="777A7EF7" w14:textId="3CCC494A" w:rsidR="00001C54" w:rsidRDefault="00001C54" w:rsidP="0068495E">
      <w:pPr>
        <w:pStyle w:val="Overskrift3"/>
        <w:rPr>
          <w:lang w:eastAsia="nb-NO"/>
        </w:rPr>
      </w:pPr>
      <w:bookmarkStart w:id="114" w:name="_Toc116993341"/>
      <w:r>
        <w:rPr>
          <w:lang w:eastAsia="nb-NO"/>
        </w:rPr>
        <w:t>Kontrollutvalgets myndighet og ansvarsområde</w:t>
      </w:r>
      <w:bookmarkEnd w:id="114"/>
    </w:p>
    <w:p w14:paraId="283D305E" w14:textId="49904A07" w:rsidR="00001C54" w:rsidRDefault="00001C54" w:rsidP="00001C54">
      <w:pPr>
        <w:rPr>
          <w:lang w:eastAsia="nb-NO"/>
        </w:rPr>
      </w:pPr>
      <w:r>
        <w:rPr>
          <w:lang w:eastAsia="nb-NO"/>
        </w:rPr>
        <w:t xml:space="preserve">Kontrollutvalget </w:t>
      </w:r>
      <w:proofErr w:type="gramStart"/>
      <w:r>
        <w:rPr>
          <w:lang w:eastAsia="nb-NO"/>
        </w:rPr>
        <w:t>forestår</w:t>
      </w:r>
      <w:proofErr w:type="gramEnd"/>
      <w:r>
        <w:rPr>
          <w:lang w:eastAsia="nb-NO"/>
        </w:rPr>
        <w:t xml:space="preserve"> det løpende tilsynet og kontroll med den kommunale forvaltningen på kommunestyrets vegne, herunder påse at kommunen har en forsvarlig revisjonsordning,</w:t>
      </w:r>
      <w:r w:rsidR="00376737">
        <w:rPr>
          <w:lang w:eastAsia="nb-NO"/>
        </w:rPr>
        <w:t xml:space="preserve"> </w:t>
      </w:r>
      <w:r>
        <w:rPr>
          <w:lang w:eastAsia="nb-NO"/>
        </w:rPr>
        <w:t>jf. kommuneloven kapittel 23.</w:t>
      </w:r>
    </w:p>
    <w:p w14:paraId="4E754BD5" w14:textId="77777777" w:rsidR="00001C54" w:rsidRDefault="00001C54" w:rsidP="00001C54">
      <w:pPr>
        <w:rPr>
          <w:lang w:eastAsia="nb-NO"/>
        </w:rPr>
      </w:pPr>
    </w:p>
    <w:p w14:paraId="04EB0160" w14:textId="77777777" w:rsidR="00001C54" w:rsidRDefault="00001C54" w:rsidP="00001C54">
      <w:pPr>
        <w:rPr>
          <w:lang w:eastAsia="nb-NO"/>
        </w:rPr>
      </w:pPr>
      <w:r>
        <w:rPr>
          <w:lang w:eastAsia="nb-NO"/>
        </w:rPr>
        <w:t>Utvalget kan ikke overprøve politiske prioriteringer som er foretatt av kommunens folkevalgte organer.</w:t>
      </w:r>
    </w:p>
    <w:p w14:paraId="46A06EEE" w14:textId="77777777" w:rsidR="00001C54" w:rsidRDefault="00001C54" w:rsidP="00001C54">
      <w:pPr>
        <w:rPr>
          <w:lang w:eastAsia="nb-NO"/>
        </w:rPr>
      </w:pPr>
    </w:p>
    <w:p w14:paraId="13CC7D00" w14:textId="77777777" w:rsidR="00001C54" w:rsidRDefault="00001C54" w:rsidP="00001C54">
      <w:pPr>
        <w:rPr>
          <w:lang w:eastAsia="nb-NO"/>
        </w:rPr>
      </w:pPr>
      <w:r>
        <w:rPr>
          <w:lang w:eastAsia="nb-NO"/>
        </w:rPr>
        <w:t>Kontrollutvalget rapporterer resultatene av sitt arbeid til kommunestyret. Før en sak rapporteres til kommunestyret skal den være forelagt kommunedirektøren til uttalelse.</w:t>
      </w:r>
    </w:p>
    <w:p w14:paraId="26E428FE" w14:textId="77777777" w:rsidR="00001C54" w:rsidRDefault="00001C54" w:rsidP="00001C54">
      <w:pPr>
        <w:rPr>
          <w:lang w:eastAsia="nb-NO"/>
        </w:rPr>
      </w:pPr>
    </w:p>
    <w:p w14:paraId="1A055066" w14:textId="77777777" w:rsidR="00001C54" w:rsidRDefault="00001C54" w:rsidP="00001C54">
      <w:pPr>
        <w:rPr>
          <w:lang w:eastAsia="nb-NO"/>
        </w:rPr>
      </w:pPr>
      <w:r>
        <w:rPr>
          <w:lang w:eastAsia="nb-NO"/>
        </w:rPr>
        <w:t>Kontrollutvalget skal legge frem årlige rapporter om sin virksomhet for kommunestyret.</w:t>
      </w:r>
    </w:p>
    <w:p w14:paraId="58EA0E67" w14:textId="77777777" w:rsidR="00001C54" w:rsidRDefault="00001C54" w:rsidP="00001C54">
      <w:pPr>
        <w:rPr>
          <w:lang w:eastAsia="nb-NO"/>
        </w:rPr>
      </w:pPr>
    </w:p>
    <w:p w14:paraId="26376BD9" w14:textId="50FB7139" w:rsidR="00001C54" w:rsidRDefault="00001C54" w:rsidP="00376737">
      <w:pPr>
        <w:pStyle w:val="Overskrift3"/>
        <w:rPr>
          <w:lang w:eastAsia="nb-NO"/>
        </w:rPr>
      </w:pPr>
      <w:bookmarkStart w:id="115" w:name="_Toc116993342"/>
      <w:r>
        <w:rPr>
          <w:lang w:eastAsia="nb-NO"/>
        </w:rPr>
        <w:t>Årsregnskap</w:t>
      </w:r>
      <w:bookmarkEnd w:id="115"/>
    </w:p>
    <w:p w14:paraId="73158F53" w14:textId="557211BB" w:rsidR="00001C54" w:rsidRDefault="00001C54" w:rsidP="00001C54">
      <w:pPr>
        <w:rPr>
          <w:lang w:eastAsia="nb-NO"/>
        </w:rPr>
      </w:pPr>
      <w:r>
        <w:rPr>
          <w:lang w:eastAsia="nb-NO"/>
        </w:rPr>
        <w:t>Kontrollutvalget skal påse at kommunens årsregnskap blir revidert på en betryggende måte, herunder holde seg løpende orientert om revisjonsarbeidet og påse at dette foregår i samsvar med de bestemmelser som følger av lov og forskrift, god kommunal revisjonsskikk</w:t>
      </w:r>
      <w:r w:rsidR="00376737">
        <w:rPr>
          <w:lang w:eastAsia="nb-NO"/>
        </w:rPr>
        <w:t xml:space="preserve"> </w:t>
      </w:r>
      <w:r>
        <w:rPr>
          <w:lang w:eastAsia="nb-NO"/>
        </w:rPr>
        <w:t>og kontrollutvalgets instrukser, eller avtaler med revisor.</w:t>
      </w:r>
    </w:p>
    <w:p w14:paraId="1D2849F5" w14:textId="77777777" w:rsidR="00001C54" w:rsidRDefault="00001C54" w:rsidP="00001C54">
      <w:pPr>
        <w:rPr>
          <w:lang w:eastAsia="nb-NO"/>
        </w:rPr>
      </w:pPr>
    </w:p>
    <w:p w14:paraId="2DA9F793" w14:textId="7B0A2E1C" w:rsidR="00001C54" w:rsidRDefault="00001C54" w:rsidP="00376737">
      <w:pPr>
        <w:pStyle w:val="Overskrift3"/>
        <w:rPr>
          <w:lang w:eastAsia="nb-NO"/>
        </w:rPr>
      </w:pPr>
      <w:bookmarkStart w:id="116" w:name="_Toc116993343"/>
      <w:r>
        <w:rPr>
          <w:lang w:eastAsia="nb-NO"/>
        </w:rPr>
        <w:t>Forvaltningsrevisjon</w:t>
      </w:r>
      <w:bookmarkEnd w:id="116"/>
    </w:p>
    <w:p w14:paraId="3F890FA4" w14:textId="3EEABD27" w:rsidR="00001C54" w:rsidRDefault="00001C54" w:rsidP="00001C54">
      <w:pPr>
        <w:rPr>
          <w:lang w:eastAsia="nb-NO"/>
        </w:rPr>
      </w:pPr>
      <w:r>
        <w:rPr>
          <w:lang w:eastAsia="nb-NO"/>
        </w:rPr>
        <w:t>Kontrollutvalget skal påse at det føres kontroll med at den økonomiske forvaltning foregår i samsvar med gjeldende bestemmelser og vedtak, og at det blir gjennomført systematiske vurderinger av økonomi, produktivitet, måloppnåelse og virkninger ut fra kommunestyrets vedtak og forutsetninger.</w:t>
      </w:r>
    </w:p>
    <w:p w14:paraId="0829D6FB" w14:textId="77777777" w:rsidR="00001C54" w:rsidRDefault="00001C54" w:rsidP="00001C54">
      <w:pPr>
        <w:rPr>
          <w:lang w:eastAsia="nb-NO"/>
        </w:rPr>
      </w:pPr>
    </w:p>
    <w:p w14:paraId="48290AD6" w14:textId="77777777" w:rsidR="00001C54" w:rsidRDefault="00001C54" w:rsidP="00001C54">
      <w:pPr>
        <w:rPr>
          <w:lang w:eastAsia="nb-NO"/>
        </w:rPr>
      </w:pPr>
      <w:r>
        <w:rPr>
          <w:lang w:eastAsia="nb-NO"/>
        </w:rPr>
        <w:t>Kontrollutvalget skal minst én gang i valgperioden og senest innen utgangen av året etter at kommunestyret er konstituert, utarbeide en plan for gjennomføring av forvaltningsrevisjon.</w:t>
      </w:r>
    </w:p>
    <w:p w14:paraId="1549D4C7" w14:textId="77777777" w:rsidR="00F616A0" w:rsidRDefault="00F616A0" w:rsidP="00001C54">
      <w:pPr>
        <w:rPr>
          <w:lang w:eastAsia="nb-NO"/>
        </w:rPr>
      </w:pPr>
    </w:p>
    <w:p w14:paraId="6991A1A9" w14:textId="33CE8825" w:rsidR="00001C54" w:rsidRDefault="00001C54" w:rsidP="00001C54">
      <w:pPr>
        <w:rPr>
          <w:lang w:eastAsia="nb-NO"/>
        </w:rPr>
      </w:pPr>
      <w:r>
        <w:rPr>
          <w:lang w:eastAsia="nb-NO"/>
        </w:rPr>
        <w:t xml:space="preserve">Planen skal baseres på en risiko- og vesentlighetsvurdering av kommunens virksomhet og virksomheten i kommunens selskaper, jf. kommuneloven § 23-3. Planen skal vedtas av kommunestyret selv. </w:t>
      </w:r>
    </w:p>
    <w:p w14:paraId="12F3BC25" w14:textId="77777777" w:rsidR="00001C54" w:rsidRDefault="00001C54" w:rsidP="00001C54">
      <w:pPr>
        <w:rPr>
          <w:lang w:eastAsia="nb-NO"/>
        </w:rPr>
      </w:pPr>
    </w:p>
    <w:p w14:paraId="2B859290" w14:textId="77777777" w:rsidR="00001C54" w:rsidRDefault="00001C54" w:rsidP="00001C54">
      <w:pPr>
        <w:rPr>
          <w:lang w:eastAsia="nb-NO"/>
        </w:rPr>
      </w:pPr>
      <w:r>
        <w:rPr>
          <w:lang w:eastAsia="nb-NO"/>
        </w:rPr>
        <w:t>Med utgangspunkt i planen for gjennomføring av forvaltningsrevisjon,</w:t>
      </w:r>
    </w:p>
    <w:p w14:paraId="45A14F3C" w14:textId="5700FF61" w:rsidR="00001C54" w:rsidRDefault="00001C54" w:rsidP="00001C54">
      <w:pPr>
        <w:rPr>
          <w:lang w:eastAsia="nb-NO"/>
        </w:rPr>
      </w:pPr>
      <w:r>
        <w:rPr>
          <w:lang w:eastAsia="nb-NO"/>
        </w:rPr>
        <w:t>skal kontrollutvalget avgi rapport til kommunestyret om hvilke forvaltningsrevisjoner som er</w:t>
      </w:r>
      <w:r w:rsidR="00F616A0">
        <w:rPr>
          <w:lang w:eastAsia="nb-NO"/>
        </w:rPr>
        <w:t xml:space="preserve"> </w:t>
      </w:r>
      <w:r>
        <w:rPr>
          <w:lang w:eastAsia="nb-NO"/>
        </w:rPr>
        <w:t>gjennomført og om resultatene av disse.</w:t>
      </w:r>
    </w:p>
    <w:p w14:paraId="58697EDF" w14:textId="77777777" w:rsidR="00001C54" w:rsidRDefault="00001C54" w:rsidP="00001C54">
      <w:pPr>
        <w:rPr>
          <w:lang w:eastAsia="nb-NO"/>
        </w:rPr>
      </w:pPr>
    </w:p>
    <w:p w14:paraId="62351530" w14:textId="30FB627D" w:rsidR="00001C54" w:rsidRDefault="00001C54" w:rsidP="00F616A0">
      <w:pPr>
        <w:pStyle w:val="Overskrift3"/>
        <w:rPr>
          <w:lang w:eastAsia="nb-NO"/>
        </w:rPr>
      </w:pPr>
      <w:bookmarkStart w:id="117" w:name="_Toc116993344"/>
      <w:r>
        <w:rPr>
          <w:lang w:eastAsia="nb-NO"/>
        </w:rPr>
        <w:t>Selskapskontroll</w:t>
      </w:r>
      <w:bookmarkEnd w:id="117"/>
    </w:p>
    <w:p w14:paraId="671818F3" w14:textId="1349EF81" w:rsidR="00001C54" w:rsidRDefault="00001C54" w:rsidP="00001C54">
      <w:pPr>
        <w:rPr>
          <w:lang w:eastAsia="nb-NO"/>
        </w:rPr>
      </w:pPr>
      <w:r>
        <w:rPr>
          <w:lang w:eastAsia="nb-NO"/>
        </w:rPr>
        <w:t>Kontrollutvalget skal påse at det føres kontroll med forvaltningen av kommunens interesser i selskaper m.m. herunder å kontrollere at den som utøver kommunens eierinteresser i</w:t>
      </w:r>
      <w:r w:rsidR="00F616A0">
        <w:rPr>
          <w:lang w:eastAsia="nb-NO"/>
        </w:rPr>
        <w:t xml:space="preserve"> s</w:t>
      </w:r>
      <w:r>
        <w:rPr>
          <w:lang w:eastAsia="nb-NO"/>
        </w:rPr>
        <w:t>elskaper, gjør dette i samsvar med kommunestyrets vedtak og forutsetninger.</w:t>
      </w:r>
    </w:p>
    <w:p w14:paraId="2281FDD8" w14:textId="77777777" w:rsidR="00001C54" w:rsidRDefault="00001C54" w:rsidP="00001C54">
      <w:pPr>
        <w:rPr>
          <w:lang w:eastAsia="nb-NO"/>
        </w:rPr>
      </w:pPr>
    </w:p>
    <w:p w14:paraId="6FF3F998" w14:textId="77777777" w:rsidR="00001C54" w:rsidRDefault="00001C54" w:rsidP="00001C54">
      <w:pPr>
        <w:rPr>
          <w:lang w:eastAsia="nb-NO"/>
        </w:rPr>
      </w:pPr>
      <w:r>
        <w:rPr>
          <w:lang w:eastAsia="nb-NO"/>
        </w:rPr>
        <w:t>Kontrollutvalget skal minst én gang i valgperioden og senest innen utgangen av året etter at kommunestyret er konstituert, utarbeide en plan for gjennomføring av selskapskontroll.</w:t>
      </w:r>
    </w:p>
    <w:p w14:paraId="7DBB29E9" w14:textId="77777777" w:rsidR="00001C54" w:rsidRDefault="00001C54" w:rsidP="00001C54">
      <w:pPr>
        <w:rPr>
          <w:lang w:eastAsia="nb-NO"/>
        </w:rPr>
      </w:pPr>
    </w:p>
    <w:p w14:paraId="14168EC1" w14:textId="3840EB5C" w:rsidR="00001C54" w:rsidRDefault="00001C54" w:rsidP="00001C54">
      <w:pPr>
        <w:rPr>
          <w:lang w:eastAsia="nb-NO"/>
        </w:rPr>
      </w:pPr>
      <w:r>
        <w:rPr>
          <w:lang w:eastAsia="nb-NO"/>
        </w:rPr>
        <w:t>Med utgangspunkt i planen for gjennomføring av selskapskontroll skal kontrollutvalget avgi rapport til kommunestyret om hvilke kontroller som er gjennomført og om resultatene av</w:t>
      </w:r>
      <w:r w:rsidR="00F616A0">
        <w:rPr>
          <w:lang w:eastAsia="nb-NO"/>
        </w:rPr>
        <w:t xml:space="preserve"> </w:t>
      </w:r>
      <w:r>
        <w:rPr>
          <w:lang w:eastAsia="nb-NO"/>
        </w:rPr>
        <w:t>disse.</w:t>
      </w:r>
    </w:p>
    <w:p w14:paraId="406F477F" w14:textId="77777777" w:rsidR="00001C54" w:rsidRDefault="00001C54" w:rsidP="00001C54">
      <w:pPr>
        <w:rPr>
          <w:lang w:eastAsia="nb-NO"/>
        </w:rPr>
      </w:pPr>
    </w:p>
    <w:p w14:paraId="0816B49F" w14:textId="7CEB5DE0" w:rsidR="00001C54" w:rsidRDefault="00001C54" w:rsidP="00F616A0">
      <w:pPr>
        <w:pStyle w:val="Overskrift3"/>
        <w:rPr>
          <w:lang w:eastAsia="nb-NO"/>
        </w:rPr>
      </w:pPr>
      <w:bookmarkStart w:id="118" w:name="_Toc116993345"/>
      <w:r>
        <w:rPr>
          <w:lang w:eastAsia="nb-NO"/>
        </w:rPr>
        <w:t>Budsjett for kontroll og tilsyn</w:t>
      </w:r>
      <w:bookmarkEnd w:id="118"/>
    </w:p>
    <w:p w14:paraId="4DEB2003" w14:textId="127D1C81" w:rsidR="00001C54" w:rsidRDefault="00001C54" w:rsidP="00001C54">
      <w:pPr>
        <w:rPr>
          <w:lang w:eastAsia="nb-NO"/>
        </w:rPr>
      </w:pPr>
      <w:r>
        <w:rPr>
          <w:lang w:eastAsia="nb-NO"/>
        </w:rPr>
        <w:t>Kontrollutvalget utarbeider forslag til budsjett for kontroll- og tilsynsarbeidet i kommunen. Kontrollutvalgets forslag til budsjettramme for kontroll og revisjonsarbeidet skal følge</w:t>
      </w:r>
      <w:r w:rsidR="00F616A0">
        <w:rPr>
          <w:lang w:eastAsia="nb-NO"/>
        </w:rPr>
        <w:t xml:space="preserve"> </w:t>
      </w:r>
      <w:r>
        <w:rPr>
          <w:lang w:eastAsia="nb-NO"/>
        </w:rPr>
        <w:t xml:space="preserve">formannskapets innstilling til kommunestyret. </w:t>
      </w:r>
    </w:p>
    <w:p w14:paraId="7E662D2B" w14:textId="77777777" w:rsidR="00F616A0" w:rsidRDefault="00F616A0" w:rsidP="00001C54">
      <w:pPr>
        <w:rPr>
          <w:lang w:eastAsia="nb-NO"/>
        </w:rPr>
      </w:pPr>
    </w:p>
    <w:p w14:paraId="5037E12A" w14:textId="49704E57" w:rsidR="00001C54" w:rsidRDefault="00001C54" w:rsidP="00F616A0">
      <w:pPr>
        <w:pStyle w:val="Overskrift3"/>
        <w:rPr>
          <w:lang w:eastAsia="nb-NO"/>
        </w:rPr>
      </w:pPr>
      <w:bookmarkStart w:id="119" w:name="_Toc116993346"/>
      <w:r>
        <w:rPr>
          <w:lang w:eastAsia="nb-NO"/>
        </w:rPr>
        <w:t>Saksbehandling</w:t>
      </w:r>
      <w:bookmarkEnd w:id="119"/>
    </w:p>
    <w:p w14:paraId="660C58E8" w14:textId="7BE2FDBC" w:rsidR="00001C54" w:rsidRDefault="00001C54" w:rsidP="00001C54">
      <w:pPr>
        <w:rPr>
          <w:lang w:eastAsia="nb-NO"/>
        </w:rPr>
      </w:pPr>
      <w:r>
        <w:rPr>
          <w:lang w:eastAsia="nb-NO"/>
        </w:rPr>
        <w:t>Kontrollutvalgets leder sørger for innkalling til kontrollutvalgets møter. Møteinnkalling gjøres kjent for utvalgets medlemmer, ordfører og kommunens oppdragsansvarlige revisor, i samsvar</w:t>
      </w:r>
      <w:r w:rsidR="00F616A0">
        <w:rPr>
          <w:lang w:eastAsia="nb-NO"/>
        </w:rPr>
        <w:t xml:space="preserve"> </w:t>
      </w:r>
      <w:r>
        <w:rPr>
          <w:lang w:eastAsia="nb-NO"/>
        </w:rPr>
        <w:t>med gjeldende regler for dette, jf. reglementets del 1.</w:t>
      </w:r>
    </w:p>
    <w:p w14:paraId="02BB9C6B" w14:textId="77777777" w:rsidR="00001C54" w:rsidRDefault="00001C54" w:rsidP="00001C54">
      <w:pPr>
        <w:rPr>
          <w:lang w:eastAsia="nb-NO"/>
        </w:rPr>
      </w:pPr>
    </w:p>
    <w:p w14:paraId="726C6A11" w14:textId="77777777" w:rsidR="00001C54" w:rsidRDefault="00001C54" w:rsidP="00001C54">
      <w:pPr>
        <w:rPr>
          <w:lang w:eastAsia="nb-NO"/>
        </w:rPr>
      </w:pPr>
      <w:r>
        <w:rPr>
          <w:lang w:eastAsia="nb-NO"/>
        </w:rPr>
        <w:t>Kommunens revisor skal rapportere resultatene av sin revisjon og kontroll til</w:t>
      </w:r>
    </w:p>
    <w:p w14:paraId="442E0D08" w14:textId="77777777" w:rsidR="00001C54" w:rsidRDefault="00001C54" w:rsidP="00001C54">
      <w:pPr>
        <w:rPr>
          <w:lang w:eastAsia="nb-NO"/>
        </w:rPr>
      </w:pPr>
      <w:r>
        <w:rPr>
          <w:lang w:eastAsia="nb-NO"/>
        </w:rPr>
        <w:t>kontrollutvalget. Kommunens revisor har møte- og talerett i kontrollutvalgets møter og kan forlange sine uttalelser på møtet protokollert.</w:t>
      </w:r>
    </w:p>
    <w:p w14:paraId="35B6CA3E" w14:textId="77777777" w:rsidR="00001C54" w:rsidRDefault="00001C54" w:rsidP="00001C54">
      <w:pPr>
        <w:rPr>
          <w:lang w:eastAsia="nb-NO"/>
        </w:rPr>
      </w:pPr>
    </w:p>
    <w:p w14:paraId="0F55A448" w14:textId="253584BD" w:rsidR="00001C54" w:rsidRDefault="00001C54" w:rsidP="00001C54">
      <w:pPr>
        <w:rPr>
          <w:lang w:eastAsia="nb-NO"/>
        </w:rPr>
      </w:pPr>
      <w:r>
        <w:rPr>
          <w:lang w:eastAsia="nb-NO"/>
        </w:rPr>
        <w:t>Kontrollutvalget kan hos kommunen, uten hinder av taushetsplikt, kreve enhver opplysning, redegjørelse eller ethvert dokument og foreta de undersøkelser som det finner nødvendig</w:t>
      </w:r>
      <w:r w:rsidR="00C64156">
        <w:rPr>
          <w:lang w:eastAsia="nb-NO"/>
        </w:rPr>
        <w:t xml:space="preserve"> </w:t>
      </w:r>
      <w:r>
        <w:rPr>
          <w:lang w:eastAsia="nb-NO"/>
        </w:rPr>
        <w:t>for å gjennomføre oppgavene.</w:t>
      </w:r>
    </w:p>
    <w:p w14:paraId="638C1C7F" w14:textId="77777777" w:rsidR="00001C54" w:rsidRDefault="00001C54" w:rsidP="00001C54">
      <w:pPr>
        <w:rPr>
          <w:lang w:eastAsia="nb-NO"/>
        </w:rPr>
      </w:pPr>
    </w:p>
    <w:p w14:paraId="112E12C6" w14:textId="57486A36" w:rsidR="00001C54" w:rsidRDefault="00001C54" w:rsidP="00C64156">
      <w:pPr>
        <w:pStyle w:val="Overskrift3"/>
        <w:rPr>
          <w:lang w:eastAsia="nb-NO"/>
        </w:rPr>
      </w:pPr>
      <w:bookmarkStart w:id="120" w:name="_Toc116993347"/>
      <w:r>
        <w:rPr>
          <w:lang w:eastAsia="nb-NO"/>
        </w:rPr>
        <w:t>Sekretariat</w:t>
      </w:r>
      <w:bookmarkEnd w:id="120"/>
    </w:p>
    <w:p w14:paraId="346F912B" w14:textId="153DC885" w:rsidR="00001C54" w:rsidRDefault="00001C54" w:rsidP="00001C54">
      <w:pPr>
        <w:rPr>
          <w:lang w:eastAsia="nb-NO"/>
        </w:rPr>
      </w:pPr>
      <w:r>
        <w:rPr>
          <w:lang w:eastAsia="nb-NO"/>
        </w:rPr>
        <w:t>Kommunestyret skal sørge for at kontrollutvalget får sekretariatsbistand som tilfredsstiller utvalgets behov, jf. kommuneloven § 23-7. Sekretariatet skal være uavhengig av kommunens</w:t>
      </w:r>
      <w:r w:rsidR="00C64156">
        <w:rPr>
          <w:lang w:eastAsia="nb-NO"/>
        </w:rPr>
        <w:t xml:space="preserve"> </w:t>
      </w:r>
      <w:r>
        <w:rPr>
          <w:lang w:eastAsia="nb-NO"/>
        </w:rPr>
        <w:t xml:space="preserve">administrasjon og av dem som utfører revisjon for kommunen. </w:t>
      </w:r>
    </w:p>
    <w:p w14:paraId="3720DE76" w14:textId="77777777" w:rsidR="00001C54" w:rsidRDefault="00001C54" w:rsidP="00001C54">
      <w:pPr>
        <w:rPr>
          <w:lang w:eastAsia="nb-NO"/>
        </w:rPr>
      </w:pPr>
    </w:p>
    <w:p w14:paraId="2ABF3777" w14:textId="03DE5F88" w:rsidR="00001C54" w:rsidRDefault="00001C54" w:rsidP="00001C54">
      <w:pPr>
        <w:rPr>
          <w:lang w:eastAsia="nb-NO"/>
        </w:rPr>
      </w:pPr>
      <w:r>
        <w:rPr>
          <w:lang w:eastAsia="nb-NO"/>
        </w:rPr>
        <w:t>Sekretariatsfunksjonen kan</w:t>
      </w:r>
      <w:r w:rsidR="008B590E">
        <w:rPr>
          <w:lang w:eastAsia="nb-NO"/>
        </w:rPr>
        <w:t xml:space="preserve"> </w:t>
      </w:r>
      <w:r>
        <w:rPr>
          <w:lang w:eastAsia="nb-NO"/>
        </w:rPr>
        <w:t>ikke legges til ansatte i kommunen som har andre arbeidsoppgaver enn å være sekretær for kontrollutvalget. Den som utfører sekretariatsfunksjonen for kontrollutvalget, er direkte underlagt kontrollutvalget og skal følge de retningslinjer og pålegg som utvalget gir.</w:t>
      </w:r>
    </w:p>
    <w:p w14:paraId="04BF8F8D" w14:textId="77777777" w:rsidR="00001C54" w:rsidRDefault="00001C54" w:rsidP="00001C54">
      <w:pPr>
        <w:rPr>
          <w:lang w:eastAsia="nb-NO"/>
        </w:rPr>
      </w:pPr>
    </w:p>
    <w:p w14:paraId="43F2CAFF" w14:textId="77777777" w:rsidR="00001C54" w:rsidRDefault="00001C54" w:rsidP="00001C54">
      <w:pPr>
        <w:rPr>
          <w:lang w:eastAsia="nb-NO"/>
        </w:rPr>
      </w:pPr>
      <w:r>
        <w:rPr>
          <w:lang w:eastAsia="nb-NO"/>
        </w:rPr>
        <w:t>Sekretariatet skal påse at de saker som behandles av kontrollutvalget er forsvarlig utredet og at utvalgets vedtak blir iverksatt.</w:t>
      </w:r>
    </w:p>
    <w:p w14:paraId="54626A02" w14:textId="77777777" w:rsidR="00001C54" w:rsidRDefault="00001C54" w:rsidP="00001C54">
      <w:pPr>
        <w:rPr>
          <w:lang w:eastAsia="nb-NO"/>
        </w:rPr>
      </w:pPr>
    </w:p>
    <w:p w14:paraId="5E89B29B" w14:textId="3C9EDEA1" w:rsidR="00001C54" w:rsidRDefault="00001C54" w:rsidP="008B590E">
      <w:pPr>
        <w:pStyle w:val="Overskrift3"/>
        <w:rPr>
          <w:lang w:eastAsia="nb-NO"/>
        </w:rPr>
      </w:pPr>
      <w:bookmarkStart w:id="121" w:name="_Toc116993348"/>
      <w:r>
        <w:rPr>
          <w:lang w:eastAsia="nb-NO"/>
        </w:rPr>
        <w:t>Innhenting av sakkyndig hjelp</w:t>
      </w:r>
      <w:bookmarkEnd w:id="121"/>
    </w:p>
    <w:p w14:paraId="7DE735A4" w14:textId="15625C02" w:rsidR="00001C54" w:rsidRDefault="00001C54" w:rsidP="00001C54">
      <w:pPr>
        <w:rPr>
          <w:lang w:eastAsia="nb-NO"/>
        </w:rPr>
      </w:pPr>
      <w:r>
        <w:rPr>
          <w:lang w:eastAsia="nb-NO"/>
        </w:rPr>
        <w:t>Kontrollutvalget kan innhente sakkyndig hjelp utover bistand fra sekretariat og revisjonen når dette vurderes som nødvendig. Utvalget har også myndighet til å samarbeide med politiet i</w:t>
      </w:r>
      <w:r w:rsidR="008B590E">
        <w:rPr>
          <w:lang w:eastAsia="nb-NO"/>
        </w:rPr>
        <w:t xml:space="preserve"> </w:t>
      </w:r>
      <w:r>
        <w:rPr>
          <w:lang w:eastAsia="nb-NO"/>
        </w:rPr>
        <w:t>etterforskningen av konkrete saker.</w:t>
      </w:r>
    </w:p>
    <w:p w14:paraId="3B91B3A8" w14:textId="27F266DB" w:rsidR="007C15E6" w:rsidRDefault="007C15E6" w:rsidP="00724D2B">
      <w:pPr>
        <w:rPr>
          <w:lang w:eastAsia="nb-NO"/>
        </w:rPr>
      </w:pPr>
    </w:p>
    <w:p w14:paraId="1960AA1D" w14:textId="77777777" w:rsidR="00A90AFF" w:rsidRDefault="00A90AFF" w:rsidP="00724D2B">
      <w:pPr>
        <w:rPr>
          <w:lang w:eastAsia="nb-NO"/>
        </w:rPr>
      </w:pPr>
    </w:p>
    <w:p w14:paraId="2CFB4F75" w14:textId="77777777" w:rsidR="00A90AFF" w:rsidRDefault="00A90AFF" w:rsidP="00A90AFF">
      <w:pPr>
        <w:pStyle w:val="Overskrift2"/>
        <w:rPr>
          <w:lang w:eastAsia="nb-NO"/>
        </w:rPr>
      </w:pPr>
      <w:bookmarkStart w:id="122" w:name="_Toc116993349"/>
      <w:r>
        <w:rPr>
          <w:lang w:eastAsia="nb-NO"/>
        </w:rPr>
        <w:t>Gruppelederutvalget</w:t>
      </w:r>
      <w:bookmarkEnd w:id="122"/>
    </w:p>
    <w:p w14:paraId="402411AC" w14:textId="77777777" w:rsidR="00A90AFF" w:rsidRDefault="00A90AFF" w:rsidP="00A90AFF">
      <w:pPr>
        <w:rPr>
          <w:lang w:eastAsia="nb-NO"/>
        </w:rPr>
      </w:pPr>
    </w:p>
    <w:p w14:paraId="42C6C8FA" w14:textId="6A7815B2" w:rsidR="00A90AFF" w:rsidRDefault="00A90AFF" w:rsidP="00A90AFF">
      <w:pPr>
        <w:pStyle w:val="Overskrift3"/>
        <w:rPr>
          <w:lang w:eastAsia="nb-NO"/>
        </w:rPr>
      </w:pPr>
      <w:bookmarkStart w:id="123" w:name="_Toc116993350"/>
      <w:r>
        <w:rPr>
          <w:lang w:eastAsia="nb-NO"/>
        </w:rPr>
        <w:t>Valg og sammensetning</w:t>
      </w:r>
      <w:bookmarkEnd w:id="123"/>
    </w:p>
    <w:p w14:paraId="5F190253" w14:textId="77777777" w:rsidR="00A90AFF" w:rsidRDefault="00A90AFF" w:rsidP="00A90AFF">
      <w:pPr>
        <w:rPr>
          <w:lang w:eastAsia="nb-NO"/>
        </w:rPr>
      </w:pPr>
      <w:r>
        <w:rPr>
          <w:lang w:eastAsia="nb-NO"/>
        </w:rPr>
        <w:t>Utvalget er opprettet med hjemmel i kommuneloven § 5-1 andre ledd bokstav d.</w:t>
      </w:r>
    </w:p>
    <w:p w14:paraId="5D7B0C62" w14:textId="77777777" w:rsidR="00A90AFF" w:rsidRDefault="00A90AFF" w:rsidP="00A90AFF">
      <w:pPr>
        <w:rPr>
          <w:lang w:eastAsia="nb-NO"/>
        </w:rPr>
      </w:pPr>
    </w:p>
    <w:p w14:paraId="5496EA76" w14:textId="77777777" w:rsidR="00A90AFF" w:rsidRDefault="00A90AFF" w:rsidP="00A90AFF">
      <w:pPr>
        <w:rPr>
          <w:lang w:eastAsia="nb-NO"/>
        </w:rPr>
      </w:pPr>
      <w:r>
        <w:rPr>
          <w:lang w:eastAsia="nb-NO"/>
        </w:rPr>
        <w:t xml:space="preserve">Utvalget består av valgte representanter for de partier som er representert i kommunestyret. I tillegg deltar ordfører og varaordfører. </w:t>
      </w:r>
    </w:p>
    <w:p w14:paraId="3CAD890F" w14:textId="77777777" w:rsidR="00A90AFF" w:rsidRDefault="00A90AFF" w:rsidP="00A90AFF">
      <w:pPr>
        <w:rPr>
          <w:lang w:eastAsia="nb-NO"/>
        </w:rPr>
      </w:pPr>
    </w:p>
    <w:p w14:paraId="686FD645" w14:textId="77777777" w:rsidR="00A90AFF" w:rsidRDefault="00A90AFF" w:rsidP="00A90AFF">
      <w:pPr>
        <w:rPr>
          <w:lang w:eastAsia="nb-NO"/>
        </w:rPr>
      </w:pPr>
      <w:r>
        <w:rPr>
          <w:lang w:eastAsia="nb-NO"/>
        </w:rPr>
        <w:t xml:space="preserve">Kommunestyret velger leder og nestleder i utvalget. </w:t>
      </w:r>
    </w:p>
    <w:p w14:paraId="257BFC65" w14:textId="77777777" w:rsidR="00A90AFF" w:rsidRDefault="00A90AFF" w:rsidP="00A90AFF">
      <w:pPr>
        <w:rPr>
          <w:lang w:eastAsia="nb-NO"/>
        </w:rPr>
      </w:pPr>
    </w:p>
    <w:p w14:paraId="208E74AD" w14:textId="74C7E2F0" w:rsidR="00A90AFF" w:rsidRDefault="00A90AFF" w:rsidP="00B82025">
      <w:pPr>
        <w:pStyle w:val="Overskrift3"/>
        <w:rPr>
          <w:lang w:eastAsia="nb-NO"/>
        </w:rPr>
      </w:pPr>
      <w:bookmarkStart w:id="124" w:name="_Toc116993351"/>
      <w:r>
        <w:rPr>
          <w:lang w:eastAsia="nb-NO"/>
        </w:rPr>
        <w:t>Myndighet og ansvarsområde</w:t>
      </w:r>
      <w:bookmarkEnd w:id="124"/>
    </w:p>
    <w:p w14:paraId="141EDD5A" w14:textId="77777777" w:rsidR="00A90AFF" w:rsidRDefault="00A90AFF" w:rsidP="00A90AFF">
      <w:pPr>
        <w:rPr>
          <w:lang w:eastAsia="nb-NO"/>
        </w:rPr>
      </w:pPr>
      <w:r>
        <w:rPr>
          <w:lang w:eastAsia="nb-NO"/>
        </w:rPr>
        <w:t xml:space="preserve">Gruppelederforum er et rådgivende organ uten myndighet til å fatte vedtak i saker som gjelder eksterne parter.  </w:t>
      </w:r>
    </w:p>
    <w:p w14:paraId="7F1E8AA0" w14:textId="77777777" w:rsidR="00A90AFF" w:rsidRDefault="00A90AFF" w:rsidP="00A90AFF">
      <w:pPr>
        <w:rPr>
          <w:lang w:eastAsia="nb-NO"/>
        </w:rPr>
      </w:pPr>
    </w:p>
    <w:p w14:paraId="51B92086" w14:textId="0305E4D2" w:rsidR="00A90AFF" w:rsidRDefault="00A90AFF" w:rsidP="00B82025">
      <w:pPr>
        <w:pStyle w:val="Overskrift3"/>
        <w:rPr>
          <w:lang w:eastAsia="nb-NO"/>
        </w:rPr>
      </w:pPr>
      <w:bookmarkStart w:id="125" w:name="_Toc116993352"/>
      <w:r>
        <w:rPr>
          <w:lang w:eastAsia="nb-NO"/>
        </w:rPr>
        <w:t>Saksbehandling</w:t>
      </w:r>
      <w:bookmarkEnd w:id="125"/>
      <w:r>
        <w:rPr>
          <w:lang w:eastAsia="nb-NO"/>
        </w:rPr>
        <w:t xml:space="preserve"> </w:t>
      </w:r>
    </w:p>
    <w:p w14:paraId="46218D05" w14:textId="77777777" w:rsidR="00A90AFF" w:rsidRDefault="00A90AFF" w:rsidP="00A90AFF">
      <w:pPr>
        <w:rPr>
          <w:lang w:eastAsia="nb-NO"/>
        </w:rPr>
      </w:pPr>
      <w:r>
        <w:rPr>
          <w:lang w:eastAsia="nb-NO"/>
        </w:rPr>
        <w:t xml:space="preserve">Organet er å betrakte som et folkevalgt organ og skal behandle sine saker etter kommuneloven kapittel 11.  </w:t>
      </w:r>
    </w:p>
    <w:p w14:paraId="102BD894" w14:textId="77777777" w:rsidR="00A90AFF" w:rsidRDefault="00A90AFF" w:rsidP="00A90AFF">
      <w:pPr>
        <w:rPr>
          <w:lang w:eastAsia="nb-NO"/>
        </w:rPr>
      </w:pPr>
    </w:p>
    <w:p w14:paraId="01BF468E" w14:textId="52327EFD" w:rsidR="007C15E6" w:rsidRDefault="00A90AFF" w:rsidP="00A90AFF">
      <w:pPr>
        <w:rPr>
          <w:lang w:eastAsia="nb-NO"/>
        </w:rPr>
      </w:pPr>
      <w:r>
        <w:rPr>
          <w:lang w:eastAsia="nb-NO"/>
        </w:rPr>
        <w:t>Det berammes møter ved behov.</w:t>
      </w:r>
    </w:p>
    <w:p w14:paraId="763E967C" w14:textId="7B07C719" w:rsidR="00AE7EC2" w:rsidRDefault="00AE7EC2" w:rsidP="00A90AFF">
      <w:pPr>
        <w:rPr>
          <w:lang w:eastAsia="nb-NO"/>
        </w:rPr>
      </w:pPr>
    </w:p>
    <w:p w14:paraId="746E057C" w14:textId="77777777" w:rsidR="00AE7EC2" w:rsidRDefault="00AE7EC2" w:rsidP="00A90AFF">
      <w:pPr>
        <w:rPr>
          <w:lang w:eastAsia="nb-NO"/>
        </w:rPr>
      </w:pPr>
    </w:p>
    <w:p w14:paraId="774AB605" w14:textId="77777777" w:rsidR="00AE7EC2" w:rsidRDefault="00AE7EC2" w:rsidP="00AE7EC2">
      <w:pPr>
        <w:pStyle w:val="Overskrift2"/>
        <w:rPr>
          <w:lang w:eastAsia="nb-NO"/>
        </w:rPr>
      </w:pPr>
      <w:bookmarkStart w:id="126" w:name="_Toc116993353"/>
      <w:r>
        <w:rPr>
          <w:lang w:eastAsia="nb-NO"/>
        </w:rPr>
        <w:t>Nominasjonsutvalget</w:t>
      </w:r>
      <w:bookmarkEnd w:id="126"/>
    </w:p>
    <w:p w14:paraId="0835DCD3" w14:textId="77777777" w:rsidR="00AE7EC2" w:rsidRDefault="00AE7EC2" w:rsidP="00AE7EC2">
      <w:pPr>
        <w:rPr>
          <w:lang w:eastAsia="nb-NO"/>
        </w:rPr>
      </w:pPr>
    </w:p>
    <w:p w14:paraId="156539A3" w14:textId="3B79BFEA" w:rsidR="00AE7EC2" w:rsidRDefault="00AE7EC2" w:rsidP="00AE7EC2">
      <w:pPr>
        <w:pStyle w:val="Overskrift3"/>
        <w:rPr>
          <w:lang w:eastAsia="nb-NO"/>
        </w:rPr>
      </w:pPr>
      <w:bookmarkStart w:id="127" w:name="_Toc116993354"/>
      <w:r>
        <w:rPr>
          <w:lang w:eastAsia="nb-NO"/>
        </w:rPr>
        <w:t>Valg og sammensetning</w:t>
      </w:r>
      <w:bookmarkEnd w:id="127"/>
    </w:p>
    <w:p w14:paraId="6760D16B" w14:textId="77777777" w:rsidR="00AE7EC2" w:rsidRDefault="00AE7EC2" w:rsidP="00AE7EC2">
      <w:pPr>
        <w:rPr>
          <w:lang w:eastAsia="nb-NO"/>
        </w:rPr>
      </w:pPr>
      <w:r>
        <w:rPr>
          <w:lang w:eastAsia="nb-NO"/>
        </w:rPr>
        <w:t>Utvalget er opprettet med hjemmel i kommuneloven § 5-1 andre ledd bokstav d.</w:t>
      </w:r>
    </w:p>
    <w:p w14:paraId="084EE059" w14:textId="77777777" w:rsidR="00AE7EC2" w:rsidRDefault="00AE7EC2" w:rsidP="00AE7EC2">
      <w:pPr>
        <w:rPr>
          <w:lang w:eastAsia="nb-NO"/>
        </w:rPr>
      </w:pPr>
    </w:p>
    <w:p w14:paraId="55016E14" w14:textId="77777777" w:rsidR="00AE7EC2" w:rsidRDefault="00AE7EC2" w:rsidP="00AE7EC2">
      <w:pPr>
        <w:rPr>
          <w:lang w:eastAsia="nb-NO"/>
        </w:rPr>
      </w:pPr>
      <w:r>
        <w:rPr>
          <w:lang w:eastAsia="nb-NO"/>
        </w:rPr>
        <w:t>Utvalget består av valgte representanter for de partier som er representert i Kommunestyret.</w:t>
      </w:r>
    </w:p>
    <w:p w14:paraId="32E8D480" w14:textId="77777777" w:rsidR="00AE7EC2" w:rsidRDefault="00AE7EC2" w:rsidP="00AE7EC2">
      <w:pPr>
        <w:rPr>
          <w:lang w:eastAsia="nb-NO"/>
        </w:rPr>
      </w:pPr>
    </w:p>
    <w:p w14:paraId="292D072C" w14:textId="77777777" w:rsidR="00AE7EC2" w:rsidRDefault="00AE7EC2" w:rsidP="00AE7EC2">
      <w:pPr>
        <w:rPr>
          <w:lang w:eastAsia="nb-NO"/>
        </w:rPr>
      </w:pPr>
      <w:r>
        <w:rPr>
          <w:lang w:eastAsia="nb-NO"/>
        </w:rPr>
        <w:t>Kommunestyret velger leder og nestleder.</w:t>
      </w:r>
    </w:p>
    <w:p w14:paraId="3F78E033" w14:textId="77777777" w:rsidR="00AE7EC2" w:rsidRDefault="00AE7EC2" w:rsidP="00AE7EC2">
      <w:pPr>
        <w:rPr>
          <w:lang w:eastAsia="nb-NO"/>
        </w:rPr>
      </w:pPr>
    </w:p>
    <w:p w14:paraId="1B3DEDBB" w14:textId="30280E54" w:rsidR="00AE7EC2" w:rsidRDefault="00AE7EC2" w:rsidP="00FF7082">
      <w:pPr>
        <w:pStyle w:val="Overskrift3"/>
        <w:rPr>
          <w:lang w:eastAsia="nb-NO"/>
        </w:rPr>
      </w:pPr>
      <w:bookmarkStart w:id="128" w:name="_Toc116993355"/>
      <w:r>
        <w:rPr>
          <w:lang w:eastAsia="nb-NO"/>
        </w:rPr>
        <w:t>Myndighet og ansvarsområde</w:t>
      </w:r>
      <w:bookmarkEnd w:id="128"/>
    </w:p>
    <w:p w14:paraId="31D5D34F" w14:textId="77777777" w:rsidR="00AE7EC2" w:rsidRDefault="00AE7EC2" w:rsidP="00AE7EC2">
      <w:pPr>
        <w:rPr>
          <w:lang w:eastAsia="nb-NO"/>
        </w:rPr>
      </w:pPr>
      <w:r>
        <w:rPr>
          <w:lang w:eastAsia="nb-NO"/>
        </w:rPr>
        <w:t>Nominasjonsutvalget skal rekruttere og nominere kandidater til politiske verv i eller for Ullensaker kommune.</w:t>
      </w:r>
    </w:p>
    <w:p w14:paraId="73185643" w14:textId="77777777" w:rsidR="00AE7EC2" w:rsidRDefault="00AE7EC2" w:rsidP="00AE7EC2">
      <w:pPr>
        <w:rPr>
          <w:lang w:eastAsia="nb-NO"/>
        </w:rPr>
      </w:pPr>
    </w:p>
    <w:p w14:paraId="07B23D02" w14:textId="77777777" w:rsidR="00AE7EC2" w:rsidRDefault="00AE7EC2" w:rsidP="00AE7EC2">
      <w:pPr>
        <w:rPr>
          <w:lang w:eastAsia="nb-NO"/>
        </w:rPr>
      </w:pPr>
      <w:r>
        <w:rPr>
          <w:lang w:eastAsia="nb-NO"/>
        </w:rPr>
        <w:t>Nominasjonsutvalget skal innstille personer til verv i alle folkevalgte organ hvor politikere skal velges, med unntak av utvalg og ad hoc-komiteer komiteer opprettet av hovedutvalgene.</w:t>
      </w:r>
    </w:p>
    <w:p w14:paraId="5BDB2228" w14:textId="77777777" w:rsidR="00AE7EC2" w:rsidRDefault="00AE7EC2" w:rsidP="00AE7EC2">
      <w:pPr>
        <w:rPr>
          <w:lang w:eastAsia="nb-NO"/>
        </w:rPr>
      </w:pPr>
    </w:p>
    <w:p w14:paraId="00BA4DB9" w14:textId="77777777" w:rsidR="00AE7EC2" w:rsidRDefault="00AE7EC2" w:rsidP="00AE7EC2">
      <w:pPr>
        <w:rPr>
          <w:lang w:eastAsia="nb-NO"/>
        </w:rPr>
      </w:pPr>
      <w:r>
        <w:rPr>
          <w:lang w:eastAsia="nb-NO"/>
        </w:rPr>
        <w:t>Kommunedirektøren er delegert myndighet til å oppnevne representanter til administrative organ og til styrer i kommunale foretak.</w:t>
      </w:r>
    </w:p>
    <w:p w14:paraId="064468FC" w14:textId="77777777" w:rsidR="00AE7EC2" w:rsidRDefault="00AE7EC2" w:rsidP="00AE7EC2">
      <w:pPr>
        <w:rPr>
          <w:lang w:eastAsia="nb-NO"/>
        </w:rPr>
      </w:pPr>
    </w:p>
    <w:p w14:paraId="097C368F" w14:textId="2D83E632" w:rsidR="00AE7EC2" w:rsidRDefault="00AE7EC2" w:rsidP="00FF7082">
      <w:pPr>
        <w:pStyle w:val="Overskrift3"/>
        <w:rPr>
          <w:lang w:eastAsia="nb-NO"/>
        </w:rPr>
      </w:pPr>
      <w:bookmarkStart w:id="129" w:name="_Toc116993356"/>
      <w:r>
        <w:rPr>
          <w:lang w:eastAsia="nb-NO"/>
        </w:rPr>
        <w:t>Saksbehandling</w:t>
      </w:r>
      <w:bookmarkEnd w:id="129"/>
      <w:r>
        <w:rPr>
          <w:lang w:eastAsia="nb-NO"/>
        </w:rPr>
        <w:t xml:space="preserve"> </w:t>
      </w:r>
    </w:p>
    <w:p w14:paraId="72E3529D" w14:textId="77777777" w:rsidR="00C61ABA" w:rsidRDefault="00AE7EC2" w:rsidP="00AE7EC2">
      <w:pPr>
        <w:rPr>
          <w:lang w:eastAsia="nb-NO"/>
        </w:rPr>
      </w:pPr>
      <w:r>
        <w:rPr>
          <w:lang w:eastAsia="nb-NO"/>
        </w:rPr>
        <w:t xml:space="preserve">Organet er å betrakte som et folkevalgt organ og skal behandle sine saker etter kommuneloven kapittel 11. </w:t>
      </w:r>
    </w:p>
    <w:p w14:paraId="1A9DF526" w14:textId="77777777" w:rsidR="00C61ABA" w:rsidRDefault="00C61ABA" w:rsidP="00AE7EC2">
      <w:pPr>
        <w:rPr>
          <w:lang w:eastAsia="nb-NO"/>
        </w:rPr>
      </w:pPr>
    </w:p>
    <w:p w14:paraId="42808587" w14:textId="77777777" w:rsidR="00C61ABA" w:rsidRDefault="00C61ABA" w:rsidP="00C61ABA">
      <w:pPr>
        <w:pStyle w:val="Overskrift2"/>
        <w:rPr>
          <w:lang w:eastAsia="nb-NO"/>
        </w:rPr>
      </w:pPr>
      <w:bookmarkStart w:id="130" w:name="_Toc116993357"/>
      <w:r>
        <w:rPr>
          <w:lang w:eastAsia="nb-NO"/>
        </w:rPr>
        <w:t>Valgstyret</w:t>
      </w:r>
      <w:bookmarkEnd w:id="130"/>
    </w:p>
    <w:p w14:paraId="578F5DDD" w14:textId="77777777" w:rsidR="00C61ABA" w:rsidRDefault="00C61ABA" w:rsidP="00C61ABA">
      <w:pPr>
        <w:rPr>
          <w:lang w:eastAsia="nb-NO"/>
        </w:rPr>
      </w:pPr>
    </w:p>
    <w:p w14:paraId="3210CE9D" w14:textId="38016632" w:rsidR="00C61ABA" w:rsidRDefault="00C61ABA" w:rsidP="00C61ABA">
      <w:pPr>
        <w:pStyle w:val="Overskrift3"/>
        <w:rPr>
          <w:lang w:eastAsia="nb-NO"/>
        </w:rPr>
      </w:pPr>
      <w:bookmarkStart w:id="131" w:name="_Toc116993358"/>
      <w:r>
        <w:rPr>
          <w:lang w:eastAsia="nb-NO"/>
        </w:rPr>
        <w:t>Valg og sammensetning</w:t>
      </w:r>
      <w:bookmarkEnd w:id="131"/>
    </w:p>
    <w:p w14:paraId="49D32305" w14:textId="77777777" w:rsidR="00C61ABA" w:rsidRDefault="00C61ABA" w:rsidP="00C61ABA">
      <w:pPr>
        <w:rPr>
          <w:lang w:eastAsia="nb-NO"/>
        </w:rPr>
      </w:pPr>
      <w:r>
        <w:rPr>
          <w:lang w:eastAsia="nb-NO"/>
        </w:rPr>
        <w:t>Valgstyret er et særlovsutvalg opprettet etter valgloven § 4-1. Organet er obligatorisk for alle norske kommuner.</w:t>
      </w:r>
    </w:p>
    <w:p w14:paraId="43F34351" w14:textId="77777777" w:rsidR="00C61ABA" w:rsidRDefault="00C61ABA" w:rsidP="00C61ABA">
      <w:pPr>
        <w:rPr>
          <w:lang w:eastAsia="nb-NO"/>
        </w:rPr>
      </w:pPr>
    </w:p>
    <w:p w14:paraId="666A65B9" w14:textId="77777777" w:rsidR="00C61ABA" w:rsidRDefault="00C61ABA" w:rsidP="00C61ABA">
      <w:pPr>
        <w:rPr>
          <w:lang w:eastAsia="nb-NO"/>
        </w:rPr>
      </w:pPr>
      <w:r>
        <w:rPr>
          <w:lang w:eastAsia="nb-NO"/>
        </w:rPr>
        <w:t>Utvalget skal bestå av 5 medlemmer. En person er valgbar og plikter å ta imot valg til hovedutvalget, hvis følgende vilkår er oppfylt:</w:t>
      </w:r>
    </w:p>
    <w:p w14:paraId="1ACD483F" w14:textId="77777777" w:rsidR="00C61ABA" w:rsidRDefault="00C61ABA" w:rsidP="00C61ABA">
      <w:pPr>
        <w:rPr>
          <w:lang w:eastAsia="nb-NO"/>
        </w:rPr>
      </w:pPr>
    </w:p>
    <w:p w14:paraId="4A936C59" w14:textId="77777777" w:rsidR="00C61ABA" w:rsidRDefault="00C61ABA" w:rsidP="000144BC">
      <w:pPr>
        <w:pStyle w:val="Listeavsnitt"/>
        <w:numPr>
          <w:ilvl w:val="0"/>
          <w:numId w:val="18"/>
        </w:numPr>
        <w:rPr>
          <w:lang w:eastAsia="nb-NO"/>
        </w:rPr>
      </w:pPr>
      <w:r>
        <w:rPr>
          <w:lang w:eastAsia="nb-NO"/>
        </w:rPr>
        <w:t>Vedkommende har stemmerett ved kommunestyrevalget.</w:t>
      </w:r>
    </w:p>
    <w:p w14:paraId="07C41A27" w14:textId="77777777" w:rsidR="00C61ABA" w:rsidRDefault="00C61ABA" w:rsidP="000144BC">
      <w:pPr>
        <w:pStyle w:val="Listeavsnitt"/>
        <w:numPr>
          <w:ilvl w:val="0"/>
          <w:numId w:val="18"/>
        </w:numPr>
        <w:rPr>
          <w:lang w:eastAsia="nb-NO"/>
        </w:rPr>
      </w:pPr>
      <w:r>
        <w:rPr>
          <w:lang w:eastAsia="nb-NO"/>
        </w:rPr>
        <w:t>Vedkommende er innført i folkeregisteret som bosatt i kommunen på tidspunktet for valget.</w:t>
      </w:r>
    </w:p>
    <w:p w14:paraId="17EE7B31" w14:textId="092C0B22" w:rsidR="00C61ABA" w:rsidRDefault="00C61ABA" w:rsidP="000144BC">
      <w:pPr>
        <w:pStyle w:val="Listeavsnitt"/>
        <w:numPr>
          <w:ilvl w:val="0"/>
          <w:numId w:val="18"/>
        </w:numPr>
        <w:rPr>
          <w:lang w:eastAsia="nb-NO"/>
        </w:rPr>
      </w:pPr>
      <w:r>
        <w:rPr>
          <w:lang w:eastAsia="nb-NO"/>
        </w:rPr>
        <w:t>Vedkommende har skriftlig samtykket til å stille til valg.</w:t>
      </w:r>
    </w:p>
    <w:p w14:paraId="32F8CD29" w14:textId="77777777" w:rsidR="00C61ABA" w:rsidRDefault="00C61ABA" w:rsidP="00C61ABA">
      <w:pPr>
        <w:rPr>
          <w:lang w:eastAsia="nb-NO"/>
        </w:rPr>
      </w:pPr>
    </w:p>
    <w:p w14:paraId="0DE366E1" w14:textId="77777777" w:rsidR="00C61ABA" w:rsidRDefault="00C61ABA" w:rsidP="00C61ABA">
      <w:pPr>
        <w:rPr>
          <w:lang w:eastAsia="nb-NO"/>
        </w:rPr>
      </w:pPr>
      <w:r>
        <w:rPr>
          <w:lang w:eastAsia="nb-NO"/>
        </w:rPr>
        <w:t>Etter kommuneloven § 7-3 er personer i enkelte funksjoner ikke valgbare.</w:t>
      </w:r>
    </w:p>
    <w:p w14:paraId="67EE7611" w14:textId="77777777" w:rsidR="00C61ABA" w:rsidRDefault="00C61ABA" w:rsidP="00C61ABA">
      <w:pPr>
        <w:rPr>
          <w:lang w:eastAsia="nb-NO"/>
        </w:rPr>
      </w:pPr>
    </w:p>
    <w:p w14:paraId="42344A16" w14:textId="77777777" w:rsidR="00C61ABA" w:rsidRDefault="00C61ABA" w:rsidP="00C61ABA">
      <w:pPr>
        <w:rPr>
          <w:lang w:eastAsia="nb-NO"/>
        </w:rPr>
      </w:pPr>
      <w:r>
        <w:rPr>
          <w:lang w:eastAsia="nb-NO"/>
        </w:rPr>
        <w:t xml:space="preserve">Kommunestyret velger selv en leder og nestleder. </w:t>
      </w:r>
    </w:p>
    <w:p w14:paraId="6B0AF4A6" w14:textId="77777777" w:rsidR="00C61ABA" w:rsidRDefault="00C61ABA" w:rsidP="00C61ABA">
      <w:pPr>
        <w:rPr>
          <w:lang w:eastAsia="nb-NO"/>
        </w:rPr>
      </w:pPr>
    </w:p>
    <w:p w14:paraId="1E586929" w14:textId="788613B1" w:rsidR="00C61ABA" w:rsidRDefault="00C61ABA" w:rsidP="00C61ABA">
      <w:pPr>
        <w:pStyle w:val="Overskrift3"/>
        <w:rPr>
          <w:lang w:eastAsia="nb-NO"/>
        </w:rPr>
      </w:pPr>
      <w:bookmarkStart w:id="132" w:name="_Toc116993359"/>
      <w:r>
        <w:rPr>
          <w:lang w:eastAsia="nb-NO"/>
        </w:rPr>
        <w:t>Myndighet og ansvarsområde</w:t>
      </w:r>
      <w:bookmarkEnd w:id="132"/>
    </w:p>
    <w:p w14:paraId="40C71041" w14:textId="77777777" w:rsidR="00C61ABA" w:rsidRDefault="00C61ABA" w:rsidP="00C61ABA">
      <w:pPr>
        <w:rPr>
          <w:lang w:eastAsia="nb-NO"/>
        </w:rPr>
      </w:pPr>
      <w:r>
        <w:rPr>
          <w:lang w:eastAsia="nb-NO"/>
        </w:rPr>
        <w:t xml:space="preserve">Valgstyret utfører kommunens oppgaver knyttet til nasjonale, regionale og lokale valg og har den myndighet er beskrevet i valgloven, i den grad ikke annet er bestemt i lov, forskrift eller kommunens delegeringsreglement. </w:t>
      </w:r>
    </w:p>
    <w:p w14:paraId="2FC75698" w14:textId="77777777" w:rsidR="00C61ABA" w:rsidRDefault="00C61ABA" w:rsidP="00C61ABA">
      <w:pPr>
        <w:rPr>
          <w:lang w:eastAsia="nb-NO"/>
        </w:rPr>
      </w:pPr>
    </w:p>
    <w:p w14:paraId="0D51DBEA" w14:textId="50350BE9" w:rsidR="00C61ABA" w:rsidRDefault="00C61ABA" w:rsidP="00C61ABA">
      <w:pPr>
        <w:pStyle w:val="Overskrift3"/>
        <w:rPr>
          <w:lang w:eastAsia="nb-NO"/>
        </w:rPr>
      </w:pPr>
      <w:bookmarkStart w:id="133" w:name="_Toc116993360"/>
      <w:r>
        <w:rPr>
          <w:lang w:eastAsia="nb-NO"/>
        </w:rPr>
        <w:t>Saksbehandling</w:t>
      </w:r>
      <w:bookmarkEnd w:id="133"/>
      <w:r>
        <w:rPr>
          <w:lang w:eastAsia="nb-NO"/>
        </w:rPr>
        <w:t xml:space="preserve"> </w:t>
      </w:r>
    </w:p>
    <w:p w14:paraId="19A3C60A" w14:textId="186E598E" w:rsidR="00AE7EC2" w:rsidRPr="00463237" w:rsidRDefault="00C61ABA" w:rsidP="00C61ABA">
      <w:pPr>
        <w:rPr>
          <w:lang w:eastAsia="nb-NO"/>
        </w:rPr>
      </w:pPr>
      <w:r>
        <w:rPr>
          <w:lang w:eastAsia="nb-NO"/>
        </w:rPr>
        <w:t>Organet er å betrakte som et folkevalgt organ, jf. kommuneloven § 5-1 annet ledd bokstav k), og skal behandle sine saker etter valglovens spesielle regler, kommuneloven kapittel 11 og dette reglements del I.</w:t>
      </w:r>
      <w:r w:rsidR="00AE7EC2">
        <w:rPr>
          <w:lang w:eastAsia="nb-NO"/>
        </w:rPr>
        <w:t xml:space="preserve"> </w:t>
      </w:r>
    </w:p>
    <w:sectPr w:rsidR="00AE7EC2" w:rsidRPr="00463237" w:rsidSect="0031224E">
      <w:headerReference w:type="default" r:id="rId11"/>
      <w:footerReference w:type="default" r:id="rId12"/>
      <w:headerReference w:type="first" r:id="rId13"/>
      <w:footerReference w:type="first" r:id="rId14"/>
      <w:pgSz w:w="11900" w:h="16840"/>
      <w:pgMar w:top="1701" w:right="1899" w:bottom="2552" w:left="1899" w:header="113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5DB8DA" w14:textId="77777777" w:rsidR="00844539" w:rsidRDefault="00844539" w:rsidP="0023414D">
      <w:r>
        <w:separator/>
      </w:r>
    </w:p>
  </w:endnote>
  <w:endnote w:type="continuationSeparator" w:id="0">
    <w:p w14:paraId="5FE009AB" w14:textId="77777777" w:rsidR="00844539" w:rsidRDefault="00844539" w:rsidP="002341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Kompleks skrif">
    <w:altName w:val="Times New Roman"/>
    <w:charset w:val="00"/>
    <w:family w:val="roman"/>
    <w:pitch w:val="variable"/>
    <w:sig w:usb0="E0002AE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1101284"/>
      <w:docPartObj>
        <w:docPartGallery w:val="Page Numbers (Bottom of Page)"/>
        <w:docPartUnique/>
      </w:docPartObj>
    </w:sdtPr>
    <w:sdtEndPr/>
    <w:sdtContent>
      <w:p w14:paraId="45E955AA" w14:textId="3CFA505F" w:rsidR="00E665D0" w:rsidRDefault="00E665D0">
        <w:pPr>
          <w:pStyle w:val="Bunntekst"/>
          <w:jc w:val="right"/>
        </w:pPr>
        <w:r>
          <w:fldChar w:fldCharType="begin"/>
        </w:r>
        <w:r>
          <w:instrText>PAGE   \* MERGEFORMAT</w:instrText>
        </w:r>
        <w:r>
          <w:fldChar w:fldCharType="separate"/>
        </w:r>
        <w:r>
          <w:t>2</w:t>
        </w:r>
        <w:r>
          <w:fldChar w:fldCharType="end"/>
        </w:r>
      </w:p>
    </w:sdtContent>
  </w:sdt>
  <w:p w14:paraId="14B3E89F" w14:textId="7CF7B50B" w:rsidR="005F5737" w:rsidRDefault="005F5737">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3E961" w14:textId="77777777" w:rsidR="00DC3CAD" w:rsidRDefault="001F31E4">
    <w:pPr>
      <w:pStyle w:val="Bunntekst"/>
    </w:pPr>
    <w:r>
      <w:rPr>
        <w:noProof/>
      </w:rPr>
      <mc:AlternateContent>
        <mc:Choice Requires="wps">
          <w:drawing>
            <wp:anchor distT="0" distB="0" distL="114300" distR="114300" simplePos="0" relativeHeight="251656704" behindDoc="0" locked="0" layoutInCell="1" allowOverlap="1" wp14:anchorId="0F04F692" wp14:editId="4C73F343">
              <wp:simplePos x="0" y="0"/>
              <wp:positionH relativeFrom="column">
                <wp:posOffset>0</wp:posOffset>
              </wp:positionH>
              <wp:positionV relativeFrom="paragraph">
                <wp:posOffset>-441210</wp:posOffset>
              </wp:positionV>
              <wp:extent cx="2894330" cy="507365"/>
              <wp:effectExtent l="0" t="0" r="1270" b="635"/>
              <wp:wrapNone/>
              <wp:docPr id="8" name="Tekstboks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94330" cy="507365"/>
                      </a:xfrm>
                      <a:prstGeom prst="rect">
                        <a:avLst/>
                      </a:prstGeom>
                      <a:noFill/>
                      <a:ln w="6350">
                        <a:noFill/>
                      </a:ln>
                    </wps:spPr>
                    <wps:txbx>
                      <w:txbxContent>
                        <w:p w14:paraId="559478AE" w14:textId="77777777" w:rsidR="00C07DB0" w:rsidRDefault="00C07DB0" w:rsidP="00E30748">
                          <w:pPr>
                            <w:rPr>
                              <w:color w:val="FFFFFF"/>
                            </w:rPr>
                          </w:pPr>
                        </w:p>
                        <w:p w14:paraId="3BE68F8A" w14:textId="77777777" w:rsidR="00E30748" w:rsidRPr="000C3F04" w:rsidRDefault="009079D3" w:rsidP="00E30748">
                          <w:pPr>
                            <w:rPr>
                              <w:color w:val="FFFFFF"/>
                            </w:rPr>
                          </w:pPr>
                          <w:r w:rsidRPr="000C3F04">
                            <w:rPr>
                              <w:color w:val="FFFFFF"/>
                            </w:rPr>
                            <w:t>ullensaker.kommune.no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F04F692" id="_x0000_t202" coordsize="21600,21600" o:spt="202" path="m,l,21600r21600,l21600,xe">
              <v:stroke joinstyle="miter"/>
              <v:path gradientshapeok="t" o:connecttype="rect"/>
            </v:shapetype>
            <v:shape id="Tekstboks 8" o:spid="_x0000_s1026" type="#_x0000_t202" style="position:absolute;margin-left:0;margin-top:-34.75pt;width:227.9pt;height:39.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" filled="f" stroked="f" strokeweight=".5pt">
              <v:textbox inset="0,0,0,0">
                <w:txbxContent>
                  <w:p w14:paraId="559478AE" w14:textId="77777777" w:rsidR="00C07DB0" w:rsidRDefault="00C07DB0" w:rsidP="00E30748">
                    <w:pPr>
                      <w:rPr>
                        <w:color w:val="FFFFFF"/>
                      </w:rPr>
                    </w:pPr>
                  </w:p>
                  <w:p w14:paraId="3BE68F8A" w14:textId="77777777" w:rsidR="00E30748" w:rsidRPr="000C3F04" w:rsidRDefault="009079D3" w:rsidP="00E30748">
                    <w:pPr>
                      <w:rPr>
                        <w:color w:val="FFFFFF"/>
                      </w:rPr>
                    </w:pPr>
                    <w:r w:rsidRPr="000C3F04">
                      <w:rPr>
                        <w:color w:val="FFFFFF"/>
                      </w:rPr>
                      <w:t>ullensaker.kommune.no</w:t>
                    </w:r>
                  </w:p>
                </w:txbxContent>
              </v:textbox>
            </v:shape>
          </w:pict>
        </mc:Fallback>
      </mc:AlternateContent>
    </w:r>
    <w:r>
      <w:rPr>
        <w:noProof/>
      </w:rPr>
      <w:drawing>
        <wp:anchor distT="0" distB="0" distL="114300" distR="114300" simplePos="0" relativeHeight="251655680" behindDoc="1" locked="1" layoutInCell="1" allowOverlap="1" wp14:anchorId="17484256" wp14:editId="4A258D6C">
          <wp:simplePos x="0" y="0"/>
          <wp:positionH relativeFrom="page">
            <wp:posOffset>540385</wp:posOffset>
          </wp:positionH>
          <wp:positionV relativeFrom="page">
            <wp:posOffset>9620250</wp:posOffset>
          </wp:positionV>
          <wp:extent cx="6433185" cy="532765"/>
          <wp:effectExtent l="0" t="0" r="0" b="0"/>
          <wp:wrapNone/>
          <wp:docPr id="1" name="Bild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33185" cy="53276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6144A9" w14:textId="77777777" w:rsidR="00844539" w:rsidRDefault="00844539" w:rsidP="0023414D">
      <w:r>
        <w:separator/>
      </w:r>
    </w:p>
  </w:footnote>
  <w:footnote w:type="continuationSeparator" w:id="0">
    <w:p w14:paraId="12B6122A" w14:textId="77777777" w:rsidR="00844539" w:rsidRDefault="00844539" w:rsidP="002341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DD932" w14:textId="61C4A29B" w:rsidR="003B7730" w:rsidRDefault="00A50FA4">
    <w:pPr>
      <w:pStyle w:val="Topptekst"/>
    </w:pPr>
    <w:r>
      <w:ptab w:relativeTo="margin" w:alignment="center" w:leader="none"/>
    </w:r>
    <w:r w:rsidR="003A16FC" w:rsidRPr="003A16FC">
      <w:t>Felles reglement for folkevalgte organer i Ullensaker kommune</w:t>
    </w:r>
  </w:p>
  <w:p w14:paraId="4F9F085F" w14:textId="77777777" w:rsidR="0031224E" w:rsidRDefault="0031224E">
    <w:pPr>
      <w:pStyle w:val="Topptekst"/>
    </w:pPr>
  </w:p>
  <w:p w14:paraId="5DEA5FFC" w14:textId="77777777" w:rsidR="00321007" w:rsidRDefault="00321007">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E841B" w14:textId="77777777" w:rsidR="001621A2" w:rsidRDefault="00680453">
    <w:pPr>
      <w:pStyle w:val="Topptekst"/>
    </w:pPr>
    <w:r w:rsidRPr="009B2032">
      <w:rPr>
        <w:noProof/>
      </w:rPr>
      <w:drawing>
        <wp:anchor distT="0" distB="0" distL="114300" distR="114300" simplePos="0" relativeHeight="251661824" behindDoc="1" locked="1" layoutInCell="1" allowOverlap="1" wp14:anchorId="78E7CF78" wp14:editId="700F1E29">
          <wp:simplePos x="0" y="0"/>
          <wp:positionH relativeFrom="page">
            <wp:posOffset>539262</wp:posOffset>
          </wp:positionH>
          <wp:positionV relativeFrom="page">
            <wp:posOffset>539262</wp:posOffset>
          </wp:positionV>
          <wp:extent cx="1803400" cy="723265"/>
          <wp:effectExtent l="0" t="0" r="0" b="635"/>
          <wp:wrapNone/>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803400" cy="7232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D47B7"/>
    <w:multiLevelType w:val="hybridMultilevel"/>
    <w:tmpl w:val="DDA2113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59B4057"/>
    <w:multiLevelType w:val="hybridMultilevel"/>
    <w:tmpl w:val="05DE87A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C2C33CF"/>
    <w:multiLevelType w:val="hybridMultilevel"/>
    <w:tmpl w:val="AA843E7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20C02FB3"/>
    <w:multiLevelType w:val="hybridMultilevel"/>
    <w:tmpl w:val="36D6F94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20CB3251"/>
    <w:multiLevelType w:val="hybridMultilevel"/>
    <w:tmpl w:val="0666F60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235F1A9D"/>
    <w:multiLevelType w:val="hybridMultilevel"/>
    <w:tmpl w:val="492C6A1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6DD2C2B"/>
    <w:multiLevelType w:val="multilevel"/>
    <w:tmpl w:val="2DB87BE6"/>
    <w:styleLink w:val="Stil1"/>
    <w:lvl w:ilvl="0">
      <w:start w:val="1"/>
      <w:numFmt w:val="decimal"/>
      <w:suff w:val="space"/>
      <w:lvlText w:val="Kapittel %1"/>
      <w:lvlJc w:val="left"/>
      <w:pPr>
        <w:ind w:left="0" w:firstLine="0"/>
      </w:pPr>
      <w:rPr>
        <w:rFonts w:hint="default"/>
      </w:rPr>
    </w:lvl>
    <w:lvl w:ilvl="1">
      <w:start w:val="1"/>
      <w:numFmt w:val="decimal"/>
      <w:isLgl/>
      <w:suff w:val="nothing"/>
      <w:lvlText w:val="%2"/>
      <w:lvlJc w:val="left"/>
      <w:pPr>
        <w:ind w:left="0" w:firstLine="0"/>
      </w:pPr>
      <w:rPr>
        <w:rFonts w:ascii="Arial" w:hAnsi="Arial" w:hint="default"/>
        <w:b/>
        <w:i w:val="0"/>
        <w:sz w:val="28"/>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27E94E64"/>
    <w:multiLevelType w:val="multilevel"/>
    <w:tmpl w:val="04140025"/>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8" w15:restartNumberingAfterBreak="0">
    <w:nsid w:val="37AA3564"/>
    <w:multiLevelType w:val="hybridMultilevel"/>
    <w:tmpl w:val="12D2408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4BE30D8A"/>
    <w:multiLevelType w:val="hybridMultilevel"/>
    <w:tmpl w:val="24F08BF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537150F2"/>
    <w:multiLevelType w:val="hybridMultilevel"/>
    <w:tmpl w:val="2E3E82C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57E3677F"/>
    <w:multiLevelType w:val="hybridMultilevel"/>
    <w:tmpl w:val="9642D44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5ED2691D"/>
    <w:multiLevelType w:val="hybridMultilevel"/>
    <w:tmpl w:val="769CCB4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68B82F6C"/>
    <w:multiLevelType w:val="hybridMultilevel"/>
    <w:tmpl w:val="199611B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70B7695F"/>
    <w:multiLevelType w:val="hybridMultilevel"/>
    <w:tmpl w:val="4A121C9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740E1406"/>
    <w:multiLevelType w:val="hybridMultilevel"/>
    <w:tmpl w:val="C7FA610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770E21A3"/>
    <w:multiLevelType w:val="hybridMultilevel"/>
    <w:tmpl w:val="3B1628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7E920135"/>
    <w:multiLevelType w:val="hybridMultilevel"/>
    <w:tmpl w:val="1EF6473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339359644">
    <w:abstractNumId w:val="6"/>
  </w:num>
  <w:num w:numId="2" w16cid:durableId="182059337">
    <w:abstractNumId w:val="8"/>
  </w:num>
  <w:num w:numId="3" w16cid:durableId="1402487249">
    <w:abstractNumId w:val="15"/>
  </w:num>
  <w:num w:numId="4" w16cid:durableId="1583563007">
    <w:abstractNumId w:val="16"/>
  </w:num>
  <w:num w:numId="5" w16cid:durableId="1769234566">
    <w:abstractNumId w:val="17"/>
  </w:num>
  <w:num w:numId="6" w16cid:durableId="197091776">
    <w:abstractNumId w:val="0"/>
  </w:num>
  <w:num w:numId="7" w16cid:durableId="1905025369">
    <w:abstractNumId w:val="11"/>
  </w:num>
  <w:num w:numId="8" w16cid:durableId="1812475195">
    <w:abstractNumId w:val="4"/>
  </w:num>
  <w:num w:numId="9" w16cid:durableId="458381521">
    <w:abstractNumId w:val="10"/>
  </w:num>
  <w:num w:numId="10" w16cid:durableId="1971324525">
    <w:abstractNumId w:val="7"/>
  </w:num>
  <w:num w:numId="11" w16cid:durableId="1650091752">
    <w:abstractNumId w:val="1"/>
  </w:num>
  <w:num w:numId="12" w16cid:durableId="1202786379">
    <w:abstractNumId w:val="3"/>
  </w:num>
  <w:num w:numId="13" w16cid:durableId="1494487355">
    <w:abstractNumId w:val="12"/>
  </w:num>
  <w:num w:numId="14" w16cid:durableId="1902331411">
    <w:abstractNumId w:val="2"/>
  </w:num>
  <w:num w:numId="15" w16cid:durableId="1923173761">
    <w:abstractNumId w:val="9"/>
  </w:num>
  <w:num w:numId="16" w16cid:durableId="1121877121">
    <w:abstractNumId w:val="14"/>
  </w:num>
  <w:num w:numId="17" w16cid:durableId="1395660360">
    <w:abstractNumId w:val="13"/>
  </w:num>
  <w:num w:numId="18" w16cid:durableId="916480906">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3B26"/>
    <w:rsid w:val="00000ADC"/>
    <w:rsid w:val="000018FD"/>
    <w:rsid w:val="00001C54"/>
    <w:rsid w:val="0001103F"/>
    <w:rsid w:val="000144BC"/>
    <w:rsid w:val="000219D6"/>
    <w:rsid w:val="00025508"/>
    <w:rsid w:val="00042444"/>
    <w:rsid w:val="00042DDD"/>
    <w:rsid w:val="00060907"/>
    <w:rsid w:val="00060FC5"/>
    <w:rsid w:val="0006544F"/>
    <w:rsid w:val="0007372F"/>
    <w:rsid w:val="000809AB"/>
    <w:rsid w:val="00084324"/>
    <w:rsid w:val="000938AE"/>
    <w:rsid w:val="00096ECB"/>
    <w:rsid w:val="00097ABD"/>
    <w:rsid w:val="000C3F04"/>
    <w:rsid w:val="000E3B26"/>
    <w:rsid w:val="000E3B42"/>
    <w:rsid w:val="00104DCF"/>
    <w:rsid w:val="00106074"/>
    <w:rsid w:val="00112886"/>
    <w:rsid w:val="00122229"/>
    <w:rsid w:val="001222C6"/>
    <w:rsid w:val="00132234"/>
    <w:rsid w:val="00135CDC"/>
    <w:rsid w:val="0015645E"/>
    <w:rsid w:val="00157BAD"/>
    <w:rsid w:val="001605CF"/>
    <w:rsid w:val="001616E4"/>
    <w:rsid w:val="001621A2"/>
    <w:rsid w:val="001630B6"/>
    <w:rsid w:val="00163534"/>
    <w:rsid w:val="0016363B"/>
    <w:rsid w:val="00173EE6"/>
    <w:rsid w:val="001760ED"/>
    <w:rsid w:val="00185068"/>
    <w:rsid w:val="001903A3"/>
    <w:rsid w:val="00193A72"/>
    <w:rsid w:val="001A2880"/>
    <w:rsid w:val="001A429F"/>
    <w:rsid w:val="001B7A9A"/>
    <w:rsid w:val="001C143C"/>
    <w:rsid w:val="001C32A9"/>
    <w:rsid w:val="001D5C63"/>
    <w:rsid w:val="001D6C68"/>
    <w:rsid w:val="001E1D80"/>
    <w:rsid w:val="001E4665"/>
    <w:rsid w:val="001E5CC7"/>
    <w:rsid w:val="001F0BB0"/>
    <w:rsid w:val="001F31E4"/>
    <w:rsid w:val="001F7B13"/>
    <w:rsid w:val="002013C5"/>
    <w:rsid w:val="002029CE"/>
    <w:rsid w:val="002038BF"/>
    <w:rsid w:val="0020618E"/>
    <w:rsid w:val="00213C32"/>
    <w:rsid w:val="002145DB"/>
    <w:rsid w:val="00220D95"/>
    <w:rsid w:val="0022174C"/>
    <w:rsid w:val="00221F83"/>
    <w:rsid w:val="0023414D"/>
    <w:rsid w:val="00235D52"/>
    <w:rsid w:val="002521D0"/>
    <w:rsid w:val="002646AC"/>
    <w:rsid w:val="0027168D"/>
    <w:rsid w:val="002728AA"/>
    <w:rsid w:val="002843E6"/>
    <w:rsid w:val="00285508"/>
    <w:rsid w:val="002A66A4"/>
    <w:rsid w:val="002B5D96"/>
    <w:rsid w:val="002B6972"/>
    <w:rsid w:val="002C3001"/>
    <w:rsid w:val="002E1643"/>
    <w:rsid w:val="002F11F0"/>
    <w:rsid w:val="002F407A"/>
    <w:rsid w:val="0030377C"/>
    <w:rsid w:val="0030380E"/>
    <w:rsid w:val="0031224E"/>
    <w:rsid w:val="00312725"/>
    <w:rsid w:val="00321007"/>
    <w:rsid w:val="00340B5F"/>
    <w:rsid w:val="00357CAE"/>
    <w:rsid w:val="00362A9A"/>
    <w:rsid w:val="00363210"/>
    <w:rsid w:val="003705F6"/>
    <w:rsid w:val="00376737"/>
    <w:rsid w:val="003770EA"/>
    <w:rsid w:val="00381871"/>
    <w:rsid w:val="00384D59"/>
    <w:rsid w:val="00390396"/>
    <w:rsid w:val="0039128C"/>
    <w:rsid w:val="003938DE"/>
    <w:rsid w:val="0039420B"/>
    <w:rsid w:val="0039489B"/>
    <w:rsid w:val="003964F6"/>
    <w:rsid w:val="003A16FC"/>
    <w:rsid w:val="003B566C"/>
    <w:rsid w:val="003B7730"/>
    <w:rsid w:val="003C03F4"/>
    <w:rsid w:val="003C211A"/>
    <w:rsid w:val="003C242B"/>
    <w:rsid w:val="003C5E82"/>
    <w:rsid w:val="003C6566"/>
    <w:rsid w:val="003E2DB0"/>
    <w:rsid w:val="00413CD6"/>
    <w:rsid w:val="00415EEC"/>
    <w:rsid w:val="00416CCB"/>
    <w:rsid w:val="00420684"/>
    <w:rsid w:val="00422E07"/>
    <w:rsid w:val="004258ED"/>
    <w:rsid w:val="00434FAD"/>
    <w:rsid w:val="004452F0"/>
    <w:rsid w:val="00446455"/>
    <w:rsid w:val="004563CF"/>
    <w:rsid w:val="0046297F"/>
    <w:rsid w:val="00463237"/>
    <w:rsid w:val="00476C58"/>
    <w:rsid w:val="0047702E"/>
    <w:rsid w:val="0049078C"/>
    <w:rsid w:val="00490AC3"/>
    <w:rsid w:val="004A0721"/>
    <w:rsid w:val="004A4BDF"/>
    <w:rsid w:val="004B09B5"/>
    <w:rsid w:val="004B3EA0"/>
    <w:rsid w:val="004B64DD"/>
    <w:rsid w:val="004C5F79"/>
    <w:rsid w:val="004C6F90"/>
    <w:rsid w:val="004D0E39"/>
    <w:rsid w:val="004D29A7"/>
    <w:rsid w:val="004D7B9E"/>
    <w:rsid w:val="004D7C8F"/>
    <w:rsid w:val="004E0719"/>
    <w:rsid w:val="004E4B58"/>
    <w:rsid w:val="004E4CD5"/>
    <w:rsid w:val="00500791"/>
    <w:rsid w:val="0050418E"/>
    <w:rsid w:val="00510A2B"/>
    <w:rsid w:val="00514583"/>
    <w:rsid w:val="005273BC"/>
    <w:rsid w:val="0052771B"/>
    <w:rsid w:val="005340D5"/>
    <w:rsid w:val="00545267"/>
    <w:rsid w:val="00552408"/>
    <w:rsid w:val="0055490E"/>
    <w:rsid w:val="00556EF5"/>
    <w:rsid w:val="00567A3A"/>
    <w:rsid w:val="00576CB9"/>
    <w:rsid w:val="00577B03"/>
    <w:rsid w:val="00582A4A"/>
    <w:rsid w:val="00583B92"/>
    <w:rsid w:val="00584228"/>
    <w:rsid w:val="00592D5E"/>
    <w:rsid w:val="005A4612"/>
    <w:rsid w:val="005A48CE"/>
    <w:rsid w:val="005B0C7C"/>
    <w:rsid w:val="005C2D05"/>
    <w:rsid w:val="005C5219"/>
    <w:rsid w:val="005D2E33"/>
    <w:rsid w:val="005F4E65"/>
    <w:rsid w:val="005F5737"/>
    <w:rsid w:val="00610316"/>
    <w:rsid w:val="00614158"/>
    <w:rsid w:val="0062666D"/>
    <w:rsid w:val="006352F6"/>
    <w:rsid w:val="00636C2D"/>
    <w:rsid w:val="00647BCA"/>
    <w:rsid w:val="00651C51"/>
    <w:rsid w:val="00662204"/>
    <w:rsid w:val="006669E5"/>
    <w:rsid w:val="00680453"/>
    <w:rsid w:val="006829D8"/>
    <w:rsid w:val="0068495E"/>
    <w:rsid w:val="00687FBA"/>
    <w:rsid w:val="00695164"/>
    <w:rsid w:val="006953F6"/>
    <w:rsid w:val="00695DE2"/>
    <w:rsid w:val="00697E98"/>
    <w:rsid w:val="006A0D5B"/>
    <w:rsid w:val="006A7E88"/>
    <w:rsid w:val="006B0DF0"/>
    <w:rsid w:val="006B3664"/>
    <w:rsid w:val="006B65F2"/>
    <w:rsid w:val="006C11B3"/>
    <w:rsid w:val="006C33DD"/>
    <w:rsid w:val="006C729C"/>
    <w:rsid w:val="006E0F79"/>
    <w:rsid w:val="006E4C73"/>
    <w:rsid w:val="006F1898"/>
    <w:rsid w:val="006F1C36"/>
    <w:rsid w:val="006F4984"/>
    <w:rsid w:val="007006EF"/>
    <w:rsid w:val="0070426C"/>
    <w:rsid w:val="0070557A"/>
    <w:rsid w:val="00711613"/>
    <w:rsid w:val="00715F26"/>
    <w:rsid w:val="007169CA"/>
    <w:rsid w:val="00724D2B"/>
    <w:rsid w:val="00725CAF"/>
    <w:rsid w:val="00730C34"/>
    <w:rsid w:val="00737784"/>
    <w:rsid w:val="0074045F"/>
    <w:rsid w:val="007410AD"/>
    <w:rsid w:val="007440C1"/>
    <w:rsid w:val="00763666"/>
    <w:rsid w:val="0077275D"/>
    <w:rsid w:val="00772970"/>
    <w:rsid w:val="007748FF"/>
    <w:rsid w:val="00775FF4"/>
    <w:rsid w:val="00781B87"/>
    <w:rsid w:val="00790A36"/>
    <w:rsid w:val="007929CA"/>
    <w:rsid w:val="00796AFD"/>
    <w:rsid w:val="00797516"/>
    <w:rsid w:val="007B03C9"/>
    <w:rsid w:val="007B43DD"/>
    <w:rsid w:val="007B54AF"/>
    <w:rsid w:val="007C15E6"/>
    <w:rsid w:val="007C5D55"/>
    <w:rsid w:val="007D7BA5"/>
    <w:rsid w:val="007D7F64"/>
    <w:rsid w:val="007F78DE"/>
    <w:rsid w:val="0080022A"/>
    <w:rsid w:val="0080408B"/>
    <w:rsid w:val="0080476E"/>
    <w:rsid w:val="0080568B"/>
    <w:rsid w:val="00816251"/>
    <w:rsid w:val="00816390"/>
    <w:rsid w:val="00822238"/>
    <w:rsid w:val="00831A84"/>
    <w:rsid w:val="0083323B"/>
    <w:rsid w:val="00843E80"/>
    <w:rsid w:val="00844539"/>
    <w:rsid w:val="00853CF9"/>
    <w:rsid w:val="00854C12"/>
    <w:rsid w:val="0085775F"/>
    <w:rsid w:val="00862151"/>
    <w:rsid w:val="00871FBC"/>
    <w:rsid w:val="008762A6"/>
    <w:rsid w:val="00882C28"/>
    <w:rsid w:val="0088751C"/>
    <w:rsid w:val="008956E3"/>
    <w:rsid w:val="008A6BB7"/>
    <w:rsid w:val="008A6C14"/>
    <w:rsid w:val="008B128D"/>
    <w:rsid w:val="008B590E"/>
    <w:rsid w:val="008D0AA7"/>
    <w:rsid w:val="008D3D0D"/>
    <w:rsid w:val="008E20B3"/>
    <w:rsid w:val="008E7618"/>
    <w:rsid w:val="008F1CB3"/>
    <w:rsid w:val="009079D3"/>
    <w:rsid w:val="00913435"/>
    <w:rsid w:val="0092257E"/>
    <w:rsid w:val="00935DCE"/>
    <w:rsid w:val="00935F9E"/>
    <w:rsid w:val="00940EF8"/>
    <w:rsid w:val="00950393"/>
    <w:rsid w:val="00960758"/>
    <w:rsid w:val="0096465F"/>
    <w:rsid w:val="00971A19"/>
    <w:rsid w:val="00980DFB"/>
    <w:rsid w:val="00995B47"/>
    <w:rsid w:val="009A0CA2"/>
    <w:rsid w:val="009A145C"/>
    <w:rsid w:val="009B0BDF"/>
    <w:rsid w:val="009B16EA"/>
    <w:rsid w:val="009B6997"/>
    <w:rsid w:val="009C2B3B"/>
    <w:rsid w:val="009D180A"/>
    <w:rsid w:val="009D2804"/>
    <w:rsid w:val="009D5FB1"/>
    <w:rsid w:val="009E3151"/>
    <w:rsid w:val="009E7DFF"/>
    <w:rsid w:val="009F03B8"/>
    <w:rsid w:val="009F155A"/>
    <w:rsid w:val="009F4EB8"/>
    <w:rsid w:val="00A04020"/>
    <w:rsid w:val="00A0746D"/>
    <w:rsid w:val="00A1275D"/>
    <w:rsid w:val="00A12FA8"/>
    <w:rsid w:val="00A2084A"/>
    <w:rsid w:val="00A341F2"/>
    <w:rsid w:val="00A418DB"/>
    <w:rsid w:val="00A46776"/>
    <w:rsid w:val="00A47DC6"/>
    <w:rsid w:val="00A50FA4"/>
    <w:rsid w:val="00A61F35"/>
    <w:rsid w:val="00A65F8D"/>
    <w:rsid w:val="00A677DA"/>
    <w:rsid w:val="00A6782B"/>
    <w:rsid w:val="00A71479"/>
    <w:rsid w:val="00A74435"/>
    <w:rsid w:val="00A90AFF"/>
    <w:rsid w:val="00A97022"/>
    <w:rsid w:val="00AA2A51"/>
    <w:rsid w:val="00AC6B37"/>
    <w:rsid w:val="00AE7EC2"/>
    <w:rsid w:val="00AF1F69"/>
    <w:rsid w:val="00AF1FCE"/>
    <w:rsid w:val="00AF224B"/>
    <w:rsid w:val="00AF66D4"/>
    <w:rsid w:val="00AF6E53"/>
    <w:rsid w:val="00B0049D"/>
    <w:rsid w:val="00B05626"/>
    <w:rsid w:val="00B05BA0"/>
    <w:rsid w:val="00B05FF7"/>
    <w:rsid w:val="00B23B77"/>
    <w:rsid w:val="00B31187"/>
    <w:rsid w:val="00B33C71"/>
    <w:rsid w:val="00B3511D"/>
    <w:rsid w:val="00B418A4"/>
    <w:rsid w:val="00B41BEE"/>
    <w:rsid w:val="00B44021"/>
    <w:rsid w:val="00B46B90"/>
    <w:rsid w:val="00B50FDC"/>
    <w:rsid w:val="00B61BF1"/>
    <w:rsid w:val="00B750E4"/>
    <w:rsid w:val="00B82025"/>
    <w:rsid w:val="00B93D5A"/>
    <w:rsid w:val="00BA5535"/>
    <w:rsid w:val="00BB05D1"/>
    <w:rsid w:val="00BC7F37"/>
    <w:rsid w:val="00BD2CC2"/>
    <w:rsid w:val="00BD53F0"/>
    <w:rsid w:val="00BD7EC8"/>
    <w:rsid w:val="00BE1A28"/>
    <w:rsid w:val="00BE1C10"/>
    <w:rsid w:val="00BE7AED"/>
    <w:rsid w:val="00C00776"/>
    <w:rsid w:val="00C04ECC"/>
    <w:rsid w:val="00C05819"/>
    <w:rsid w:val="00C07DB0"/>
    <w:rsid w:val="00C125F3"/>
    <w:rsid w:val="00C16CF3"/>
    <w:rsid w:val="00C17A17"/>
    <w:rsid w:val="00C21AA6"/>
    <w:rsid w:val="00C30A20"/>
    <w:rsid w:val="00C35FB8"/>
    <w:rsid w:val="00C4245F"/>
    <w:rsid w:val="00C427EA"/>
    <w:rsid w:val="00C53044"/>
    <w:rsid w:val="00C55022"/>
    <w:rsid w:val="00C61ABA"/>
    <w:rsid w:val="00C64013"/>
    <w:rsid w:val="00C64156"/>
    <w:rsid w:val="00C75FD7"/>
    <w:rsid w:val="00C801E3"/>
    <w:rsid w:val="00C810E8"/>
    <w:rsid w:val="00C90D4A"/>
    <w:rsid w:val="00CA12E6"/>
    <w:rsid w:val="00CA4FE0"/>
    <w:rsid w:val="00CB39C4"/>
    <w:rsid w:val="00CB446B"/>
    <w:rsid w:val="00CB6731"/>
    <w:rsid w:val="00CC7B6E"/>
    <w:rsid w:val="00CC7BBA"/>
    <w:rsid w:val="00CD1B34"/>
    <w:rsid w:val="00CD31A5"/>
    <w:rsid w:val="00CE28BF"/>
    <w:rsid w:val="00CE6D51"/>
    <w:rsid w:val="00CE7579"/>
    <w:rsid w:val="00D01F6C"/>
    <w:rsid w:val="00D06422"/>
    <w:rsid w:val="00D2167C"/>
    <w:rsid w:val="00D22410"/>
    <w:rsid w:val="00D26D87"/>
    <w:rsid w:val="00D27144"/>
    <w:rsid w:val="00D30540"/>
    <w:rsid w:val="00D50BF4"/>
    <w:rsid w:val="00D518FD"/>
    <w:rsid w:val="00D51A50"/>
    <w:rsid w:val="00D559BC"/>
    <w:rsid w:val="00D57C05"/>
    <w:rsid w:val="00D6555C"/>
    <w:rsid w:val="00D65799"/>
    <w:rsid w:val="00D837C9"/>
    <w:rsid w:val="00D86646"/>
    <w:rsid w:val="00D92800"/>
    <w:rsid w:val="00D9369F"/>
    <w:rsid w:val="00D93E56"/>
    <w:rsid w:val="00D970FD"/>
    <w:rsid w:val="00DB7EF4"/>
    <w:rsid w:val="00DC3CAD"/>
    <w:rsid w:val="00DC65BD"/>
    <w:rsid w:val="00DD62B0"/>
    <w:rsid w:val="00DE03D3"/>
    <w:rsid w:val="00DE2C4D"/>
    <w:rsid w:val="00DE5E52"/>
    <w:rsid w:val="00DF3986"/>
    <w:rsid w:val="00E04F5B"/>
    <w:rsid w:val="00E061AA"/>
    <w:rsid w:val="00E15289"/>
    <w:rsid w:val="00E30748"/>
    <w:rsid w:val="00E41286"/>
    <w:rsid w:val="00E42405"/>
    <w:rsid w:val="00E60614"/>
    <w:rsid w:val="00E665D0"/>
    <w:rsid w:val="00E72581"/>
    <w:rsid w:val="00E80D5D"/>
    <w:rsid w:val="00E95755"/>
    <w:rsid w:val="00EA0C0E"/>
    <w:rsid w:val="00EA68E4"/>
    <w:rsid w:val="00EA6DCB"/>
    <w:rsid w:val="00EB1DDE"/>
    <w:rsid w:val="00EB7A2E"/>
    <w:rsid w:val="00ED14A5"/>
    <w:rsid w:val="00ED5A60"/>
    <w:rsid w:val="00EF2869"/>
    <w:rsid w:val="00EF29A7"/>
    <w:rsid w:val="00EF6E0D"/>
    <w:rsid w:val="00EF735A"/>
    <w:rsid w:val="00F004D5"/>
    <w:rsid w:val="00F04054"/>
    <w:rsid w:val="00F067BC"/>
    <w:rsid w:val="00F133A3"/>
    <w:rsid w:val="00F16EE0"/>
    <w:rsid w:val="00F208DE"/>
    <w:rsid w:val="00F31963"/>
    <w:rsid w:val="00F32DE2"/>
    <w:rsid w:val="00F4036D"/>
    <w:rsid w:val="00F4050A"/>
    <w:rsid w:val="00F4293D"/>
    <w:rsid w:val="00F541DD"/>
    <w:rsid w:val="00F54FA4"/>
    <w:rsid w:val="00F616A0"/>
    <w:rsid w:val="00F647B8"/>
    <w:rsid w:val="00F76B60"/>
    <w:rsid w:val="00F81634"/>
    <w:rsid w:val="00F82ABC"/>
    <w:rsid w:val="00F8396F"/>
    <w:rsid w:val="00F839AD"/>
    <w:rsid w:val="00F9553A"/>
    <w:rsid w:val="00FC49AF"/>
    <w:rsid w:val="00FC4A32"/>
    <w:rsid w:val="00FD10E8"/>
    <w:rsid w:val="00FD3F24"/>
    <w:rsid w:val="00FE76C4"/>
    <w:rsid w:val="00FE7F2E"/>
    <w:rsid w:val="00FF3852"/>
    <w:rsid w:val="00FF708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24F0F8"/>
  <w15:chartTrackingRefBased/>
  <w15:docId w15:val="{99A72766-2412-43F4-84D5-3326A4DDC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5C63"/>
    <w:pPr>
      <w:spacing w:line="280" w:lineRule="exact"/>
    </w:pPr>
    <w:rPr>
      <w:sz w:val="22"/>
      <w:szCs w:val="24"/>
      <w:lang w:eastAsia="en-US"/>
    </w:rPr>
  </w:style>
  <w:style w:type="paragraph" w:styleId="Overskrift1">
    <w:name w:val="heading 1"/>
    <w:basedOn w:val="Normal"/>
    <w:next w:val="Normal"/>
    <w:link w:val="Overskrift1Tegn"/>
    <w:uiPriority w:val="9"/>
    <w:qFormat/>
    <w:rsid w:val="008E7618"/>
    <w:pPr>
      <w:keepNext/>
      <w:keepLines/>
      <w:numPr>
        <w:numId w:val="10"/>
      </w:numPr>
      <w:spacing w:line="700" w:lineRule="exact"/>
      <w:outlineLvl w:val="0"/>
    </w:pPr>
    <w:rPr>
      <w:rFonts w:eastAsia="Times New Roman"/>
      <w:b/>
      <w:color w:val="000000"/>
      <w:sz w:val="32"/>
      <w:szCs w:val="32"/>
    </w:rPr>
  </w:style>
  <w:style w:type="paragraph" w:styleId="Overskrift2">
    <w:name w:val="heading 2"/>
    <w:basedOn w:val="Normal"/>
    <w:next w:val="Normal"/>
    <w:link w:val="Overskrift2Tegn"/>
    <w:autoRedefine/>
    <w:uiPriority w:val="9"/>
    <w:unhideWhenUsed/>
    <w:qFormat/>
    <w:rsid w:val="00797516"/>
    <w:pPr>
      <w:keepNext/>
      <w:keepLines/>
      <w:numPr>
        <w:ilvl w:val="1"/>
        <w:numId w:val="10"/>
      </w:numPr>
      <w:spacing w:line="380" w:lineRule="exact"/>
      <w:outlineLvl w:val="1"/>
    </w:pPr>
    <w:rPr>
      <w:rFonts w:eastAsia="Times New Roman"/>
      <w:b/>
      <w:color w:val="000000" w:themeColor="text1"/>
      <w:sz w:val="28"/>
      <w:szCs w:val="26"/>
    </w:rPr>
  </w:style>
  <w:style w:type="paragraph" w:styleId="Overskrift3">
    <w:name w:val="heading 3"/>
    <w:basedOn w:val="Normal"/>
    <w:next w:val="Normal"/>
    <w:link w:val="Overskrift3Tegn"/>
    <w:uiPriority w:val="9"/>
    <w:unhideWhenUsed/>
    <w:qFormat/>
    <w:rsid w:val="00060FC5"/>
    <w:pPr>
      <w:keepNext/>
      <w:keepLines/>
      <w:numPr>
        <w:ilvl w:val="2"/>
        <w:numId w:val="10"/>
      </w:numPr>
      <w:spacing w:before="40"/>
      <w:outlineLvl w:val="2"/>
    </w:pPr>
    <w:rPr>
      <w:rFonts w:eastAsiaTheme="majorEastAsia" w:cstheme="majorBidi"/>
      <w:b/>
      <w:sz w:val="24"/>
    </w:rPr>
  </w:style>
  <w:style w:type="paragraph" w:styleId="Overskrift4">
    <w:name w:val="heading 4"/>
    <w:basedOn w:val="Normal"/>
    <w:next w:val="Normal"/>
    <w:link w:val="Overskrift4Tegn"/>
    <w:uiPriority w:val="9"/>
    <w:unhideWhenUsed/>
    <w:qFormat/>
    <w:rsid w:val="00D6555C"/>
    <w:pPr>
      <w:keepNext/>
      <w:keepLines/>
      <w:numPr>
        <w:ilvl w:val="3"/>
        <w:numId w:val="10"/>
      </w:numPr>
      <w:spacing w:before="4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D6555C"/>
    <w:pPr>
      <w:keepNext/>
      <w:keepLines/>
      <w:numPr>
        <w:ilvl w:val="4"/>
        <w:numId w:val="10"/>
      </w:numPr>
      <w:spacing w:before="40"/>
      <w:outlineLvl w:val="4"/>
    </w:pPr>
    <w:rPr>
      <w:rFonts w:asciiTheme="majorHAnsi" w:eastAsiaTheme="majorEastAsia" w:hAnsiTheme="majorHAnsi" w:cstheme="majorBidi"/>
      <w:color w:val="2F5496" w:themeColor="accent1" w:themeShade="BF"/>
    </w:rPr>
  </w:style>
  <w:style w:type="paragraph" w:styleId="Overskrift6">
    <w:name w:val="heading 6"/>
    <w:basedOn w:val="Normal"/>
    <w:next w:val="Normal"/>
    <w:link w:val="Overskrift6Tegn"/>
    <w:uiPriority w:val="9"/>
    <w:semiHidden/>
    <w:unhideWhenUsed/>
    <w:qFormat/>
    <w:rsid w:val="00D6555C"/>
    <w:pPr>
      <w:keepNext/>
      <w:keepLines/>
      <w:numPr>
        <w:ilvl w:val="5"/>
        <w:numId w:val="10"/>
      </w:numPr>
      <w:spacing w:before="40"/>
      <w:outlineLvl w:val="5"/>
    </w:pPr>
    <w:rPr>
      <w:rFonts w:asciiTheme="majorHAnsi" w:eastAsiaTheme="majorEastAsia" w:hAnsiTheme="majorHAnsi" w:cstheme="majorBidi"/>
      <w:color w:val="1F3763" w:themeColor="accent1" w:themeShade="7F"/>
    </w:rPr>
  </w:style>
  <w:style w:type="paragraph" w:styleId="Overskrift7">
    <w:name w:val="heading 7"/>
    <w:basedOn w:val="Normal"/>
    <w:next w:val="Normal"/>
    <w:link w:val="Overskrift7Tegn"/>
    <w:uiPriority w:val="9"/>
    <w:semiHidden/>
    <w:unhideWhenUsed/>
    <w:qFormat/>
    <w:rsid w:val="00D6555C"/>
    <w:pPr>
      <w:keepNext/>
      <w:keepLines/>
      <w:numPr>
        <w:ilvl w:val="6"/>
        <w:numId w:val="10"/>
      </w:numPr>
      <w:spacing w:before="40"/>
      <w:outlineLvl w:val="6"/>
    </w:pPr>
    <w:rPr>
      <w:rFonts w:asciiTheme="majorHAnsi" w:eastAsiaTheme="majorEastAsia" w:hAnsiTheme="majorHAnsi" w:cstheme="majorBidi"/>
      <w:i/>
      <w:iCs/>
      <w:color w:val="1F3763" w:themeColor="accent1" w:themeShade="7F"/>
    </w:rPr>
  </w:style>
  <w:style w:type="paragraph" w:styleId="Overskrift8">
    <w:name w:val="heading 8"/>
    <w:basedOn w:val="Normal"/>
    <w:next w:val="Normal"/>
    <w:link w:val="Overskrift8Tegn"/>
    <w:uiPriority w:val="9"/>
    <w:semiHidden/>
    <w:unhideWhenUsed/>
    <w:qFormat/>
    <w:rsid w:val="00D6555C"/>
    <w:pPr>
      <w:keepNext/>
      <w:keepLines/>
      <w:numPr>
        <w:ilvl w:val="7"/>
        <w:numId w:val="10"/>
      </w:numPr>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D6555C"/>
    <w:pPr>
      <w:keepNext/>
      <w:keepLines/>
      <w:numPr>
        <w:ilvl w:val="8"/>
        <w:numId w:val="1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aliases w:val="forside"/>
    <w:basedOn w:val="Normal"/>
    <w:link w:val="TittelTegn"/>
    <w:uiPriority w:val="10"/>
    <w:qFormat/>
    <w:rsid w:val="00F82ABC"/>
    <w:pPr>
      <w:adjustRightInd w:val="0"/>
      <w:snapToGrid w:val="0"/>
      <w:spacing w:line="640" w:lineRule="exact"/>
      <w:ind w:left="1060" w:right="1060"/>
    </w:pPr>
    <w:rPr>
      <w:rFonts w:eastAsia="Times New Roman" w:cs="Times New Roman (Kompleks skrif"/>
      <w:b/>
      <w:color w:val="000000"/>
      <w:spacing w:val="-10"/>
      <w:kern w:val="28"/>
      <w:sz w:val="60"/>
      <w:szCs w:val="56"/>
    </w:rPr>
  </w:style>
  <w:style w:type="character" w:customStyle="1" w:styleId="TittelTegn">
    <w:name w:val="Tittel Tegn"/>
    <w:aliases w:val="forside Tegn"/>
    <w:link w:val="Tittel"/>
    <w:uiPriority w:val="10"/>
    <w:rsid w:val="00F82ABC"/>
    <w:rPr>
      <w:rFonts w:ascii="Arial" w:eastAsia="Times New Roman" w:hAnsi="Arial" w:cs="Times New Roman (Kompleks skrif"/>
      <w:b/>
      <w:color w:val="000000"/>
      <w:spacing w:val="-10"/>
      <w:kern w:val="28"/>
      <w:sz w:val="60"/>
      <w:szCs w:val="56"/>
    </w:rPr>
  </w:style>
  <w:style w:type="paragraph" w:styleId="Topptekst">
    <w:name w:val="header"/>
    <w:basedOn w:val="Normal"/>
    <w:link w:val="TopptekstTegn"/>
    <w:uiPriority w:val="99"/>
    <w:unhideWhenUsed/>
    <w:rsid w:val="0023414D"/>
    <w:pPr>
      <w:tabs>
        <w:tab w:val="center" w:pos="4536"/>
        <w:tab w:val="right" w:pos="9072"/>
      </w:tabs>
    </w:pPr>
  </w:style>
  <w:style w:type="character" w:customStyle="1" w:styleId="TopptekstTegn">
    <w:name w:val="Topptekst Tegn"/>
    <w:basedOn w:val="Standardskriftforavsnitt"/>
    <w:link w:val="Topptekst"/>
    <w:uiPriority w:val="99"/>
    <w:rsid w:val="0023414D"/>
  </w:style>
  <w:style w:type="paragraph" w:styleId="Bunntekst">
    <w:name w:val="footer"/>
    <w:basedOn w:val="Normal"/>
    <w:link w:val="BunntekstTegn"/>
    <w:uiPriority w:val="99"/>
    <w:unhideWhenUsed/>
    <w:rsid w:val="0023414D"/>
    <w:pPr>
      <w:tabs>
        <w:tab w:val="center" w:pos="4536"/>
        <w:tab w:val="right" w:pos="9072"/>
      </w:tabs>
    </w:pPr>
  </w:style>
  <w:style w:type="character" w:customStyle="1" w:styleId="BunntekstTegn">
    <w:name w:val="Bunntekst Tegn"/>
    <w:basedOn w:val="Standardskriftforavsnitt"/>
    <w:link w:val="Bunntekst"/>
    <w:uiPriority w:val="99"/>
    <w:rsid w:val="0023414D"/>
  </w:style>
  <w:style w:type="table" w:styleId="Tabellrutenett">
    <w:name w:val="Table Grid"/>
    <w:basedOn w:val="Vanligtabell"/>
    <w:uiPriority w:val="39"/>
    <w:rsid w:val="00D064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ittelforside">
    <w:name w:val="Subtittel forside"/>
    <w:basedOn w:val="Tittel"/>
    <w:qFormat/>
    <w:rsid w:val="00F82ABC"/>
    <w:pPr>
      <w:framePr w:wrap="around" w:vAnchor="page" w:hAnchor="margin" w:y="2382"/>
      <w:spacing w:line="360" w:lineRule="exact"/>
    </w:pPr>
    <w:rPr>
      <w:color w:val="00B057"/>
      <w:sz w:val="28"/>
    </w:rPr>
  </w:style>
  <w:style w:type="paragraph" w:customStyle="1" w:styleId="Kapittel">
    <w:name w:val="Kapittel"/>
    <w:basedOn w:val="Tittel"/>
    <w:qFormat/>
    <w:rsid w:val="00112886"/>
    <w:pPr>
      <w:ind w:left="0" w:right="0"/>
    </w:pPr>
  </w:style>
  <w:style w:type="character" w:customStyle="1" w:styleId="Overskrift1Tegn">
    <w:name w:val="Overskrift 1 Tegn"/>
    <w:link w:val="Overskrift1"/>
    <w:uiPriority w:val="9"/>
    <w:rsid w:val="008E7618"/>
    <w:rPr>
      <w:rFonts w:eastAsia="Times New Roman"/>
      <w:b/>
      <w:color w:val="000000"/>
      <w:sz w:val="32"/>
      <w:szCs w:val="32"/>
      <w:lang w:eastAsia="en-US"/>
    </w:rPr>
  </w:style>
  <w:style w:type="character" w:customStyle="1" w:styleId="Overskrift2Tegn">
    <w:name w:val="Overskrift 2 Tegn"/>
    <w:link w:val="Overskrift2"/>
    <w:uiPriority w:val="9"/>
    <w:rsid w:val="00797516"/>
    <w:rPr>
      <w:rFonts w:eastAsia="Times New Roman"/>
      <w:b/>
      <w:color w:val="000000" w:themeColor="text1"/>
      <w:sz w:val="28"/>
      <w:szCs w:val="26"/>
      <w:lang w:eastAsia="en-US"/>
    </w:rPr>
  </w:style>
  <w:style w:type="paragraph" w:styleId="Bobletekst">
    <w:name w:val="Balloon Text"/>
    <w:basedOn w:val="Normal"/>
    <w:link w:val="BobletekstTegn"/>
    <w:uiPriority w:val="99"/>
    <w:semiHidden/>
    <w:unhideWhenUsed/>
    <w:rsid w:val="001A2880"/>
    <w:pPr>
      <w:spacing w:line="240" w:lineRule="auto"/>
    </w:pPr>
    <w:rPr>
      <w:rFonts w:ascii="Times New Roman" w:hAnsi="Times New Roman"/>
      <w:sz w:val="18"/>
      <w:szCs w:val="18"/>
    </w:rPr>
  </w:style>
  <w:style w:type="character" w:customStyle="1" w:styleId="BobletekstTegn">
    <w:name w:val="Bobletekst Tegn"/>
    <w:link w:val="Bobletekst"/>
    <w:uiPriority w:val="99"/>
    <w:semiHidden/>
    <w:rsid w:val="001A2880"/>
    <w:rPr>
      <w:rFonts w:ascii="Times New Roman" w:hAnsi="Times New Roman" w:cs="Times New Roman"/>
      <w:sz w:val="18"/>
      <w:szCs w:val="18"/>
    </w:rPr>
  </w:style>
  <w:style w:type="paragraph" w:customStyle="1" w:styleId="Hovedheadingbrev">
    <w:name w:val="Hovedheading brev"/>
    <w:next w:val="Normal"/>
    <w:rsid w:val="003C6566"/>
    <w:pPr>
      <w:pBdr>
        <w:top w:val="nil"/>
        <w:left w:val="nil"/>
        <w:bottom w:val="nil"/>
        <w:right w:val="nil"/>
        <w:between w:val="nil"/>
        <w:bar w:val="nil"/>
      </w:pBdr>
      <w:spacing w:after="320" w:line="320" w:lineRule="exact"/>
    </w:pPr>
    <w:rPr>
      <w:rFonts w:eastAsia="Arial Unicode MS" w:cs="Arial Unicode MS"/>
      <w:b/>
      <w:bCs/>
      <w:color w:val="000000"/>
      <w:sz w:val="26"/>
      <w:szCs w:val="24"/>
      <w:bdr w:val="nil"/>
    </w:rPr>
  </w:style>
  <w:style w:type="paragraph" w:styleId="Listeavsnitt">
    <w:name w:val="List Paragraph"/>
    <w:basedOn w:val="Normal"/>
    <w:uiPriority w:val="34"/>
    <w:qFormat/>
    <w:rsid w:val="0074045F"/>
    <w:pPr>
      <w:ind w:left="720"/>
      <w:contextualSpacing/>
    </w:pPr>
  </w:style>
  <w:style w:type="paragraph" w:styleId="Overskriftforinnholdsfortegnelse">
    <w:name w:val="TOC Heading"/>
    <w:basedOn w:val="Overskrift1"/>
    <w:next w:val="Normal"/>
    <w:uiPriority w:val="39"/>
    <w:unhideWhenUsed/>
    <w:qFormat/>
    <w:rsid w:val="00DE5E52"/>
    <w:pPr>
      <w:spacing w:before="240" w:line="259" w:lineRule="auto"/>
      <w:outlineLvl w:val="9"/>
    </w:pPr>
    <w:rPr>
      <w:rFonts w:asciiTheme="majorHAnsi" w:eastAsiaTheme="majorEastAsia" w:hAnsiTheme="majorHAnsi" w:cstheme="majorBidi"/>
      <w:b w:val="0"/>
      <w:color w:val="2F5496" w:themeColor="accent1" w:themeShade="BF"/>
      <w:lang w:eastAsia="nb-NO"/>
    </w:rPr>
  </w:style>
  <w:style w:type="paragraph" w:styleId="INNH1">
    <w:name w:val="toc 1"/>
    <w:basedOn w:val="Normal"/>
    <w:next w:val="Normal"/>
    <w:autoRedefine/>
    <w:uiPriority w:val="39"/>
    <w:unhideWhenUsed/>
    <w:rsid w:val="00797516"/>
    <w:pPr>
      <w:tabs>
        <w:tab w:val="left" w:pos="440"/>
        <w:tab w:val="right" w:leader="dot" w:pos="8092"/>
      </w:tabs>
      <w:spacing w:after="100"/>
    </w:pPr>
  </w:style>
  <w:style w:type="character" w:styleId="Hyperkobling">
    <w:name w:val="Hyperlink"/>
    <w:basedOn w:val="Standardskriftforavsnitt"/>
    <w:uiPriority w:val="99"/>
    <w:unhideWhenUsed/>
    <w:rsid w:val="00DE5E52"/>
    <w:rPr>
      <w:color w:val="0563C1" w:themeColor="hyperlink"/>
      <w:u w:val="single"/>
    </w:rPr>
  </w:style>
  <w:style w:type="character" w:customStyle="1" w:styleId="Overskrift3Tegn">
    <w:name w:val="Overskrift 3 Tegn"/>
    <w:basedOn w:val="Standardskriftforavsnitt"/>
    <w:link w:val="Overskrift3"/>
    <w:uiPriority w:val="9"/>
    <w:rsid w:val="00060FC5"/>
    <w:rPr>
      <w:rFonts w:eastAsiaTheme="majorEastAsia" w:cstheme="majorBidi"/>
      <w:b/>
      <w:sz w:val="24"/>
      <w:szCs w:val="24"/>
      <w:lang w:eastAsia="en-US"/>
    </w:rPr>
  </w:style>
  <w:style w:type="character" w:customStyle="1" w:styleId="Overskrift4Tegn">
    <w:name w:val="Overskrift 4 Tegn"/>
    <w:basedOn w:val="Standardskriftforavsnitt"/>
    <w:link w:val="Overskrift4"/>
    <w:uiPriority w:val="9"/>
    <w:rsid w:val="00D6555C"/>
    <w:rPr>
      <w:rFonts w:asciiTheme="majorHAnsi" w:eastAsiaTheme="majorEastAsia" w:hAnsiTheme="majorHAnsi" w:cstheme="majorBidi"/>
      <w:i/>
      <w:iCs/>
      <w:color w:val="2F5496" w:themeColor="accent1" w:themeShade="BF"/>
      <w:sz w:val="22"/>
      <w:szCs w:val="24"/>
      <w:lang w:eastAsia="en-US"/>
    </w:rPr>
  </w:style>
  <w:style w:type="character" w:customStyle="1" w:styleId="Overskrift5Tegn">
    <w:name w:val="Overskrift 5 Tegn"/>
    <w:basedOn w:val="Standardskriftforavsnitt"/>
    <w:link w:val="Overskrift5"/>
    <w:uiPriority w:val="9"/>
    <w:semiHidden/>
    <w:rsid w:val="00D6555C"/>
    <w:rPr>
      <w:rFonts w:asciiTheme="majorHAnsi" w:eastAsiaTheme="majorEastAsia" w:hAnsiTheme="majorHAnsi" w:cstheme="majorBidi"/>
      <w:color w:val="2F5496" w:themeColor="accent1" w:themeShade="BF"/>
      <w:sz w:val="22"/>
      <w:szCs w:val="24"/>
      <w:lang w:eastAsia="en-US"/>
    </w:rPr>
  </w:style>
  <w:style w:type="character" w:customStyle="1" w:styleId="Overskrift6Tegn">
    <w:name w:val="Overskrift 6 Tegn"/>
    <w:basedOn w:val="Standardskriftforavsnitt"/>
    <w:link w:val="Overskrift6"/>
    <w:uiPriority w:val="9"/>
    <w:semiHidden/>
    <w:rsid w:val="00D6555C"/>
    <w:rPr>
      <w:rFonts w:asciiTheme="majorHAnsi" w:eastAsiaTheme="majorEastAsia" w:hAnsiTheme="majorHAnsi" w:cstheme="majorBidi"/>
      <w:color w:val="1F3763" w:themeColor="accent1" w:themeShade="7F"/>
      <w:sz w:val="22"/>
      <w:szCs w:val="24"/>
      <w:lang w:eastAsia="en-US"/>
    </w:rPr>
  </w:style>
  <w:style w:type="character" w:customStyle="1" w:styleId="Overskrift7Tegn">
    <w:name w:val="Overskrift 7 Tegn"/>
    <w:basedOn w:val="Standardskriftforavsnitt"/>
    <w:link w:val="Overskrift7"/>
    <w:uiPriority w:val="9"/>
    <w:semiHidden/>
    <w:rsid w:val="00D6555C"/>
    <w:rPr>
      <w:rFonts w:asciiTheme="majorHAnsi" w:eastAsiaTheme="majorEastAsia" w:hAnsiTheme="majorHAnsi" w:cstheme="majorBidi"/>
      <w:i/>
      <w:iCs/>
      <w:color w:val="1F3763" w:themeColor="accent1" w:themeShade="7F"/>
      <w:sz w:val="22"/>
      <w:szCs w:val="24"/>
      <w:lang w:eastAsia="en-US"/>
    </w:rPr>
  </w:style>
  <w:style w:type="character" w:customStyle="1" w:styleId="Overskrift8Tegn">
    <w:name w:val="Overskrift 8 Tegn"/>
    <w:basedOn w:val="Standardskriftforavsnitt"/>
    <w:link w:val="Overskrift8"/>
    <w:uiPriority w:val="9"/>
    <w:semiHidden/>
    <w:rsid w:val="00D6555C"/>
    <w:rPr>
      <w:rFonts w:asciiTheme="majorHAnsi" w:eastAsiaTheme="majorEastAsia" w:hAnsiTheme="majorHAnsi" w:cstheme="majorBidi"/>
      <w:color w:val="272727" w:themeColor="text1" w:themeTint="D8"/>
      <w:sz w:val="21"/>
      <w:szCs w:val="21"/>
      <w:lang w:eastAsia="en-US"/>
    </w:rPr>
  </w:style>
  <w:style w:type="character" w:customStyle="1" w:styleId="Overskrift9Tegn">
    <w:name w:val="Overskrift 9 Tegn"/>
    <w:basedOn w:val="Standardskriftforavsnitt"/>
    <w:link w:val="Overskrift9"/>
    <w:uiPriority w:val="9"/>
    <w:semiHidden/>
    <w:rsid w:val="00D6555C"/>
    <w:rPr>
      <w:rFonts w:asciiTheme="majorHAnsi" w:eastAsiaTheme="majorEastAsia" w:hAnsiTheme="majorHAnsi" w:cstheme="majorBidi"/>
      <w:i/>
      <w:iCs/>
      <w:color w:val="272727" w:themeColor="text1" w:themeTint="D8"/>
      <w:sz w:val="21"/>
      <w:szCs w:val="21"/>
      <w:lang w:eastAsia="en-US"/>
    </w:rPr>
  </w:style>
  <w:style w:type="numbering" w:customStyle="1" w:styleId="Stil1">
    <w:name w:val="Stil1"/>
    <w:uiPriority w:val="99"/>
    <w:rsid w:val="00A71479"/>
    <w:pPr>
      <w:numPr>
        <w:numId w:val="1"/>
      </w:numPr>
    </w:pPr>
  </w:style>
  <w:style w:type="paragraph" w:styleId="INNH2">
    <w:name w:val="toc 2"/>
    <w:basedOn w:val="Normal"/>
    <w:next w:val="Normal"/>
    <w:autoRedefine/>
    <w:uiPriority w:val="39"/>
    <w:unhideWhenUsed/>
    <w:rsid w:val="00C16CF3"/>
    <w:pPr>
      <w:spacing w:after="100"/>
      <w:ind w:left="220"/>
    </w:pPr>
  </w:style>
  <w:style w:type="paragraph" w:styleId="INNH3">
    <w:name w:val="toc 3"/>
    <w:basedOn w:val="Normal"/>
    <w:next w:val="Normal"/>
    <w:autoRedefine/>
    <w:uiPriority w:val="39"/>
    <w:unhideWhenUsed/>
    <w:rsid w:val="007410AD"/>
    <w:pPr>
      <w:spacing w:after="100"/>
      <w:ind w:left="440"/>
    </w:pPr>
  </w:style>
  <w:style w:type="paragraph" w:styleId="INNH4">
    <w:name w:val="toc 4"/>
    <w:basedOn w:val="Normal"/>
    <w:next w:val="Normal"/>
    <w:autoRedefine/>
    <w:uiPriority w:val="39"/>
    <w:unhideWhenUsed/>
    <w:rsid w:val="007C15E6"/>
    <w:pPr>
      <w:spacing w:after="100" w:line="259" w:lineRule="auto"/>
      <w:ind w:left="660"/>
    </w:pPr>
    <w:rPr>
      <w:rFonts w:asciiTheme="minorHAnsi" w:eastAsiaTheme="minorEastAsia" w:hAnsiTheme="minorHAnsi" w:cstheme="minorBidi"/>
      <w:szCs w:val="22"/>
      <w:lang w:eastAsia="nb-NO"/>
    </w:rPr>
  </w:style>
  <w:style w:type="paragraph" w:styleId="INNH5">
    <w:name w:val="toc 5"/>
    <w:basedOn w:val="Normal"/>
    <w:next w:val="Normal"/>
    <w:autoRedefine/>
    <w:uiPriority w:val="39"/>
    <w:unhideWhenUsed/>
    <w:rsid w:val="007C15E6"/>
    <w:pPr>
      <w:spacing w:after="100" w:line="259" w:lineRule="auto"/>
      <w:ind w:left="880"/>
    </w:pPr>
    <w:rPr>
      <w:rFonts w:asciiTheme="minorHAnsi" w:eastAsiaTheme="minorEastAsia" w:hAnsiTheme="minorHAnsi" w:cstheme="minorBidi"/>
      <w:szCs w:val="22"/>
      <w:lang w:eastAsia="nb-NO"/>
    </w:rPr>
  </w:style>
  <w:style w:type="paragraph" w:styleId="INNH6">
    <w:name w:val="toc 6"/>
    <w:basedOn w:val="Normal"/>
    <w:next w:val="Normal"/>
    <w:autoRedefine/>
    <w:uiPriority w:val="39"/>
    <w:unhideWhenUsed/>
    <w:rsid w:val="007C15E6"/>
    <w:pPr>
      <w:spacing w:after="100" w:line="259" w:lineRule="auto"/>
      <w:ind w:left="1100"/>
    </w:pPr>
    <w:rPr>
      <w:rFonts w:asciiTheme="minorHAnsi" w:eastAsiaTheme="minorEastAsia" w:hAnsiTheme="minorHAnsi" w:cstheme="minorBidi"/>
      <w:szCs w:val="22"/>
      <w:lang w:eastAsia="nb-NO"/>
    </w:rPr>
  </w:style>
  <w:style w:type="paragraph" w:styleId="INNH7">
    <w:name w:val="toc 7"/>
    <w:basedOn w:val="Normal"/>
    <w:next w:val="Normal"/>
    <w:autoRedefine/>
    <w:uiPriority w:val="39"/>
    <w:unhideWhenUsed/>
    <w:rsid w:val="007C15E6"/>
    <w:pPr>
      <w:spacing w:after="100" w:line="259" w:lineRule="auto"/>
      <w:ind w:left="1320"/>
    </w:pPr>
    <w:rPr>
      <w:rFonts w:asciiTheme="minorHAnsi" w:eastAsiaTheme="minorEastAsia" w:hAnsiTheme="minorHAnsi" w:cstheme="minorBidi"/>
      <w:szCs w:val="22"/>
      <w:lang w:eastAsia="nb-NO"/>
    </w:rPr>
  </w:style>
  <w:style w:type="paragraph" w:styleId="INNH8">
    <w:name w:val="toc 8"/>
    <w:basedOn w:val="Normal"/>
    <w:next w:val="Normal"/>
    <w:autoRedefine/>
    <w:uiPriority w:val="39"/>
    <w:unhideWhenUsed/>
    <w:rsid w:val="007C15E6"/>
    <w:pPr>
      <w:spacing w:after="100" w:line="259" w:lineRule="auto"/>
      <w:ind w:left="1540"/>
    </w:pPr>
    <w:rPr>
      <w:rFonts w:asciiTheme="minorHAnsi" w:eastAsiaTheme="minorEastAsia" w:hAnsiTheme="minorHAnsi" w:cstheme="minorBidi"/>
      <w:szCs w:val="22"/>
      <w:lang w:eastAsia="nb-NO"/>
    </w:rPr>
  </w:style>
  <w:style w:type="paragraph" w:styleId="INNH9">
    <w:name w:val="toc 9"/>
    <w:basedOn w:val="Normal"/>
    <w:next w:val="Normal"/>
    <w:autoRedefine/>
    <w:uiPriority w:val="39"/>
    <w:unhideWhenUsed/>
    <w:rsid w:val="007C15E6"/>
    <w:pPr>
      <w:spacing w:after="100" w:line="259" w:lineRule="auto"/>
      <w:ind w:left="1760"/>
    </w:pPr>
    <w:rPr>
      <w:rFonts w:asciiTheme="minorHAnsi" w:eastAsiaTheme="minorEastAsia" w:hAnsiTheme="minorHAnsi" w:cstheme="minorBidi"/>
      <w:szCs w:val="22"/>
      <w:lang w:eastAsia="nb-NO"/>
    </w:rPr>
  </w:style>
  <w:style w:type="character" w:styleId="Ulstomtale">
    <w:name w:val="Unresolved Mention"/>
    <w:basedOn w:val="Standardskriftforavsnitt"/>
    <w:uiPriority w:val="99"/>
    <w:unhideWhenUsed/>
    <w:rsid w:val="007C15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lauha-ull\OneDrive%20-%20Ullensaker%20kommune\MigrerteFiler\Prosjekter\Evaluering%20politisk%20struktur\2020\Reviderte%20reglement\Felles%20reglement%20SU%20og%20SMU%20grunnskole%20v202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9337E797DF72D43AF249DA962DD27D3" ma:contentTypeVersion="2" ma:contentTypeDescription="Opprett et nytt dokument." ma:contentTypeScope="" ma:versionID="d1436d2482bf8421d828c07b33e97b1b">
  <xsd:schema xmlns:xsd="http://www.w3.org/2001/XMLSchema" xmlns:xs="http://www.w3.org/2001/XMLSchema" xmlns:p="http://schemas.microsoft.com/office/2006/metadata/properties" xmlns:ns2="866f4b89-425a-4241-a7e2-4e43b852f5bf" targetNamespace="http://schemas.microsoft.com/office/2006/metadata/properties" ma:root="true" ma:fieldsID="d5692a97fc60af9f13c8b83840db7b8c" ns2:_="">
    <xsd:import namespace="866f4b89-425a-4241-a7e2-4e43b852f5bf"/>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6f4b89-425a-4241-a7e2-4e43b852f5bf" elementFormDefault="qualified">
    <xsd:import namespace="http://schemas.microsoft.com/office/2006/documentManagement/types"/>
    <xsd:import namespace="http://schemas.microsoft.com/office/infopath/2007/PartnerControls"/>
    <xsd:element name="SharedWithUsers" ma:index="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866f4b89-425a-4241-a7e2-4e43b852f5bf">
      <UserInfo>
        <DisplayName>Systemkonto</DisplayName>
        <AccountId>1073741823</AccountId>
        <AccountType/>
      </UserInfo>
      <UserInfo>
        <DisplayName>Ullensaker-Alle</DisplayName>
        <AccountId>13</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860662-F745-4F0E-A476-20D83A89AE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6f4b89-425a-4241-a7e2-4e43b852f5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B68648-7A74-476A-AB5C-3268207A0A8B}">
  <ds:schemaRefs>
    <ds:schemaRef ds:uri="http://schemas.microsoft.com/office/2006/metadata/properties"/>
    <ds:schemaRef ds:uri="http://schemas.microsoft.com/office/infopath/2007/PartnerControls"/>
    <ds:schemaRef ds:uri="866f4b89-425a-4241-a7e2-4e43b852f5bf"/>
  </ds:schemaRefs>
</ds:datastoreItem>
</file>

<file path=customXml/itemProps3.xml><?xml version="1.0" encoding="utf-8"?>
<ds:datastoreItem xmlns:ds="http://schemas.openxmlformats.org/officeDocument/2006/customXml" ds:itemID="{9254A1BA-0A2F-4EF6-B301-7F707566F425}">
  <ds:schemaRefs>
    <ds:schemaRef ds:uri="http://schemas.microsoft.com/sharepoint/v3/contenttype/forms"/>
  </ds:schemaRefs>
</ds:datastoreItem>
</file>

<file path=customXml/itemProps4.xml><?xml version="1.0" encoding="utf-8"?>
<ds:datastoreItem xmlns:ds="http://schemas.openxmlformats.org/officeDocument/2006/customXml" ds:itemID="{0DBE594C-A1B1-844F-8854-CCD7AB2B0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Felles reglement SU og SMU grunnskole v2021</Template>
  <TotalTime>4</TotalTime>
  <Pages>1</Pages>
  <Words>15017</Words>
  <Characters>79596</Characters>
  <Application>Microsoft Office Word</Application>
  <DocSecurity>0</DocSecurity>
  <Lines>663</Lines>
  <Paragraphs>188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94425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Klaus Harald Wike</dc:creator>
  <cp:keywords/>
  <dc:description/>
  <cp:lastModifiedBy>Klaus Harald Wike</cp:lastModifiedBy>
  <cp:revision>8</cp:revision>
  <cp:lastPrinted>2021-09-07T12:58:00Z</cp:lastPrinted>
  <dcterms:created xsi:type="dcterms:W3CDTF">2023-12-21T14:02:00Z</dcterms:created>
  <dcterms:modified xsi:type="dcterms:W3CDTF">2023-12-21T14:06:00Z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0x010100E9337E797DF72D43AF249DA962DD27D3</vt:lpwstr>
  </property>
  <property fmtid="{D5CDD505-2E9C-101B-9397-08002B2CF9AE}" pid="3" name="Order">
    <vt:r8>100</vt:r8>
  </property>
</Properties>
</file>