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76727" w14:textId="77777777" w:rsidR="005A2991" w:rsidRDefault="005A2991" w:rsidP="005A2991">
      <w:pPr>
        <w:rPr>
          <w:b/>
        </w:rPr>
      </w:pPr>
    </w:p>
    <w:p w14:paraId="44ECF884" w14:textId="77777777" w:rsidR="005A2991" w:rsidRDefault="005A2991" w:rsidP="005A2991">
      <w:pPr>
        <w:rPr>
          <w:b/>
        </w:rPr>
      </w:pPr>
    </w:p>
    <w:p w14:paraId="5206C661" w14:textId="77777777" w:rsidR="005A2991" w:rsidRDefault="005A2991" w:rsidP="005A2991">
      <w:pPr>
        <w:rPr>
          <w:b/>
        </w:rPr>
      </w:pPr>
    </w:p>
    <w:p w14:paraId="68F55CB0" w14:textId="77777777" w:rsidR="005A2991" w:rsidRDefault="005A2991" w:rsidP="005A2991">
      <w:pPr>
        <w:rPr>
          <w:b/>
        </w:rPr>
      </w:pPr>
    </w:p>
    <w:p w14:paraId="27F1C9E5" w14:textId="77777777" w:rsidR="005A2991" w:rsidRDefault="005A2991" w:rsidP="005A2991">
      <w:pPr>
        <w:rPr>
          <w:b/>
        </w:rPr>
      </w:pPr>
    </w:p>
    <w:p w14:paraId="01DB16A2" w14:textId="77777777" w:rsidR="005A2991" w:rsidRPr="005A2991" w:rsidRDefault="005A2991" w:rsidP="005A2991">
      <w:pPr>
        <w:jc w:val="center"/>
        <w:rPr>
          <w:b/>
          <w:sz w:val="32"/>
          <w:szCs w:val="32"/>
        </w:rPr>
      </w:pPr>
      <w:r w:rsidRPr="005A2991">
        <w:rPr>
          <w:b/>
          <w:sz w:val="32"/>
          <w:szCs w:val="32"/>
        </w:rPr>
        <w:t>Søknadsskjema helse- og omsorgstjenester</w:t>
      </w:r>
    </w:p>
    <w:p w14:paraId="4D00006B" w14:textId="77777777" w:rsidR="005A2991" w:rsidRPr="005A2991" w:rsidRDefault="005A2991" w:rsidP="005A2991"/>
    <w:p w14:paraId="141CF23A" w14:textId="0A4E8F38" w:rsidR="005A2991" w:rsidRPr="005A2991" w:rsidRDefault="005A2991" w:rsidP="005A2991">
      <w:pPr>
        <w:jc w:val="center"/>
      </w:pPr>
      <w:r w:rsidRPr="005A2991">
        <w:t>Trenger du hjelp til utfylling av søknaden</w:t>
      </w:r>
      <w:r w:rsidR="00720637">
        <w:t xml:space="preserve"> </w:t>
      </w:r>
      <w:r w:rsidRPr="005A2991">
        <w:t>kan du ta kontakt med</w:t>
      </w:r>
    </w:p>
    <w:p w14:paraId="35854E06" w14:textId="016935F2" w:rsidR="005A2991" w:rsidRPr="005A2991" w:rsidRDefault="006C1F0C" w:rsidP="005A2991">
      <w:pPr>
        <w:jc w:val="center"/>
      </w:pPr>
      <w:r>
        <w:t>Mestringstorget</w:t>
      </w:r>
    </w:p>
    <w:p w14:paraId="560F036F" w14:textId="77777777" w:rsidR="005A2991" w:rsidRPr="005A2991" w:rsidRDefault="005A2991" w:rsidP="005A2991">
      <w:pPr>
        <w:rPr>
          <w:b/>
        </w:rPr>
      </w:pPr>
      <w:r w:rsidRPr="005A2991">
        <w:rPr>
          <w:noProof/>
        </w:rPr>
        <mc:AlternateContent>
          <mc:Choice Requires="wps">
            <w:drawing>
              <wp:anchor distT="0" distB="0" distL="114300" distR="114300" simplePos="0" relativeHeight="251658240" behindDoc="0" locked="0" layoutInCell="1" allowOverlap="1" wp14:anchorId="4704629B" wp14:editId="000E9B1B">
                <wp:simplePos x="0" y="0"/>
                <wp:positionH relativeFrom="column">
                  <wp:posOffset>390525</wp:posOffset>
                </wp:positionH>
                <wp:positionV relativeFrom="paragraph">
                  <wp:posOffset>323215</wp:posOffset>
                </wp:positionV>
                <wp:extent cx="5943600" cy="6391275"/>
                <wp:effectExtent l="0" t="0" r="19050" b="28575"/>
                <wp:wrapTopAndBottom/>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391275"/>
                        </a:xfrm>
                        <a:prstGeom prst="rect">
                          <a:avLst/>
                        </a:prstGeom>
                        <a:solidFill>
                          <a:schemeClr val="bg1">
                            <a:lumMod val="85000"/>
                          </a:schemeClr>
                        </a:solidFill>
                        <a:ln w="3175" cmpd="sng">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DEF99DD" w14:textId="77777777" w:rsidR="005A2991" w:rsidRPr="00073769" w:rsidRDefault="005A2991" w:rsidP="005A2991">
                            <w:pPr>
                              <w:pStyle w:val="Overskrift2"/>
                              <w:rPr>
                                <w:rFonts w:ascii="Times New Roman" w:hAnsi="Times New Roman"/>
                              </w:rPr>
                            </w:pPr>
                            <w:r w:rsidRPr="00073769">
                              <w:rPr>
                                <w:rFonts w:ascii="Times New Roman" w:hAnsi="Times New Roman"/>
                              </w:rPr>
                              <w:t>Generell info</w:t>
                            </w:r>
                          </w:p>
                          <w:p w14:paraId="2BEE7958" w14:textId="77777777" w:rsidR="005A2991" w:rsidRPr="00073769" w:rsidRDefault="005A2991" w:rsidP="005A2991">
                            <w:pPr>
                              <w:pStyle w:val="Listeavsnitt"/>
                              <w:numPr>
                                <w:ilvl w:val="0"/>
                                <w:numId w:val="1"/>
                              </w:numPr>
                              <w:ind w:left="567"/>
                              <w:rPr>
                                <w:rFonts w:ascii="Times New Roman" w:hAnsi="Times New Roman" w:cs="Times New Roman"/>
                              </w:rPr>
                            </w:pPr>
                            <w:r w:rsidRPr="00073769">
                              <w:rPr>
                                <w:rFonts w:ascii="Times New Roman" w:hAnsi="Times New Roman" w:cs="Times New Roman"/>
                              </w:rPr>
                              <w:t>Kommunen har ansvar for å tilby nødvendige helse- og omsorgstjenester til alle som oppholder seg i kommunen, jfr. helse- og omsorgstjenesteloven § 3-2. Tjenesten gis etter individuelle behov. Kommunen skal blant annet tilby:</w:t>
                            </w:r>
                          </w:p>
                          <w:p w14:paraId="76B1F870"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Helsetjenester i hjemmet, for eksempel hjemmesykepleie</w:t>
                            </w:r>
                          </w:p>
                          <w:p w14:paraId="2494C7DE"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Personlig assistanse, herunder praktisk bistand, opplæring og støttekontakt</w:t>
                            </w:r>
                          </w:p>
                          <w:p w14:paraId="7AC447C4"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Plass i institusjon, herunder sykehjem</w:t>
                            </w:r>
                          </w:p>
                          <w:p w14:paraId="57022C47"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Avlastningstiltak for barn og voksne</w:t>
                            </w:r>
                          </w:p>
                          <w:p w14:paraId="09698639" w14:textId="77777777" w:rsidR="005A2991" w:rsidRPr="00073769" w:rsidRDefault="005A2991" w:rsidP="005A2991">
                            <w:pPr>
                              <w:pStyle w:val="Listeavsnitt"/>
                              <w:numPr>
                                <w:ilvl w:val="1"/>
                                <w:numId w:val="1"/>
                              </w:numPr>
                              <w:rPr>
                                <w:rFonts w:ascii="Times New Roman" w:hAnsi="Times New Roman" w:cs="Times New Roman"/>
                              </w:rPr>
                            </w:pPr>
                            <w:r>
                              <w:rPr>
                                <w:rFonts w:ascii="Times New Roman" w:hAnsi="Times New Roman" w:cs="Times New Roman"/>
                              </w:rPr>
                              <w:t>Omsorgsstønad</w:t>
                            </w:r>
                            <w:r w:rsidRPr="00073769">
                              <w:rPr>
                                <w:rFonts w:ascii="Times New Roman" w:hAnsi="Times New Roman" w:cs="Times New Roman"/>
                              </w:rPr>
                              <w:t xml:space="preserve"> til personer som har et særlig tyngende omsorgsarbeid</w:t>
                            </w:r>
                          </w:p>
                          <w:p w14:paraId="304EF7CC"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Brukerstyrt personlig assistanse</w:t>
                            </w:r>
                          </w:p>
                          <w:p w14:paraId="608524B3"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Fysioterapi, ergoterapi, rehabilitering og habilitering</w:t>
                            </w:r>
                          </w:p>
                          <w:p w14:paraId="6EDDCDD4" w14:textId="77777777" w:rsidR="005A2991" w:rsidRPr="00073769" w:rsidRDefault="005A2991" w:rsidP="005A2991">
                            <w:pPr>
                              <w:pStyle w:val="Overskrift2"/>
                              <w:rPr>
                                <w:rFonts w:ascii="Times New Roman" w:hAnsi="Times New Roman"/>
                              </w:rPr>
                            </w:pPr>
                            <w:r w:rsidRPr="00073769">
                              <w:rPr>
                                <w:rFonts w:ascii="Times New Roman" w:hAnsi="Times New Roman"/>
                              </w:rPr>
                              <w:t xml:space="preserve">Økonomi </w:t>
                            </w:r>
                          </w:p>
                          <w:p w14:paraId="4E2E1FF2" w14:textId="6E98F68B" w:rsidR="005A2991" w:rsidRPr="00073769" w:rsidRDefault="005A2991" w:rsidP="005A2991">
                            <w:pPr>
                              <w:pStyle w:val="Listeavsnitt"/>
                              <w:numPr>
                                <w:ilvl w:val="0"/>
                                <w:numId w:val="2"/>
                              </w:numPr>
                              <w:ind w:left="567"/>
                              <w:rPr>
                                <w:rFonts w:ascii="Times New Roman" w:hAnsi="Times New Roman" w:cs="Times New Roman"/>
                              </w:rPr>
                            </w:pPr>
                            <w:r w:rsidRPr="00073769">
                              <w:rPr>
                                <w:rFonts w:ascii="Times New Roman" w:hAnsi="Times New Roman" w:cs="Times New Roman"/>
                              </w:rPr>
                              <w:t xml:space="preserve">For noen tjenester må bruker betale egenandel. Hvilke dette gjelder får du vite ved å kontakte </w:t>
                            </w:r>
                            <w:r w:rsidR="006C1F0C">
                              <w:rPr>
                                <w:rFonts w:ascii="Times New Roman" w:hAnsi="Times New Roman" w:cs="Times New Roman"/>
                              </w:rPr>
                              <w:t>Mestringstorget</w:t>
                            </w:r>
                            <w:r w:rsidRPr="00073769">
                              <w:rPr>
                                <w:rFonts w:ascii="Times New Roman" w:hAnsi="Times New Roman" w:cs="Times New Roman"/>
                              </w:rPr>
                              <w:t xml:space="preserve">. Helse- og omsorgstjenesten innhenter nødvendige opplysninger for beregning av egenandelen. </w:t>
                            </w:r>
                            <w:r>
                              <w:rPr>
                                <w:rFonts w:ascii="Times New Roman" w:hAnsi="Times New Roman" w:cs="Times New Roman"/>
                              </w:rPr>
                              <w:t xml:space="preserve">Hva du evt. må betale vil </w:t>
                            </w:r>
                            <w:r w:rsidR="00525A8E">
                              <w:rPr>
                                <w:rFonts w:ascii="Times New Roman" w:hAnsi="Times New Roman" w:cs="Times New Roman"/>
                              </w:rPr>
                              <w:t>komme frem</w:t>
                            </w:r>
                            <w:r>
                              <w:rPr>
                                <w:rFonts w:ascii="Times New Roman" w:hAnsi="Times New Roman" w:cs="Times New Roman"/>
                              </w:rPr>
                              <w:t xml:space="preserve"> av vedtaket.</w:t>
                            </w:r>
                          </w:p>
                          <w:p w14:paraId="5A8C7056" w14:textId="77777777" w:rsidR="005A2991" w:rsidRPr="00073769" w:rsidRDefault="005A2991" w:rsidP="005A2991">
                            <w:pPr>
                              <w:pStyle w:val="Overskrift2"/>
                              <w:rPr>
                                <w:rFonts w:ascii="Times New Roman" w:hAnsi="Times New Roman"/>
                              </w:rPr>
                            </w:pPr>
                            <w:r w:rsidRPr="00073769">
                              <w:rPr>
                                <w:rFonts w:ascii="Times New Roman" w:hAnsi="Times New Roman"/>
                              </w:rPr>
                              <w:t>Informasjon om saksbehandlingen</w:t>
                            </w:r>
                          </w:p>
                          <w:p w14:paraId="58BE82E2" w14:textId="1A4E48B8"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 xml:space="preserve">Opplysningene i søknaden, med eventuelle vedlegg, vil ligge til grunn for behandling av søknaden. </w:t>
                            </w:r>
                            <w:r w:rsidR="006C1F0C">
                              <w:rPr>
                                <w:rFonts w:ascii="Times New Roman" w:hAnsi="Times New Roman" w:cs="Times New Roman"/>
                              </w:rPr>
                              <w:t>Mestringstorget</w:t>
                            </w:r>
                            <w:r w:rsidR="006C1F0C" w:rsidRPr="00073769">
                              <w:rPr>
                                <w:rFonts w:ascii="Times New Roman" w:hAnsi="Times New Roman" w:cs="Times New Roman"/>
                              </w:rPr>
                              <w:t xml:space="preserve"> </w:t>
                            </w:r>
                            <w:r w:rsidRPr="00073769">
                              <w:rPr>
                                <w:rFonts w:ascii="Times New Roman" w:hAnsi="Times New Roman" w:cs="Times New Roman"/>
                              </w:rPr>
                              <w:t xml:space="preserve">vil, etter mottatt søknad, kontakte deg for å utrede saken nærmere. </w:t>
                            </w:r>
                          </w:p>
                          <w:p w14:paraId="1FB00AAB" w14:textId="77777777"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Opplysningene du gir behandles fortrolig.</w:t>
                            </w:r>
                          </w:p>
                          <w:p w14:paraId="3F96118C" w14:textId="77777777"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 xml:space="preserve">Du har rett til innsyn i saksdokumentene, rett til å få tilføyd mangler og å få slettet feil. </w:t>
                            </w:r>
                          </w:p>
                          <w:p w14:paraId="7B2BF003" w14:textId="77777777" w:rsidR="005A2991" w:rsidRPr="00073769" w:rsidRDefault="005A2991" w:rsidP="005A2991">
                            <w:pPr>
                              <w:pStyle w:val="Overskrift2"/>
                              <w:rPr>
                                <w:rFonts w:ascii="Times New Roman" w:hAnsi="Times New Roman"/>
                              </w:rPr>
                            </w:pPr>
                            <w:r w:rsidRPr="00073769">
                              <w:rPr>
                                <w:rFonts w:ascii="Times New Roman" w:hAnsi="Times New Roman"/>
                              </w:rPr>
                              <w:t>Journal</w:t>
                            </w:r>
                          </w:p>
                          <w:p w14:paraId="5FA3A038" w14:textId="59D57FE9" w:rsidR="005A2991" w:rsidRPr="00073769" w:rsidRDefault="006C1F0C" w:rsidP="005A2991">
                            <w:pPr>
                              <w:pStyle w:val="Listeavsnitt"/>
                              <w:numPr>
                                <w:ilvl w:val="0"/>
                                <w:numId w:val="4"/>
                              </w:numPr>
                              <w:ind w:left="567"/>
                              <w:rPr>
                                <w:rFonts w:ascii="Times New Roman" w:hAnsi="Times New Roman" w:cs="Times New Roman"/>
                              </w:rPr>
                            </w:pPr>
                            <w:r w:rsidRPr="00073769">
                              <w:rPr>
                                <w:rFonts w:ascii="Times New Roman" w:hAnsi="Times New Roman" w:cs="Times New Roman"/>
                              </w:rPr>
                              <w:t>Ifølge</w:t>
                            </w:r>
                            <w:r w:rsidR="005A2991" w:rsidRPr="00073769">
                              <w:rPr>
                                <w:rFonts w:ascii="Times New Roman" w:hAnsi="Times New Roman" w:cs="Times New Roman"/>
                              </w:rPr>
                              <w:t xml:space="preserve"> forskrift om pasientjournal, skal det opprettes journal for hver pasient. Du kan ikke reservere deg mot at slik journal opprettes, men </w:t>
                            </w:r>
                            <w:r w:rsidR="005A2991">
                              <w:rPr>
                                <w:rFonts w:ascii="Times New Roman" w:hAnsi="Times New Roman" w:cs="Times New Roman"/>
                              </w:rPr>
                              <w:t>du kan be om at enkelte ansatt</w:t>
                            </w:r>
                            <w:r w:rsidR="00D92DFF">
                              <w:rPr>
                                <w:rFonts w:ascii="Times New Roman" w:hAnsi="Times New Roman" w:cs="Times New Roman"/>
                              </w:rPr>
                              <w:t>e</w:t>
                            </w:r>
                            <w:r w:rsidR="005A2991">
                              <w:rPr>
                                <w:rFonts w:ascii="Times New Roman" w:hAnsi="Times New Roman" w:cs="Times New Roman"/>
                              </w:rPr>
                              <w:t xml:space="preserve"> </w:t>
                            </w:r>
                            <w:r w:rsidR="005A2991" w:rsidRPr="00073769">
                              <w:rPr>
                                <w:rFonts w:ascii="Times New Roman" w:hAnsi="Times New Roman" w:cs="Times New Roman"/>
                              </w:rPr>
                              <w:t>ik</w:t>
                            </w:r>
                            <w:r w:rsidR="005A2991">
                              <w:rPr>
                                <w:rFonts w:ascii="Times New Roman" w:hAnsi="Times New Roman" w:cs="Times New Roman"/>
                              </w:rPr>
                              <w:t>k</w:t>
                            </w:r>
                            <w:r w:rsidR="005A2991" w:rsidRPr="00073769">
                              <w:rPr>
                                <w:rFonts w:ascii="Times New Roman" w:hAnsi="Times New Roman" w:cs="Times New Roman"/>
                              </w:rPr>
                              <w:t xml:space="preserve">e gis tilgang til din journal. </w:t>
                            </w:r>
                          </w:p>
                          <w:p w14:paraId="23466B5F" w14:textId="77777777" w:rsidR="005A2991" w:rsidRDefault="005A2991" w:rsidP="005A2991">
                            <w:pPr>
                              <w:pStyle w:val="Listeavsnitt"/>
                              <w:numPr>
                                <w:ilvl w:val="0"/>
                                <w:numId w:val="4"/>
                              </w:numPr>
                              <w:ind w:left="567"/>
                              <w:rPr>
                                <w:rFonts w:ascii="Times New Roman" w:hAnsi="Times New Roman" w:cs="Times New Roman"/>
                              </w:rPr>
                            </w:pPr>
                            <w:r>
                              <w:rPr>
                                <w:rFonts w:ascii="Times New Roman" w:hAnsi="Times New Roman" w:cs="Times New Roman"/>
                              </w:rPr>
                              <w:t xml:space="preserve">Søker du om eller mottar helse- og omsorgstjenester i din kommune blir det registrert opplysninger om deg og ditt behov for hjelp. Noen av opplysningene blir registrert etter en egen standard (IPLOS) og sendt til Kommunalt pasient- og brukerregister (KPR). </w:t>
                            </w:r>
                          </w:p>
                          <w:p w14:paraId="5F91EBFC" w14:textId="77777777" w:rsidR="005A2991" w:rsidRDefault="005A2991" w:rsidP="005A2991">
                            <w:pPr>
                              <w:pStyle w:val="Listeavsnitt"/>
                              <w:numPr>
                                <w:ilvl w:val="0"/>
                                <w:numId w:val="4"/>
                              </w:numPr>
                              <w:ind w:left="567"/>
                              <w:rPr>
                                <w:rFonts w:ascii="Times New Roman" w:hAnsi="Times New Roman" w:cs="Times New Roman"/>
                              </w:rPr>
                            </w:pPr>
                            <w:r>
                              <w:rPr>
                                <w:rFonts w:ascii="Times New Roman" w:hAnsi="Times New Roman" w:cs="Times New Roman"/>
                              </w:rPr>
                              <w:t>Ditt navn og adresse vil ikke finnes i KPR. Ditt fødselsnummer oppbevares kryptert og adskilt fra dine helseopplysninger.</w:t>
                            </w:r>
                          </w:p>
                          <w:p w14:paraId="7C16FF88" w14:textId="77777777" w:rsidR="005A2991" w:rsidRPr="00950889" w:rsidRDefault="005A2991" w:rsidP="005A2991">
                            <w:pPr>
                              <w:ind w:left="207"/>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4629B" id="_x0000_t202" coordsize="21600,21600" o:spt="202" path="m,l,21600r21600,l21600,xe">
                <v:stroke joinstyle="miter"/>
                <v:path gradientshapeok="t" o:connecttype="rect"/>
              </v:shapetype>
              <v:shape id="Tekstboks 1" o:spid="_x0000_s1026" type="#_x0000_t202" style="position:absolute;margin-left:30.75pt;margin-top:25.45pt;width:468pt;height:50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" fillcolor="#d8d8d8 [2732]" strokecolor="black [3213]" strokeweight=".25pt">
                <v:path arrowok="t"/>
                <v:textbox>
                  <w:txbxContent>
                    <w:p w14:paraId="3DEF99DD" w14:textId="77777777" w:rsidR="005A2991" w:rsidRPr="00073769" w:rsidRDefault="005A2991" w:rsidP="005A2991">
                      <w:pPr>
                        <w:pStyle w:val="Overskrift2"/>
                        <w:rPr>
                          <w:rFonts w:ascii="Times New Roman" w:hAnsi="Times New Roman"/>
                        </w:rPr>
                      </w:pPr>
                      <w:r w:rsidRPr="00073769">
                        <w:rPr>
                          <w:rFonts w:ascii="Times New Roman" w:hAnsi="Times New Roman"/>
                        </w:rPr>
                        <w:t>Generell info</w:t>
                      </w:r>
                    </w:p>
                    <w:p w14:paraId="2BEE7958" w14:textId="77777777" w:rsidR="005A2991" w:rsidRPr="00073769" w:rsidRDefault="005A2991" w:rsidP="005A2991">
                      <w:pPr>
                        <w:pStyle w:val="Listeavsnitt"/>
                        <w:numPr>
                          <w:ilvl w:val="0"/>
                          <w:numId w:val="1"/>
                        </w:numPr>
                        <w:ind w:left="567"/>
                        <w:rPr>
                          <w:rFonts w:ascii="Times New Roman" w:hAnsi="Times New Roman" w:cs="Times New Roman"/>
                        </w:rPr>
                      </w:pPr>
                      <w:r w:rsidRPr="00073769">
                        <w:rPr>
                          <w:rFonts w:ascii="Times New Roman" w:hAnsi="Times New Roman" w:cs="Times New Roman"/>
                        </w:rPr>
                        <w:t>Kommunen har ansvar for å tilby nødvendige helse- og omsorgstjenester til alle som oppholder seg i kommunen, jfr. helse- og omsorgstjenesteloven § 3-2. Tjenesten gis etter individuelle behov. Kommunen skal blant annet tilby:</w:t>
                      </w:r>
                    </w:p>
                    <w:p w14:paraId="76B1F870"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Helsetjenester i hjemmet, for eksempel hjemmesykepleie</w:t>
                      </w:r>
                    </w:p>
                    <w:p w14:paraId="2494C7DE"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Personlig assistanse, herunder praktisk bistand, opplæring og støttekontakt</w:t>
                      </w:r>
                    </w:p>
                    <w:p w14:paraId="7AC447C4"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Plass i institusjon, herunder sykehjem</w:t>
                      </w:r>
                    </w:p>
                    <w:p w14:paraId="57022C47"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Avlastningstiltak for barn og voksne</w:t>
                      </w:r>
                    </w:p>
                    <w:p w14:paraId="09698639" w14:textId="77777777" w:rsidR="005A2991" w:rsidRPr="00073769" w:rsidRDefault="005A2991" w:rsidP="005A2991">
                      <w:pPr>
                        <w:pStyle w:val="Listeavsnitt"/>
                        <w:numPr>
                          <w:ilvl w:val="1"/>
                          <w:numId w:val="1"/>
                        </w:numPr>
                        <w:rPr>
                          <w:rFonts w:ascii="Times New Roman" w:hAnsi="Times New Roman" w:cs="Times New Roman"/>
                        </w:rPr>
                      </w:pPr>
                      <w:r>
                        <w:rPr>
                          <w:rFonts w:ascii="Times New Roman" w:hAnsi="Times New Roman" w:cs="Times New Roman"/>
                        </w:rPr>
                        <w:t>Omsorgsstønad</w:t>
                      </w:r>
                      <w:r w:rsidRPr="00073769">
                        <w:rPr>
                          <w:rFonts w:ascii="Times New Roman" w:hAnsi="Times New Roman" w:cs="Times New Roman"/>
                        </w:rPr>
                        <w:t xml:space="preserve"> til personer som har et særlig tyngende omsorgsarbeid</w:t>
                      </w:r>
                    </w:p>
                    <w:p w14:paraId="304EF7CC"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Brukerstyrt personlig assistanse</w:t>
                      </w:r>
                    </w:p>
                    <w:p w14:paraId="608524B3" w14:textId="77777777" w:rsidR="005A2991" w:rsidRPr="00073769" w:rsidRDefault="005A2991" w:rsidP="005A2991">
                      <w:pPr>
                        <w:pStyle w:val="Listeavsnitt"/>
                        <w:numPr>
                          <w:ilvl w:val="1"/>
                          <w:numId w:val="1"/>
                        </w:numPr>
                        <w:rPr>
                          <w:rFonts w:ascii="Times New Roman" w:hAnsi="Times New Roman" w:cs="Times New Roman"/>
                        </w:rPr>
                      </w:pPr>
                      <w:r w:rsidRPr="00073769">
                        <w:rPr>
                          <w:rFonts w:ascii="Times New Roman" w:hAnsi="Times New Roman" w:cs="Times New Roman"/>
                        </w:rPr>
                        <w:t>Fysioterapi, ergoterapi, rehabilitering og habilitering</w:t>
                      </w:r>
                    </w:p>
                    <w:p w14:paraId="6EDDCDD4" w14:textId="77777777" w:rsidR="005A2991" w:rsidRPr="00073769" w:rsidRDefault="005A2991" w:rsidP="005A2991">
                      <w:pPr>
                        <w:pStyle w:val="Overskrift2"/>
                        <w:rPr>
                          <w:rFonts w:ascii="Times New Roman" w:hAnsi="Times New Roman"/>
                        </w:rPr>
                      </w:pPr>
                      <w:r w:rsidRPr="00073769">
                        <w:rPr>
                          <w:rFonts w:ascii="Times New Roman" w:hAnsi="Times New Roman"/>
                        </w:rPr>
                        <w:t xml:space="preserve">Økonomi </w:t>
                      </w:r>
                    </w:p>
                    <w:p w14:paraId="4E2E1FF2" w14:textId="6E98F68B" w:rsidR="005A2991" w:rsidRPr="00073769" w:rsidRDefault="005A2991" w:rsidP="005A2991">
                      <w:pPr>
                        <w:pStyle w:val="Listeavsnitt"/>
                        <w:numPr>
                          <w:ilvl w:val="0"/>
                          <w:numId w:val="2"/>
                        </w:numPr>
                        <w:ind w:left="567"/>
                        <w:rPr>
                          <w:rFonts w:ascii="Times New Roman" w:hAnsi="Times New Roman" w:cs="Times New Roman"/>
                        </w:rPr>
                      </w:pPr>
                      <w:r w:rsidRPr="00073769">
                        <w:rPr>
                          <w:rFonts w:ascii="Times New Roman" w:hAnsi="Times New Roman" w:cs="Times New Roman"/>
                        </w:rPr>
                        <w:t xml:space="preserve">For noen tjenester må bruker betale egenandel. Hvilke dette gjelder får du vite ved å kontakte </w:t>
                      </w:r>
                      <w:r w:rsidR="006C1F0C">
                        <w:rPr>
                          <w:rFonts w:ascii="Times New Roman" w:hAnsi="Times New Roman" w:cs="Times New Roman"/>
                        </w:rPr>
                        <w:t>Mestringstorget</w:t>
                      </w:r>
                      <w:r w:rsidRPr="00073769">
                        <w:rPr>
                          <w:rFonts w:ascii="Times New Roman" w:hAnsi="Times New Roman" w:cs="Times New Roman"/>
                        </w:rPr>
                        <w:t xml:space="preserve">. Helse- og omsorgstjenesten innhenter nødvendige opplysninger for beregning av egenandelen. </w:t>
                      </w:r>
                      <w:r>
                        <w:rPr>
                          <w:rFonts w:ascii="Times New Roman" w:hAnsi="Times New Roman" w:cs="Times New Roman"/>
                        </w:rPr>
                        <w:t xml:space="preserve">Hva du evt. må betale vil </w:t>
                      </w:r>
                      <w:r w:rsidR="00525A8E">
                        <w:rPr>
                          <w:rFonts w:ascii="Times New Roman" w:hAnsi="Times New Roman" w:cs="Times New Roman"/>
                        </w:rPr>
                        <w:t>komme frem</w:t>
                      </w:r>
                      <w:r>
                        <w:rPr>
                          <w:rFonts w:ascii="Times New Roman" w:hAnsi="Times New Roman" w:cs="Times New Roman"/>
                        </w:rPr>
                        <w:t xml:space="preserve"> av vedtaket.</w:t>
                      </w:r>
                    </w:p>
                    <w:p w14:paraId="5A8C7056" w14:textId="77777777" w:rsidR="005A2991" w:rsidRPr="00073769" w:rsidRDefault="005A2991" w:rsidP="005A2991">
                      <w:pPr>
                        <w:pStyle w:val="Overskrift2"/>
                        <w:rPr>
                          <w:rFonts w:ascii="Times New Roman" w:hAnsi="Times New Roman"/>
                        </w:rPr>
                      </w:pPr>
                      <w:r w:rsidRPr="00073769">
                        <w:rPr>
                          <w:rFonts w:ascii="Times New Roman" w:hAnsi="Times New Roman"/>
                        </w:rPr>
                        <w:t>Informasjon om saksbehandlingen</w:t>
                      </w:r>
                    </w:p>
                    <w:p w14:paraId="58BE82E2" w14:textId="1A4E48B8"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 xml:space="preserve">Opplysningene i søknaden, med eventuelle vedlegg, vil ligge til grunn for behandling av søknaden. </w:t>
                      </w:r>
                      <w:r w:rsidR="006C1F0C">
                        <w:rPr>
                          <w:rFonts w:ascii="Times New Roman" w:hAnsi="Times New Roman" w:cs="Times New Roman"/>
                        </w:rPr>
                        <w:t>Mestringstorget</w:t>
                      </w:r>
                      <w:r w:rsidR="006C1F0C" w:rsidRPr="00073769">
                        <w:rPr>
                          <w:rFonts w:ascii="Times New Roman" w:hAnsi="Times New Roman" w:cs="Times New Roman"/>
                        </w:rPr>
                        <w:t xml:space="preserve"> </w:t>
                      </w:r>
                      <w:r w:rsidRPr="00073769">
                        <w:rPr>
                          <w:rFonts w:ascii="Times New Roman" w:hAnsi="Times New Roman" w:cs="Times New Roman"/>
                        </w:rPr>
                        <w:t xml:space="preserve">vil, etter mottatt søknad, kontakte deg for å utrede saken nærmere. </w:t>
                      </w:r>
                    </w:p>
                    <w:p w14:paraId="1FB00AAB" w14:textId="77777777"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Opplysningene du gir behandles fortrolig.</w:t>
                      </w:r>
                    </w:p>
                    <w:p w14:paraId="3F96118C" w14:textId="77777777" w:rsidR="005A2991" w:rsidRPr="00073769" w:rsidRDefault="005A2991" w:rsidP="005A2991">
                      <w:pPr>
                        <w:pStyle w:val="Listeavsnitt"/>
                        <w:numPr>
                          <w:ilvl w:val="0"/>
                          <w:numId w:val="3"/>
                        </w:numPr>
                        <w:ind w:left="567"/>
                        <w:rPr>
                          <w:rFonts w:ascii="Times New Roman" w:hAnsi="Times New Roman" w:cs="Times New Roman"/>
                        </w:rPr>
                      </w:pPr>
                      <w:r w:rsidRPr="00073769">
                        <w:rPr>
                          <w:rFonts w:ascii="Times New Roman" w:hAnsi="Times New Roman" w:cs="Times New Roman"/>
                        </w:rPr>
                        <w:t xml:space="preserve">Du har rett til innsyn i saksdokumentene, rett til å få tilføyd mangler og å få slettet feil. </w:t>
                      </w:r>
                    </w:p>
                    <w:p w14:paraId="7B2BF003" w14:textId="77777777" w:rsidR="005A2991" w:rsidRPr="00073769" w:rsidRDefault="005A2991" w:rsidP="005A2991">
                      <w:pPr>
                        <w:pStyle w:val="Overskrift2"/>
                        <w:rPr>
                          <w:rFonts w:ascii="Times New Roman" w:hAnsi="Times New Roman"/>
                        </w:rPr>
                      </w:pPr>
                      <w:r w:rsidRPr="00073769">
                        <w:rPr>
                          <w:rFonts w:ascii="Times New Roman" w:hAnsi="Times New Roman"/>
                        </w:rPr>
                        <w:t>Journal</w:t>
                      </w:r>
                    </w:p>
                    <w:p w14:paraId="5FA3A038" w14:textId="59D57FE9" w:rsidR="005A2991" w:rsidRPr="00073769" w:rsidRDefault="006C1F0C" w:rsidP="005A2991">
                      <w:pPr>
                        <w:pStyle w:val="Listeavsnitt"/>
                        <w:numPr>
                          <w:ilvl w:val="0"/>
                          <w:numId w:val="4"/>
                        </w:numPr>
                        <w:ind w:left="567"/>
                        <w:rPr>
                          <w:rFonts w:ascii="Times New Roman" w:hAnsi="Times New Roman" w:cs="Times New Roman"/>
                        </w:rPr>
                      </w:pPr>
                      <w:r w:rsidRPr="00073769">
                        <w:rPr>
                          <w:rFonts w:ascii="Times New Roman" w:hAnsi="Times New Roman" w:cs="Times New Roman"/>
                        </w:rPr>
                        <w:t>Ifølge</w:t>
                      </w:r>
                      <w:r w:rsidR="005A2991" w:rsidRPr="00073769">
                        <w:rPr>
                          <w:rFonts w:ascii="Times New Roman" w:hAnsi="Times New Roman" w:cs="Times New Roman"/>
                        </w:rPr>
                        <w:t xml:space="preserve"> forskrift om pasientjournal, skal det opprettes journal for hver pasient. Du kan ikke reservere deg mot at slik journal opprettes, men </w:t>
                      </w:r>
                      <w:r w:rsidR="005A2991">
                        <w:rPr>
                          <w:rFonts w:ascii="Times New Roman" w:hAnsi="Times New Roman" w:cs="Times New Roman"/>
                        </w:rPr>
                        <w:t>du kan be om at enkelte ansatt</w:t>
                      </w:r>
                      <w:r w:rsidR="00D92DFF">
                        <w:rPr>
                          <w:rFonts w:ascii="Times New Roman" w:hAnsi="Times New Roman" w:cs="Times New Roman"/>
                        </w:rPr>
                        <w:t>e</w:t>
                      </w:r>
                      <w:r w:rsidR="005A2991">
                        <w:rPr>
                          <w:rFonts w:ascii="Times New Roman" w:hAnsi="Times New Roman" w:cs="Times New Roman"/>
                        </w:rPr>
                        <w:t xml:space="preserve"> </w:t>
                      </w:r>
                      <w:r w:rsidR="005A2991" w:rsidRPr="00073769">
                        <w:rPr>
                          <w:rFonts w:ascii="Times New Roman" w:hAnsi="Times New Roman" w:cs="Times New Roman"/>
                        </w:rPr>
                        <w:t>ik</w:t>
                      </w:r>
                      <w:r w:rsidR="005A2991">
                        <w:rPr>
                          <w:rFonts w:ascii="Times New Roman" w:hAnsi="Times New Roman" w:cs="Times New Roman"/>
                        </w:rPr>
                        <w:t>k</w:t>
                      </w:r>
                      <w:r w:rsidR="005A2991" w:rsidRPr="00073769">
                        <w:rPr>
                          <w:rFonts w:ascii="Times New Roman" w:hAnsi="Times New Roman" w:cs="Times New Roman"/>
                        </w:rPr>
                        <w:t xml:space="preserve">e gis tilgang til din journal. </w:t>
                      </w:r>
                    </w:p>
                    <w:p w14:paraId="23466B5F" w14:textId="77777777" w:rsidR="005A2991" w:rsidRDefault="005A2991" w:rsidP="005A2991">
                      <w:pPr>
                        <w:pStyle w:val="Listeavsnitt"/>
                        <w:numPr>
                          <w:ilvl w:val="0"/>
                          <w:numId w:val="4"/>
                        </w:numPr>
                        <w:ind w:left="567"/>
                        <w:rPr>
                          <w:rFonts w:ascii="Times New Roman" w:hAnsi="Times New Roman" w:cs="Times New Roman"/>
                        </w:rPr>
                      </w:pPr>
                      <w:r>
                        <w:rPr>
                          <w:rFonts w:ascii="Times New Roman" w:hAnsi="Times New Roman" w:cs="Times New Roman"/>
                        </w:rPr>
                        <w:t xml:space="preserve">Søker du om eller mottar helse- og omsorgstjenester i din kommune blir det registrert opplysninger om deg og ditt behov for hjelp. Noen av opplysningene blir registrert etter en egen standard (IPLOS) og sendt til Kommunalt pasient- og brukerregister (KPR). </w:t>
                      </w:r>
                    </w:p>
                    <w:p w14:paraId="5F91EBFC" w14:textId="77777777" w:rsidR="005A2991" w:rsidRDefault="005A2991" w:rsidP="005A2991">
                      <w:pPr>
                        <w:pStyle w:val="Listeavsnitt"/>
                        <w:numPr>
                          <w:ilvl w:val="0"/>
                          <w:numId w:val="4"/>
                        </w:numPr>
                        <w:ind w:left="567"/>
                        <w:rPr>
                          <w:rFonts w:ascii="Times New Roman" w:hAnsi="Times New Roman" w:cs="Times New Roman"/>
                        </w:rPr>
                      </w:pPr>
                      <w:r>
                        <w:rPr>
                          <w:rFonts w:ascii="Times New Roman" w:hAnsi="Times New Roman" w:cs="Times New Roman"/>
                        </w:rPr>
                        <w:t>Ditt navn og adresse vil ikke finnes i KPR. Ditt fødselsnummer oppbevares kryptert og adskilt fra dine helseopplysninger.</w:t>
                      </w:r>
                    </w:p>
                    <w:p w14:paraId="7C16FF88" w14:textId="77777777" w:rsidR="005A2991" w:rsidRPr="00950889" w:rsidRDefault="005A2991" w:rsidP="005A2991">
                      <w:pPr>
                        <w:ind w:left="207"/>
                        <w:rPr>
                          <w:rFonts w:ascii="Times New Roman" w:hAnsi="Times New Roman"/>
                        </w:rPr>
                      </w:pPr>
                    </w:p>
                  </w:txbxContent>
                </v:textbox>
                <w10:wrap type="topAndBottom"/>
              </v:shape>
            </w:pict>
          </mc:Fallback>
        </mc:AlternateContent>
      </w:r>
    </w:p>
    <w:p w14:paraId="1903AF90" w14:textId="77777777" w:rsidR="005A2991" w:rsidRPr="005A2991" w:rsidRDefault="005A2991" w:rsidP="005A2991">
      <w:pPr>
        <w:rPr>
          <w:b/>
        </w:rPr>
      </w:pPr>
    </w:p>
    <w:p w14:paraId="3860511A" w14:textId="77777777" w:rsidR="004E5E39" w:rsidRDefault="004E5E39" w:rsidP="004E5E39"/>
    <w:p w14:paraId="222D388C" w14:textId="77777777" w:rsidR="00785D06" w:rsidRDefault="00785D06" w:rsidP="004E5E39"/>
    <w:p w14:paraId="78A0A4C7" w14:textId="77777777" w:rsidR="00785D06" w:rsidRDefault="00785D06" w:rsidP="004E5E39"/>
    <w:p w14:paraId="7FD28AAC" w14:textId="77777777" w:rsidR="00785D06" w:rsidRDefault="00785D06" w:rsidP="004E5E39"/>
    <w:p w14:paraId="798FB3C0" w14:textId="77777777" w:rsidR="00785D06" w:rsidRPr="004E5E39" w:rsidRDefault="00785D06" w:rsidP="004E5E39"/>
    <w:p w14:paraId="43D0A845" w14:textId="77777777" w:rsidR="005A2991" w:rsidRPr="005A2991" w:rsidRDefault="005A2991" w:rsidP="005A2991">
      <w:pPr>
        <w:jc w:val="center"/>
        <w:rPr>
          <w:b/>
          <w:sz w:val="24"/>
          <w:szCs w:val="24"/>
        </w:rPr>
      </w:pPr>
      <w:r w:rsidRPr="005A2991">
        <w:rPr>
          <w:b/>
          <w:sz w:val="24"/>
          <w:szCs w:val="24"/>
        </w:rPr>
        <w:lastRenderedPageBreak/>
        <w:t>EGENSØKNAD</w:t>
      </w:r>
    </w:p>
    <w:p w14:paraId="36D432E9" w14:textId="77777777" w:rsidR="005A2991" w:rsidRPr="005A2991" w:rsidRDefault="005A2991" w:rsidP="005A2991">
      <w:pPr>
        <w:rPr>
          <w:b/>
        </w:rPr>
      </w:pPr>
    </w:p>
    <w:p w14:paraId="05B1F84E" w14:textId="77777777" w:rsidR="005A2991" w:rsidRPr="005A2991" w:rsidRDefault="005A2991" w:rsidP="005A2991">
      <w:pPr>
        <w:rPr>
          <w:b/>
          <w:bCs/>
        </w:rPr>
      </w:pPr>
      <w:r w:rsidRPr="005A2991">
        <w:rPr>
          <w:b/>
          <w:bCs/>
        </w:rPr>
        <w:t xml:space="preserve">1. Personalia </w:t>
      </w:r>
    </w:p>
    <w:p w14:paraId="178F6BC8" w14:textId="77777777" w:rsidR="005A2991" w:rsidRPr="005A2991" w:rsidRDefault="005A2991" w:rsidP="005A2991">
      <w:r w:rsidRPr="005A2991">
        <w:t>Navn: _________________________________________________________________________________</w:t>
      </w:r>
    </w:p>
    <w:p w14:paraId="742687E8" w14:textId="77777777" w:rsidR="005A2991" w:rsidRPr="005A2991" w:rsidRDefault="005A2991" w:rsidP="005A2991">
      <w:r w:rsidRPr="005A2991">
        <w:t>Adresse: _______________________________________________________________________________</w:t>
      </w:r>
    </w:p>
    <w:p w14:paraId="0538CE97" w14:textId="77777777" w:rsidR="005A2991" w:rsidRPr="005A2991" w:rsidRDefault="005A2991" w:rsidP="005A2991">
      <w:r w:rsidRPr="005A2991">
        <w:t>Fødselsnummer: (11 siffer) _______________________________ Telefon: _________________________</w:t>
      </w:r>
    </w:p>
    <w:p w14:paraId="6F5A1B58" w14:textId="77777777" w:rsidR="005A2991" w:rsidRPr="005A2991" w:rsidRDefault="005A2991" w:rsidP="005A2991"/>
    <w:p w14:paraId="6ED7EA6A" w14:textId="77777777" w:rsidR="005A2991" w:rsidRPr="005A2991" w:rsidRDefault="005A2991" w:rsidP="005A2991">
      <w:r w:rsidRPr="005A2991">
        <w:t xml:space="preserve">Sivilstand: </w:t>
      </w:r>
      <w:r w:rsidRPr="005A2991">
        <w:fldChar w:fldCharType="begin">
          <w:ffData>
            <w:name w:val="Merk21"/>
            <w:enabled/>
            <w:calcOnExit w:val="0"/>
            <w:checkBox>
              <w:sizeAuto/>
              <w:default w:val="0"/>
            </w:checkBox>
          </w:ffData>
        </w:fldChar>
      </w:r>
      <w:bookmarkStart w:id="0" w:name="Merk21"/>
      <w:r w:rsidRPr="005A2991">
        <w:instrText xml:space="preserve"> FORMCHECKBOX </w:instrText>
      </w:r>
      <w:r w:rsidRPr="005A2991">
        <w:fldChar w:fldCharType="separate"/>
      </w:r>
      <w:r w:rsidRPr="005A2991">
        <w:fldChar w:fldCharType="end"/>
      </w:r>
      <w:bookmarkEnd w:id="0"/>
      <w:r w:rsidRPr="005A2991">
        <w:t xml:space="preserve"> Gift/registrert partner </w:t>
      </w:r>
      <w:r w:rsidRPr="005A2991">
        <w:fldChar w:fldCharType="begin">
          <w:ffData>
            <w:name w:val="Avmerking1"/>
            <w:enabled/>
            <w:calcOnExit w:val="0"/>
            <w:checkBox>
              <w:sizeAuto/>
              <w:default w:val="0"/>
            </w:checkBox>
          </w:ffData>
        </w:fldChar>
      </w:r>
      <w:bookmarkStart w:id="1" w:name="Avmerking1"/>
      <w:r w:rsidRPr="005A2991">
        <w:instrText xml:space="preserve"> FORMCHECKBOX </w:instrText>
      </w:r>
      <w:r w:rsidRPr="005A2991">
        <w:fldChar w:fldCharType="separate"/>
      </w:r>
      <w:r w:rsidRPr="005A2991">
        <w:fldChar w:fldCharType="end"/>
      </w:r>
      <w:bookmarkEnd w:id="1"/>
      <w:r w:rsidRPr="005A2991">
        <w:t xml:space="preserve"> Samboer </w:t>
      </w:r>
      <w:r w:rsidRPr="005A2991">
        <w:fldChar w:fldCharType="begin">
          <w:ffData>
            <w:name w:val="Avmerking2"/>
            <w:enabled/>
            <w:calcOnExit w:val="0"/>
            <w:checkBox>
              <w:sizeAuto/>
              <w:default w:val="0"/>
            </w:checkBox>
          </w:ffData>
        </w:fldChar>
      </w:r>
      <w:bookmarkStart w:id="2" w:name="Avmerking2"/>
      <w:r w:rsidRPr="005A2991">
        <w:instrText xml:space="preserve"> FORMCHECKBOX </w:instrText>
      </w:r>
      <w:r w:rsidRPr="005A2991">
        <w:fldChar w:fldCharType="separate"/>
      </w:r>
      <w:r w:rsidRPr="005A2991">
        <w:fldChar w:fldCharType="end"/>
      </w:r>
      <w:bookmarkEnd w:id="2"/>
      <w:r w:rsidRPr="005A2991">
        <w:t xml:space="preserve"> Enke/enkemann  </w:t>
      </w:r>
      <w:r w:rsidRPr="005A2991">
        <w:fldChar w:fldCharType="begin">
          <w:ffData>
            <w:name w:val="Merk23"/>
            <w:enabled/>
            <w:calcOnExit w:val="0"/>
            <w:checkBox>
              <w:sizeAuto/>
              <w:default w:val="0"/>
            </w:checkBox>
          </w:ffData>
        </w:fldChar>
      </w:r>
      <w:bookmarkStart w:id="3" w:name="Merk23"/>
      <w:r w:rsidRPr="005A2991">
        <w:instrText xml:space="preserve"> FORMCHECKBOX </w:instrText>
      </w:r>
      <w:r w:rsidRPr="005A2991">
        <w:fldChar w:fldCharType="separate"/>
      </w:r>
      <w:r w:rsidRPr="005A2991">
        <w:fldChar w:fldCharType="end"/>
      </w:r>
      <w:bookmarkEnd w:id="3"/>
      <w:r w:rsidRPr="005A2991">
        <w:t xml:space="preserve"> Ugift </w:t>
      </w:r>
      <w:r w:rsidRPr="005A2991">
        <w:fldChar w:fldCharType="begin">
          <w:ffData>
            <w:name w:val="Avmerking3"/>
            <w:enabled/>
            <w:calcOnExit w:val="0"/>
            <w:checkBox>
              <w:sizeAuto/>
              <w:default w:val="0"/>
            </w:checkBox>
          </w:ffData>
        </w:fldChar>
      </w:r>
      <w:bookmarkStart w:id="4" w:name="Avmerking3"/>
      <w:r w:rsidRPr="005A2991">
        <w:instrText xml:space="preserve"> FORMCHECKBOX </w:instrText>
      </w:r>
      <w:r w:rsidRPr="005A2991">
        <w:fldChar w:fldCharType="separate"/>
      </w:r>
      <w:r w:rsidRPr="005A2991">
        <w:fldChar w:fldCharType="end"/>
      </w:r>
      <w:bookmarkEnd w:id="4"/>
      <w:r w:rsidRPr="005A2991">
        <w:t xml:space="preserve"> Separert/skilt</w:t>
      </w:r>
    </w:p>
    <w:p w14:paraId="6C48D0A1" w14:textId="77777777" w:rsidR="005A2991" w:rsidRPr="005A2991" w:rsidRDefault="005A2991" w:rsidP="005A2991"/>
    <w:p w14:paraId="40788E86" w14:textId="77777777" w:rsidR="005A2991" w:rsidRPr="005A2991" w:rsidRDefault="005A2991" w:rsidP="005A2991">
      <w:pPr>
        <w:rPr>
          <w:b/>
        </w:rPr>
      </w:pPr>
      <w:r w:rsidRPr="005A2991">
        <w:t>Navn på evt. ektefelle/samboer:</w:t>
      </w:r>
      <w:r w:rsidRPr="005A2991">
        <w:rPr>
          <w:b/>
        </w:rPr>
        <w:t xml:space="preserve"> ____________________________________________________________ </w:t>
      </w:r>
    </w:p>
    <w:p w14:paraId="6C008305" w14:textId="77777777" w:rsidR="005A2991" w:rsidRPr="005A2991" w:rsidRDefault="005A2991" w:rsidP="005A2991">
      <w:pPr>
        <w:rPr>
          <w:b/>
        </w:rPr>
      </w:pPr>
      <w:r w:rsidRPr="005A2991">
        <w:t>Fødselsnummer: _________________________________________________________________________</w:t>
      </w:r>
    </w:p>
    <w:p w14:paraId="6AAF3693" w14:textId="77777777" w:rsidR="005A2991" w:rsidRPr="005A2991" w:rsidRDefault="005A2991" w:rsidP="005A2991">
      <w:r w:rsidRPr="005A2991">
        <w:t>Hjemkommune:</w:t>
      </w:r>
      <w:r w:rsidRPr="005A2991">
        <w:rPr>
          <w:b/>
        </w:rPr>
        <w:t xml:space="preserve"> ____________________________</w:t>
      </w:r>
      <w:r w:rsidRPr="005A2991">
        <w:t>Statsborgerskap:</w:t>
      </w:r>
      <w:r w:rsidRPr="005A2991">
        <w:rPr>
          <w:b/>
        </w:rPr>
        <w:t xml:space="preserve"> _______________________________</w:t>
      </w:r>
    </w:p>
    <w:p w14:paraId="5ECD84A2" w14:textId="77777777" w:rsidR="005A2991" w:rsidRDefault="005A2991" w:rsidP="005A2991"/>
    <w:p w14:paraId="0D6635E3" w14:textId="77777777" w:rsidR="005A2991" w:rsidRPr="005A2991" w:rsidRDefault="005A2991" w:rsidP="005A2991">
      <w:r w:rsidRPr="005A2991">
        <w:t xml:space="preserve">Barn under 18 år som bor hos deg/du har samvær med: </w:t>
      </w:r>
      <w:r w:rsidRPr="005A2991">
        <w:fldChar w:fldCharType="begin">
          <w:ffData>
            <w:name w:val="Merk26"/>
            <w:enabled/>
            <w:calcOnExit w:val="0"/>
            <w:checkBox>
              <w:sizeAuto/>
              <w:default w:val="0"/>
            </w:checkBox>
          </w:ffData>
        </w:fldChar>
      </w:r>
      <w:bookmarkStart w:id="5" w:name="Merk26"/>
      <w:r w:rsidRPr="005A2991">
        <w:instrText xml:space="preserve"> FORMCHECKBOX </w:instrText>
      </w:r>
      <w:r w:rsidRPr="005A2991">
        <w:fldChar w:fldCharType="separate"/>
      </w:r>
      <w:r w:rsidRPr="005A2991">
        <w:fldChar w:fldCharType="end"/>
      </w:r>
      <w:bookmarkEnd w:id="5"/>
      <w:r w:rsidRPr="005A2991">
        <w:t xml:space="preserve"> Nei </w:t>
      </w:r>
      <w:r w:rsidRPr="005A2991">
        <w:fldChar w:fldCharType="begin">
          <w:ffData>
            <w:name w:val="Merk27"/>
            <w:enabled/>
            <w:calcOnExit w:val="0"/>
            <w:checkBox>
              <w:sizeAuto/>
              <w:default w:val="0"/>
            </w:checkBox>
          </w:ffData>
        </w:fldChar>
      </w:r>
      <w:bookmarkStart w:id="6" w:name="Merk27"/>
      <w:r w:rsidRPr="005A2991">
        <w:instrText xml:space="preserve"> FORMCHECKBOX </w:instrText>
      </w:r>
      <w:r w:rsidRPr="005A2991">
        <w:fldChar w:fldCharType="separate"/>
      </w:r>
      <w:r w:rsidRPr="005A2991">
        <w:fldChar w:fldCharType="end"/>
      </w:r>
      <w:bookmarkEnd w:id="6"/>
      <w:r w:rsidRPr="005A2991">
        <w:t xml:space="preserve"> Ja (hvis Ja – oppgi alder) _____________</w:t>
      </w:r>
    </w:p>
    <w:p w14:paraId="252E02AF" w14:textId="77777777" w:rsidR="005A2991" w:rsidRPr="005A2991" w:rsidRDefault="005A2991" w:rsidP="005A2991">
      <w:r w:rsidRPr="005A2991">
        <w:t xml:space="preserve">Har søker søsken under 18 år? </w:t>
      </w:r>
      <w:r w:rsidRPr="005A2991">
        <w:fldChar w:fldCharType="begin">
          <w:ffData>
            <w:name w:val="Merk26"/>
            <w:enabled/>
            <w:calcOnExit w:val="0"/>
            <w:checkBox>
              <w:sizeAuto/>
              <w:default w:val="0"/>
            </w:checkBox>
          </w:ffData>
        </w:fldChar>
      </w:r>
      <w:r w:rsidRPr="005A2991">
        <w:instrText xml:space="preserve"> FORMCHECKBOX </w:instrText>
      </w:r>
      <w:r w:rsidRPr="005A2991">
        <w:fldChar w:fldCharType="separate"/>
      </w:r>
      <w:r w:rsidRPr="005A2991">
        <w:fldChar w:fldCharType="end"/>
      </w:r>
      <w:r w:rsidRPr="005A2991">
        <w:t xml:space="preserve"> Nei </w:t>
      </w:r>
      <w:r w:rsidRPr="005A2991">
        <w:fldChar w:fldCharType="begin">
          <w:ffData>
            <w:name w:val="Merk27"/>
            <w:enabled/>
            <w:calcOnExit w:val="0"/>
            <w:checkBox>
              <w:sizeAuto/>
              <w:default w:val="0"/>
            </w:checkBox>
          </w:ffData>
        </w:fldChar>
      </w:r>
      <w:r w:rsidRPr="005A2991">
        <w:instrText xml:space="preserve"> FORMCHECKBOX </w:instrText>
      </w:r>
      <w:r w:rsidRPr="005A2991">
        <w:fldChar w:fldCharType="separate"/>
      </w:r>
      <w:r w:rsidRPr="005A2991">
        <w:fldChar w:fldCharType="end"/>
      </w:r>
      <w:r w:rsidRPr="005A2991">
        <w:t xml:space="preserve"> Ja (hvis Ja – oppgi alder) _____________</w:t>
      </w:r>
    </w:p>
    <w:p w14:paraId="7129B668" w14:textId="77777777" w:rsidR="005A2991" w:rsidRDefault="005A2991" w:rsidP="005A2991">
      <w:pPr>
        <w:rPr>
          <w:b/>
          <w:bCs/>
        </w:rPr>
      </w:pPr>
    </w:p>
    <w:p w14:paraId="6847B4E1" w14:textId="77777777" w:rsidR="005A2991" w:rsidRPr="005A2991" w:rsidRDefault="005A2991" w:rsidP="005A2991">
      <w:pPr>
        <w:rPr>
          <w:bCs/>
        </w:rPr>
      </w:pPr>
      <w:r w:rsidRPr="005A2991">
        <w:rPr>
          <w:b/>
          <w:bCs/>
        </w:rPr>
        <w:t xml:space="preserve">2. Nærmeste pårørende </w:t>
      </w:r>
    </w:p>
    <w:p w14:paraId="21F31ABE" w14:textId="77777777" w:rsidR="005A2991" w:rsidRPr="005A2991" w:rsidRDefault="005A2991" w:rsidP="005A2991">
      <w:r w:rsidRPr="005A2991">
        <w:t xml:space="preserve">Navn: _________________________________________________________________________________ </w:t>
      </w:r>
    </w:p>
    <w:p w14:paraId="0655C04C" w14:textId="77777777" w:rsidR="005A2991" w:rsidRPr="005A2991" w:rsidRDefault="005A2991" w:rsidP="005A2991">
      <w:r w:rsidRPr="005A2991">
        <w:t>Adresse: _______________________________________________________________________________</w:t>
      </w:r>
    </w:p>
    <w:p w14:paraId="22BECBD9" w14:textId="77777777" w:rsidR="005A2991" w:rsidRPr="005A2991" w:rsidRDefault="005A2991" w:rsidP="005A2991">
      <w:r w:rsidRPr="005A2991">
        <w:t>Telefon: _______________________________________________________________________________</w:t>
      </w:r>
    </w:p>
    <w:p w14:paraId="0C9F0C11" w14:textId="77777777" w:rsidR="005A2991" w:rsidRPr="005A2991" w:rsidRDefault="005A2991" w:rsidP="005A2991">
      <w:r w:rsidRPr="005A2991">
        <w:t>Slektsforhold/tilknytning: _________________________________________________________________</w:t>
      </w:r>
    </w:p>
    <w:p w14:paraId="4C9E9F8C" w14:textId="77777777" w:rsidR="005A2991" w:rsidRPr="005A2991" w:rsidRDefault="005A2991" w:rsidP="005A2991">
      <w:r w:rsidRPr="005A2991">
        <w:t xml:space="preserve">Denne personen kan samtykke/medvirke på vegne av meg dersom jeg kommer i en situasjon hvor jeg ikke kan ivareta dette selv. Sett x (kryss) hvis Ja </w:t>
      </w:r>
      <w:r w:rsidRPr="005A2991">
        <w:fldChar w:fldCharType="begin">
          <w:ffData>
            <w:name w:val="Avmerking4"/>
            <w:enabled/>
            <w:calcOnExit w:val="0"/>
            <w:checkBox>
              <w:sizeAuto/>
              <w:default w:val="0"/>
            </w:checkBox>
          </w:ffData>
        </w:fldChar>
      </w:r>
      <w:bookmarkStart w:id="7" w:name="Avmerking4"/>
      <w:r w:rsidRPr="005A2991">
        <w:instrText xml:space="preserve"> FORMCHECKBOX </w:instrText>
      </w:r>
      <w:r w:rsidRPr="005A2991">
        <w:fldChar w:fldCharType="separate"/>
      </w:r>
      <w:r w:rsidRPr="005A2991">
        <w:fldChar w:fldCharType="end"/>
      </w:r>
      <w:bookmarkEnd w:id="7"/>
      <w:r w:rsidRPr="005A2991">
        <w:t xml:space="preserve"> </w:t>
      </w:r>
    </w:p>
    <w:p w14:paraId="7C5BA09D" w14:textId="77777777" w:rsidR="005A2991" w:rsidRPr="005A2991" w:rsidRDefault="005A2991" w:rsidP="005A2991"/>
    <w:p w14:paraId="622D904F" w14:textId="77777777" w:rsidR="005A2991" w:rsidRPr="005A2991" w:rsidRDefault="005A2991" w:rsidP="005A2991">
      <w:pPr>
        <w:rPr>
          <w:bCs/>
        </w:rPr>
      </w:pPr>
      <w:r w:rsidRPr="005A2991">
        <w:rPr>
          <w:b/>
          <w:bCs/>
        </w:rPr>
        <w:t xml:space="preserve">3. Verge </w:t>
      </w:r>
      <w:r w:rsidRPr="005A2991">
        <w:rPr>
          <w:bCs/>
        </w:rPr>
        <w:t>(for barn under 18 år oppgis navn på begge foreldre/foresatte der begge har foreldreansvar)</w:t>
      </w:r>
    </w:p>
    <w:p w14:paraId="0906087C" w14:textId="77777777" w:rsidR="005A2991" w:rsidRPr="005A2991" w:rsidRDefault="005A2991" w:rsidP="005A2991">
      <w:r w:rsidRPr="005A2991">
        <w:t>Navn: _________________________________________________________________________________ Adresse: _______________________________________________________________________________</w:t>
      </w:r>
    </w:p>
    <w:p w14:paraId="47803219" w14:textId="77777777" w:rsidR="005A2991" w:rsidRPr="005A2991" w:rsidRDefault="005A2991" w:rsidP="005A2991">
      <w:r w:rsidRPr="005A2991">
        <w:t>Telefon: _______________________________________________________________________________</w:t>
      </w:r>
    </w:p>
    <w:p w14:paraId="1C0EB3A3" w14:textId="77777777" w:rsidR="005A2991" w:rsidRPr="005A2991" w:rsidRDefault="005A2991" w:rsidP="005A2991">
      <w:r w:rsidRPr="005A2991">
        <w:t xml:space="preserve">Navn: _________________________________________________________________________________ </w:t>
      </w:r>
    </w:p>
    <w:p w14:paraId="7B0E43C9" w14:textId="77777777" w:rsidR="005A2991" w:rsidRPr="005A2991" w:rsidRDefault="005A2991" w:rsidP="005A2991">
      <w:r w:rsidRPr="005A2991">
        <w:t>Adresse: _______________________________________________________________________________</w:t>
      </w:r>
    </w:p>
    <w:p w14:paraId="6D4B7279" w14:textId="77777777" w:rsidR="005A2991" w:rsidRPr="005A2991" w:rsidRDefault="005A2991" w:rsidP="005A2991">
      <w:r w:rsidRPr="005A2991">
        <w:t>Telefon: _______________________________________________________________________________</w:t>
      </w:r>
    </w:p>
    <w:p w14:paraId="027380ED" w14:textId="77777777" w:rsidR="005A2991" w:rsidRPr="005A2991" w:rsidRDefault="005A2991" w:rsidP="005A2991"/>
    <w:p w14:paraId="2425A60B" w14:textId="77777777" w:rsidR="005A2991" w:rsidRPr="005A2991" w:rsidRDefault="005A2991" w:rsidP="005A2991">
      <w:pPr>
        <w:rPr>
          <w:b/>
          <w:bCs/>
        </w:rPr>
      </w:pPr>
      <w:r w:rsidRPr="005A2991">
        <w:rPr>
          <w:b/>
          <w:bCs/>
        </w:rPr>
        <w:t>4. Fastlege</w:t>
      </w:r>
    </w:p>
    <w:p w14:paraId="535FB257" w14:textId="77777777" w:rsidR="005A2991" w:rsidRPr="005A2991" w:rsidRDefault="005A2991" w:rsidP="005A2991">
      <w:r w:rsidRPr="005A2991">
        <w:t>Navn: __________________________________ Legekontor: ____________________________________</w:t>
      </w:r>
    </w:p>
    <w:p w14:paraId="194982E2" w14:textId="77777777" w:rsidR="005A2991" w:rsidRPr="005A2991" w:rsidRDefault="005A2991" w:rsidP="005A2991">
      <w:r w:rsidRPr="005A2991">
        <w:t>Telefon: _______________________________________________________________________________</w:t>
      </w:r>
    </w:p>
    <w:p w14:paraId="342ED252" w14:textId="77777777" w:rsidR="005A2991" w:rsidRPr="005A2991" w:rsidRDefault="005A2991" w:rsidP="005A2991"/>
    <w:p w14:paraId="034772CD" w14:textId="77777777" w:rsidR="005A2991" w:rsidRPr="005A2991" w:rsidRDefault="005A2991" w:rsidP="005A2991">
      <w:pPr>
        <w:rPr>
          <w:bCs/>
        </w:rPr>
      </w:pPr>
      <w:r w:rsidRPr="005A2991">
        <w:rPr>
          <w:b/>
          <w:bCs/>
        </w:rPr>
        <w:t xml:space="preserve">5. Beskriv din helsetilstand og hva du trenger hjelp til </w:t>
      </w:r>
      <w:r w:rsidRPr="005A2991">
        <w:rPr>
          <w:bCs/>
        </w:rPr>
        <w:t xml:space="preserve">(bruk eget ark om nødvendig) </w:t>
      </w:r>
    </w:p>
    <w:p w14:paraId="670BE23C" w14:textId="77777777" w:rsidR="005A2991" w:rsidRPr="005A2991" w:rsidRDefault="005A2991" w:rsidP="005A2991">
      <w:pPr>
        <w:rPr>
          <w:bCs/>
        </w:rPr>
      </w:pPr>
      <w:r w:rsidRPr="005A2991">
        <w:rPr>
          <w:bCs/>
        </w:rPr>
        <w:t xml:space="preserve">Legg ved relevant dokumentasjon i form av diagnose(r) som belyser ditt hjelpebehov. </w:t>
      </w:r>
    </w:p>
    <w:p w14:paraId="4DF307BE" w14:textId="77777777" w:rsidR="005A2991" w:rsidRPr="005A2991" w:rsidRDefault="005A2991" w:rsidP="005A2991">
      <w:r w:rsidRPr="005A299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w:t>
      </w:r>
    </w:p>
    <w:p w14:paraId="7F7CDCBC" w14:textId="77777777" w:rsidR="005A2991" w:rsidRPr="005A2991" w:rsidRDefault="005A2991" w:rsidP="005A2991">
      <w:r w:rsidRPr="005A299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w:t>
      </w:r>
    </w:p>
    <w:p w14:paraId="742D1AE5" w14:textId="77777777" w:rsidR="005A2991" w:rsidRPr="005A2991" w:rsidRDefault="005A2991" w:rsidP="005A2991"/>
    <w:p w14:paraId="016DB41D" w14:textId="77777777" w:rsidR="005A2991" w:rsidRDefault="005A2991" w:rsidP="005A2991">
      <w:pPr>
        <w:rPr>
          <w:b/>
          <w:bCs/>
        </w:rPr>
      </w:pPr>
    </w:p>
    <w:p w14:paraId="68A365D2" w14:textId="77777777" w:rsidR="005A2991" w:rsidRDefault="005A2991" w:rsidP="005A2991">
      <w:pPr>
        <w:rPr>
          <w:b/>
          <w:bCs/>
        </w:rPr>
      </w:pPr>
    </w:p>
    <w:p w14:paraId="4886F44C" w14:textId="77777777" w:rsidR="005A2991" w:rsidRDefault="005A2991" w:rsidP="005A2991">
      <w:pPr>
        <w:rPr>
          <w:b/>
          <w:bCs/>
        </w:rPr>
      </w:pPr>
    </w:p>
    <w:p w14:paraId="763EEB03" w14:textId="77777777" w:rsidR="008867C7" w:rsidRDefault="008867C7" w:rsidP="005A2991">
      <w:pPr>
        <w:rPr>
          <w:b/>
          <w:bCs/>
        </w:rPr>
      </w:pPr>
    </w:p>
    <w:p w14:paraId="7C56D53B" w14:textId="77777777" w:rsidR="005A2991" w:rsidRPr="005A2991" w:rsidRDefault="005A2991" w:rsidP="005A2991">
      <w:pPr>
        <w:rPr>
          <w:b/>
          <w:bCs/>
        </w:rPr>
      </w:pPr>
    </w:p>
    <w:p w14:paraId="2A3F3F88" w14:textId="77777777" w:rsidR="005A2991" w:rsidRPr="005A2991" w:rsidRDefault="005A2991" w:rsidP="005A2991">
      <w:pPr>
        <w:rPr>
          <w:b/>
          <w:bCs/>
          <w:i/>
        </w:rPr>
      </w:pPr>
      <w:r w:rsidRPr="005A2991">
        <w:rPr>
          <w:b/>
          <w:bCs/>
        </w:rPr>
        <w:t>6. Hjelpestønad</w:t>
      </w:r>
      <w:r w:rsidRPr="005A2991">
        <w:rPr>
          <w:b/>
          <w:bCs/>
          <w:i/>
        </w:rPr>
        <w:t xml:space="preserve"> </w:t>
      </w:r>
    </w:p>
    <w:p w14:paraId="57750B10" w14:textId="77777777" w:rsidR="005A2991" w:rsidRPr="005A2991" w:rsidRDefault="005A2991" w:rsidP="005A2991">
      <w:r w:rsidRPr="005A2991">
        <w:t>Mottar du hjelpestønad fra folketrygden?</w:t>
      </w:r>
      <w:r w:rsidRPr="005A2991">
        <w:tab/>
      </w:r>
      <w:r w:rsidRPr="005A2991">
        <w:fldChar w:fldCharType="begin">
          <w:ffData>
            <w:name w:val="Merk42"/>
            <w:enabled/>
            <w:calcOnExit w:val="0"/>
            <w:checkBox>
              <w:sizeAuto/>
              <w:default w:val="0"/>
            </w:checkBox>
          </w:ffData>
        </w:fldChar>
      </w:r>
      <w:bookmarkStart w:id="8" w:name="Merk42"/>
      <w:r w:rsidRPr="005A2991">
        <w:instrText xml:space="preserve"> FORMCHECKBOX </w:instrText>
      </w:r>
      <w:r w:rsidRPr="005A2991">
        <w:fldChar w:fldCharType="separate"/>
      </w:r>
      <w:r w:rsidRPr="005A2991">
        <w:fldChar w:fldCharType="end"/>
      </w:r>
      <w:bookmarkEnd w:id="8"/>
      <w:r w:rsidRPr="005A2991">
        <w:t xml:space="preserve"> Nei </w:t>
      </w:r>
      <w:r w:rsidRPr="005A2991">
        <w:fldChar w:fldCharType="begin">
          <w:ffData>
            <w:name w:val="Merk41"/>
            <w:enabled/>
            <w:calcOnExit w:val="0"/>
            <w:checkBox>
              <w:sizeAuto/>
              <w:default w:val="0"/>
            </w:checkBox>
          </w:ffData>
        </w:fldChar>
      </w:r>
      <w:bookmarkStart w:id="9" w:name="Merk41"/>
      <w:r w:rsidRPr="005A2991">
        <w:instrText xml:space="preserve"> FORMCHECKBOX </w:instrText>
      </w:r>
      <w:r w:rsidRPr="005A2991">
        <w:fldChar w:fldCharType="separate"/>
      </w:r>
      <w:r w:rsidRPr="005A2991">
        <w:fldChar w:fldCharType="end"/>
      </w:r>
      <w:bookmarkEnd w:id="9"/>
      <w:r w:rsidRPr="005A2991">
        <w:t xml:space="preserve"> Ja </w:t>
      </w:r>
    </w:p>
    <w:p w14:paraId="403649AB" w14:textId="44B2CEE3" w:rsidR="005A2991" w:rsidRPr="005A2991" w:rsidRDefault="005A2991" w:rsidP="005A2991">
      <w:r w:rsidRPr="005A2991">
        <w:t>Hvis Ja oppgi</w:t>
      </w:r>
      <w:r w:rsidR="00D22C3F">
        <w:t xml:space="preserve"> </w:t>
      </w:r>
      <w:r w:rsidRPr="005A2991">
        <w:t>sats____________________________________________________________________________</w:t>
      </w:r>
    </w:p>
    <w:p w14:paraId="7DB4EB53" w14:textId="77777777" w:rsidR="005A2991" w:rsidRDefault="005A2991" w:rsidP="005A2991">
      <w:pPr>
        <w:rPr>
          <w:b/>
          <w:bCs/>
        </w:rPr>
      </w:pPr>
    </w:p>
    <w:p w14:paraId="20B4D6ED" w14:textId="77777777" w:rsidR="005A2991" w:rsidRPr="005A2991" w:rsidRDefault="005A2991" w:rsidP="005A2991">
      <w:r w:rsidRPr="005A2991">
        <w:rPr>
          <w:b/>
          <w:bCs/>
        </w:rPr>
        <w:t>7. Har du kontakt med, eller mottar du andre offentlige tjenester i dag?</w:t>
      </w:r>
      <w:r w:rsidRPr="005A2991">
        <w:t xml:space="preserve"> </w:t>
      </w:r>
    </w:p>
    <w:p w14:paraId="54A5FAAB" w14:textId="77777777" w:rsidR="005A2991" w:rsidRPr="005A2991" w:rsidRDefault="005A2991" w:rsidP="005A2991">
      <w:r w:rsidRPr="005A2991">
        <w:t>(f.eks. AHUS, NAV, PPT, Boligkontoret, Barneverntjenesten, Flyktningetjenesten eller andre)</w:t>
      </w:r>
    </w:p>
    <w:p w14:paraId="7E8E5147" w14:textId="77777777" w:rsidR="005A2991" w:rsidRPr="005A2991" w:rsidRDefault="005A2991" w:rsidP="005A2991">
      <w:r w:rsidRPr="005A2991">
        <w:fldChar w:fldCharType="begin">
          <w:ffData>
            <w:name w:val="Merk42"/>
            <w:enabled/>
            <w:calcOnExit w:val="0"/>
            <w:checkBox>
              <w:sizeAuto/>
              <w:default w:val="0"/>
            </w:checkBox>
          </w:ffData>
        </w:fldChar>
      </w:r>
      <w:r w:rsidRPr="005A2991">
        <w:instrText xml:space="preserve"> FORMCHECKBOX </w:instrText>
      </w:r>
      <w:r w:rsidRPr="005A2991">
        <w:fldChar w:fldCharType="separate"/>
      </w:r>
      <w:r w:rsidRPr="005A2991">
        <w:fldChar w:fldCharType="end"/>
      </w:r>
      <w:r w:rsidRPr="005A2991">
        <w:t xml:space="preserve"> Nei</w:t>
      </w:r>
    </w:p>
    <w:p w14:paraId="34D104DC" w14:textId="77777777" w:rsidR="005A2991" w:rsidRPr="005A2991" w:rsidRDefault="005A2991" w:rsidP="005A2991">
      <w:r w:rsidRPr="005A2991">
        <w:fldChar w:fldCharType="begin">
          <w:ffData>
            <w:name w:val="Merk42"/>
            <w:enabled/>
            <w:calcOnExit w:val="0"/>
            <w:checkBox>
              <w:sizeAuto/>
              <w:default w:val="0"/>
            </w:checkBox>
          </w:ffData>
        </w:fldChar>
      </w:r>
      <w:r w:rsidRPr="005A2991">
        <w:instrText xml:space="preserve"> FORMCHECKBOX </w:instrText>
      </w:r>
      <w:r w:rsidRPr="005A2991">
        <w:fldChar w:fldCharType="separate"/>
      </w:r>
      <w:r w:rsidRPr="005A2991">
        <w:fldChar w:fldCharType="end"/>
      </w:r>
      <w:r w:rsidRPr="005A2991">
        <w:t xml:space="preserve"> Ja. Spesifiser hvilke _______________________________________________________________________________________</w:t>
      </w:r>
    </w:p>
    <w:p w14:paraId="51B42D55" w14:textId="77777777" w:rsidR="005A2991" w:rsidRPr="005A2991" w:rsidRDefault="005A2991" w:rsidP="005A2991">
      <w:pPr>
        <w:rPr>
          <w:b/>
          <w:bCs/>
        </w:rPr>
      </w:pPr>
    </w:p>
    <w:p w14:paraId="083C05AD" w14:textId="77777777" w:rsidR="005A2991" w:rsidRPr="005A2991" w:rsidRDefault="005A2991" w:rsidP="005A2991">
      <w:pPr>
        <w:rPr>
          <w:b/>
          <w:bCs/>
        </w:rPr>
      </w:pPr>
      <w:r w:rsidRPr="005A2991">
        <w:rPr>
          <w:b/>
          <w:bCs/>
        </w:rPr>
        <w:t>8. Underskrift og fullmakt til innhenting av opplysninger</w:t>
      </w:r>
    </w:p>
    <w:p w14:paraId="01B271A1" w14:textId="4634D718" w:rsidR="005A2991" w:rsidRPr="005A2991" w:rsidRDefault="005A2991" w:rsidP="005A2991">
      <w:r w:rsidRPr="005A2991">
        <w:t xml:space="preserve">Søknaden må være underskrevet av søker selv, verge eller fullmektig. Se og fyll ut vedlagte skjema for informert samtykke for innhenting av opplysninger, Helse og sosial. Se også vedlagte informasjonsskjema om samtykke til behandling av personopplysninger. Kopi av fullmakt/vergeoppnevning vedlegges søknaden dersom dette ikke er gjort ved tidligere søknader. </w:t>
      </w:r>
    </w:p>
    <w:p w14:paraId="35BDCE4F" w14:textId="77777777" w:rsidR="005A2991" w:rsidRPr="005A2991" w:rsidRDefault="005A2991" w:rsidP="005A2991">
      <w:r w:rsidRPr="005A2991">
        <w:rPr>
          <w:b/>
        </w:rPr>
        <w:br/>
        <w:t>For søknader om tjenester til barn der foreldre har delt foreldreansvar, men ikke bor sammen</w:t>
      </w:r>
      <w:r w:rsidRPr="005A2991">
        <w:t xml:space="preserve"> </w:t>
      </w:r>
    </w:p>
    <w:p w14:paraId="4DA0759B" w14:textId="039D8E11" w:rsidR="005A2991" w:rsidRPr="005A2991" w:rsidRDefault="005A2991" w:rsidP="005A2991">
      <w:r w:rsidRPr="005A2991">
        <w:t xml:space="preserve">Dersom kun den ene forelderen har underskrevet søknaden vil </w:t>
      </w:r>
      <w:r w:rsidR="006C1F0C" w:rsidRPr="006C1F0C">
        <w:t xml:space="preserve">Mestringstorget </w:t>
      </w:r>
      <w:r w:rsidRPr="005A2991">
        <w:t xml:space="preserve">orientere den andre om at det er søkt tjenester, og gi muligheter til å komme med relevant informasjon (gjelder ikke nødvendig helsehjelp). </w:t>
      </w:r>
    </w:p>
    <w:p w14:paraId="1FCCA20A" w14:textId="77777777" w:rsidR="005A2991" w:rsidRPr="005A2991" w:rsidRDefault="005A2991" w:rsidP="005A2991"/>
    <w:p w14:paraId="08710E3C" w14:textId="7DB69B25" w:rsidR="005A2991" w:rsidRPr="005A2991" w:rsidRDefault="005A2991" w:rsidP="005A2991">
      <w:r w:rsidRPr="005A2991">
        <w:t>Hensikten med å innhente opplysninger er å utforme et best mulig tjenestetilbud til deg.</w:t>
      </w:r>
      <w:r w:rsidR="008A17A7">
        <w:t xml:space="preserve"> </w:t>
      </w:r>
      <w:r w:rsidRPr="005A2991">
        <w:t xml:space="preserve">Søknaden behandles ut </w:t>
      </w:r>
      <w:r w:rsidR="00706F1B" w:rsidRPr="005A2991">
        <w:t>ifra</w:t>
      </w:r>
      <w:r w:rsidRPr="005A2991">
        <w:t xml:space="preserve"> de opplysninger som foreligger og innhentes. Reservasjon mot innhenting av opplysninger kan medføre mangelfullt beslutningsgrunnlag og svar på søknaden kan avhenge av dette. </w:t>
      </w:r>
    </w:p>
    <w:p w14:paraId="743BDAE7" w14:textId="77777777" w:rsidR="005A2991" w:rsidRPr="005A2991" w:rsidRDefault="005A2991" w:rsidP="005A2991"/>
    <w:p w14:paraId="3749B838" w14:textId="77777777" w:rsidR="005A2991" w:rsidRPr="005A2991" w:rsidRDefault="005A2991" w:rsidP="005A2991">
      <w:r w:rsidRPr="005A2991">
        <w:t xml:space="preserve">Jeg gir pleie- og omsorgstjenesten fullmakt til å innhente de opplysninger som trengs i forbindelse med behandling av denne søknaden og gir fullmakt til at opplysningene kan lagres i kommunalt journalsystem. Jeg gir saksbehandler innsyn i min journal i forbindelse med saksbehandling av min søknad. </w:t>
      </w:r>
    </w:p>
    <w:p w14:paraId="222D1031" w14:textId="77777777" w:rsidR="005A2991" w:rsidRPr="005A2991" w:rsidRDefault="005A2991" w:rsidP="005A2991"/>
    <w:p w14:paraId="35D2E518" w14:textId="77777777" w:rsidR="005A2991" w:rsidRPr="005A2991" w:rsidRDefault="005A2991" w:rsidP="005A2991">
      <w:r w:rsidRPr="005A2991">
        <w:t xml:space="preserve">Du kan reservere deg mot innhenting av slike opplysninger. Hvis du ønsker å reservere deg, skriv her de instanser reservasjonen gjelder for. </w:t>
      </w:r>
    </w:p>
    <w:p w14:paraId="76AB9385" w14:textId="77777777" w:rsidR="005A2991" w:rsidRPr="005A2991" w:rsidRDefault="005A2991" w:rsidP="005A2991"/>
    <w:p w14:paraId="2F47524C" w14:textId="77777777" w:rsidR="005A2991" w:rsidRPr="005A2991" w:rsidRDefault="005A2991" w:rsidP="005A2991"/>
    <w:p w14:paraId="5E2D068C" w14:textId="77777777" w:rsidR="005A2991" w:rsidRPr="005A2991" w:rsidRDefault="005A2991" w:rsidP="005A2991">
      <w:r w:rsidRPr="005A2991">
        <w:t>Sted/dato: ______________________________________________________________________________</w:t>
      </w:r>
    </w:p>
    <w:p w14:paraId="04EB106E" w14:textId="77777777" w:rsidR="000D1AE9" w:rsidRDefault="000D1AE9" w:rsidP="005A2991"/>
    <w:p w14:paraId="00611A01" w14:textId="30749E56" w:rsidR="005A2991" w:rsidRPr="005A2991" w:rsidRDefault="005A2991" w:rsidP="005A2991">
      <w:r w:rsidRPr="005A2991">
        <w:t>_______________________________________________________________________________________</w:t>
      </w:r>
    </w:p>
    <w:p w14:paraId="282F567B" w14:textId="77777777" w:rsidR="005A2991" w:rsidRDefault="005A2991" w:rsidP="005A2991"/>
    <w:p w14:paraId="3B15766A" w14:textId="77777777" w:rsidR="005A2991" w:rsidRPr="005A2991" w:rsidRDefault="005A2991" w:rsidP="005A2991">
      <w:r w:rsidRPr="005A2991">
        <w:t>Søkers underskrift</w:t>
      </w:r>
      <w:r w:rsidRPr="005A2991">
        <w:tab/>
      </w:r>
      <w:r w:rsidRPr="005A2991">
        <w:tab/>
      </w:r>
      <w:r w:rsidRPr="005A2991">
        <w:tab/>
      </w:r>
      <w:r w:rsidRPr="005A2991">
        <w:tab/>
      </w:r>
      <w:r w:rsidRPr="005A2991">
        <w:tab/>
      </w:r>
      <w:r w:rsidRPr="005A2991">
        <w:tab/>
      </w:r>
      <w:r w:rsidRPr="005A2991">
        <w:tab/>
        <w:t>Evt. verge/foresatte til barn</w:t>
      </w:r>
    </w:p>
    <w:p w14:paraId="416C9E8B" w14:textId="77777777" w:rsidR="005A2991" w:rsidRPr="005A2991" w:rsidRDefault="005A2991" w:rsidP="005A2991"/>
    <w:p w14:paraId="7F0B12C2" w14:textId="77777777" w:rsidR="005A2991" w:rsidRDefault="005A2991" w:rsidP="005A2991">
      <w:pPr>
        <w:rPr>
          <w:b/>
        </w:rPr>
      </w:pPr>
    </w:p>
    <w:p w14:paraId="66DB9BA1" w14:textId="77777777" w:rsidR="005A2991" w:rsidRPr="005A2991" w:rsidRDefault="005A2991" w:rsidP="005A2991">
      <w:pPr>
        <w:rPr>
          <w:b/>
        </w:rPr>
      </w:pPr>
    </w:p>
    <w:p w14:paraId="11EE52C5" w14:textId="77777777" w:rsidR="005A2991" w:rsidRPr="005A2991" w:rsidRDefault="005A2991" w:rsidP="005A2991">
      <w:pPr>
        <w:rPr>
          <w:b/>
        </w:rPr>
      </w:pPr>
      <w:r w:rsidRPr="005A2991">
        <w:rPr>
          <w:b/>
        </w:rPr>
        <w:t xml:space="preserve">Dersom andre har hjulpet søker med utfylling av skjemaet, oppgi navn, tilknytning og telefonnr.: </w:t>
      </w:r>
    </w:p>
    <w:p w14:paraId="7EEA1CE4" w14:textId="77777777" w:rsidR="005A2991" w:rsidRPr="005A2991" w:rsidRDefault="005A2991" w:rsidP="005A2991">
      <w:r w:rsidRPr="005A2991">
        <w:t>Navn: _________________________________________________________________________________</w:t>
      </w:r>
    </w:p>
    <w:p w14:paraId="7663420C" w14:textId="77777777" w:rsidR="005A2991" w:rsidRPr="005A2991" w:rsidRDefault="005A2991" w:rsidP="005A2991">
      <w:r w:rsidRPr="005A2991">
        <w:t>Telefon: _______________________________________________________________________________</w:t>
      </w:r>
    </w:p>
    <w:p w14:paraId="58E9C3DD" w14:textId="77777777" w:rsidR="005A2991" w:rsidRPr="005A2991" w:rsidRDefault="005A2991" w:rsidP="005A2991">
      <w:r w:rsidRPr="005A2991">
        <w:t xml:space="preserve">Tilknytning: </w:t>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r>
      <w:r w:rsidRPr="005A2991">
        <w:softHyphen/>
        <w:t>____________________________________________________________________________</w:t>
      </w:r>
    </w:p>
    <w:p w14:paraId="1B0BD8B8" w14:textId="77777777" w:rsidR="005A2991" w:rsidRDefault="005A2991" w:rsidP="005A2991"/>
    <w:p w14:paraId="3085BFBF" w14:textId="77777777" w:rsidR="005A2991" w:rsidRDefault="005A2991" w:rsidP="005A2991"/>
    <w:p w14:paraId="1619BF02" w14:textId="77777777" w:rsidR="005A2991" w:rsidRDefault="005A2991" w:rsidP="005A2991"/>
    <w:p w14:paraId="74C1612D" w14:textId="77777777" w:rsidR="005A2991" w:rsidRDefault="005A2991" w:rsidP="005A2991"/>
    <w:p w14:paraId="39B9F70E" w14:textId="77777777" w:rsidR="005A2991" w:rsidRPr="005A2991" w:rsidRDefault="005A2991" w:rsidP="005A2991"/>
    <w:p w14:paraId="2E47A9BB" w14:textId="77777777" w:rsidR="005A2991" w:rsidRPr="005A2991" w:rsidRDefault="005A2991" w:rsidP="005A2991">
      <w:pPr>
        <w:rPr>
          <w:b/>
        </w:rPr>
      </w:pPr>
    </w:p>
    <w:p w14:paraId="42432237" w14:textId="77777777" w:rsidR="00785D06" w:rsidRDefault="00785D06" w:rsidP="005A2991">
      <w:pPr>
        <w:rPr>
          <w:b/>
        </w:rPr>
      </w:pPr>
    </w:p>
    <w:p w14:paraId="0E473604" w14:textId="18EFCAC8" w:rsidR="005A2991" w:rsidRPr="005A2991" w:rsidRDefault="005A2991" w:rsidP="005A2991">
      <w:pPr>
        <w:rPr>
          <w:b/>
        </w:rPr>
      </w:pPr>
      <w:r w:rsidRPr="005A2991">
        <w:rPr>
          <w:b/>
        </w:rPr>
        <w:t xml:space="preserve">Skjemaet sendes til: </w:t>
      </w:r>
    </w:p>
    <w:p w14:paraId="5CEFEB14" w14:textId="77777777" w:rsidR="005A2991" w:rsidRPr="005A2991" w:rsidRDefault="005A2991" w:rsidP="005A2991">
      <w:r w:rsidRPr="005A2991">
        <w:t>Ullensaker kommune</w:t>
      </w:r>
    </w:p>
    <w:p w14:paraId="08EE3B58" w14:textId="77777777" w:rsidR="006C1F0C" w:rsidRDefault="006C1F0C" w:rsidP="005A2991">
      <w:r w:rsidRPr="006C1F0C">
        <w:t xml:space="preserve">Mestringstorget </w:t>
      </w:r>
    </w:p>
    <w:p w14:paraId="38C48B86" w14:textId="0B8BB011" w:rsidR="005A2991" w:rsidRPr="005A2991" w:rsidRDefault="005A2991" w:rsidP="005A2991">
      <w:r w:rsidRPr="005A2991">
        <w:t>Postboks 470</w:t>
      </w:r>
    </w:p>
    <w:p w14:paraId="672962BA" w14:textId="77777777" w:rsidR="005A2991" w:rsidRPr="005A2991" w:rsidRDefault="005A2991" w:rsidP="005A2991">
      <w:r w:rsidRPr="005A2991">
        <w:t xml:space="preserve">2051 Jessheim </w:t>
      </w:r>
    </w:p>
    <w:p w14:paraId="39BD6B9D" w14:textId="77777777" w:rsidR="005A2991" w:rsidRPr="005A2991" w:rsidRDefault="005A2991" w:rsidP="005A2991">
      <w:r w:rsidRPr="005A2991">
        <w:t>Telefon: 66 10 80 00</w:t>
      </w:r>
    </w:p>
    <w:p w14:paraId="32D62B0C" w14:textId="77777777" w:rsidR="005A2991" w:rsidRPr="005A2991" w:rsidRDefault="005A2991" w:rsidP="005A2991"/>
    <w:p w14:paraId="34DE1625" w14:textId="2B5A1A39" w:rsidR="00B6176E" w:rsidRPr="00B6176E" w:rsidRDefault="005A2991" w:rsidP="0052533C">
      <w:r w:rsidRPr="005A2991">
        <w:rPr>
          <w:b/>
        </w:rPr>
        <w:t>Besøksadresse:</w:t>
      </w:r>
      <w:r w:rsidRPr="005A2991">
        <w:t xml:space="preserve"> Rådhuset</w:t>
      </w:r>
    </w:p>
    <w:sectPr w:rsidR="00B6176E" w:rsidRPr="00B6176E" w:rsidSect="005A2991">
      <w:headerReference w:type="even" r:id="rId11"/>
      <w:headerReference w:type="first" r:id="rId12"/>
      <w:pgSz w:w="11906" w:h="16838" w:code="9"/>
      <w:pgMar w:top="720" w:right="720" w:bottom="720" w:left="720" w:header="851" w:footer="567" w:gutter="0"/>
      <w:cols w:space="709"/>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B488E" w14:textId="77777777" w:rsidR="003C6DB2" w:rsidRDefault="003C6DB2">
      <w:r>
        <w:separator/>
      </w:r>
    </w:p>
  </w:endnote>
  <w:endnote w:type="continuationSeparator" w:id="0">
    <w:p w14:paraId="53324CCD" w14:textId="77777777" w:rsidR="003C6DB2" w:rsidRDefault="003C6DB2">
      <w:r>
        <w:continuationSeparator/>
      </w:r>
    </w:p>
  </w:endnote>
  <w:endnote w:type="continuationNotice" w:id="1">
    <w:p w14:paraId="1D9C5D6C" w14:textId="77777777" w:rsidR="003C6DB2" w:rsidRDefault="003C6D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637AF" w14:textId="77777777" w:rsidR="003C6DB2" w:rsidRDefault="003C6DB2">
      <w:r>
        <w:separator/>
      </w:r>
    </w:p>
  </w:footnote>
  <w:footnote w:type="continuationSeparator" w:id="0">
    <w:p w14:paraId="723C2430" w14:textId="77777777" w:rsidR="003C6DB2" w:rsidRDefault="003C6DB2">
      <w:r>
        <w:continuationSeparator/>
      </w:r>
    </w:p>
  </w:footnote>
  <w:footnote w:type="continuationNotice" w:id="1">
    <w:p w14:paraId="6329065C" w14:textId="77777777" w:rsidR="003C6DB2" w:rsidRDefault="003C6D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1BA4" w14:textId="77777777" w:rsidR="009850F3" w:rsidRDefault="00E63CDD">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B561DB1" w14:textId="77777777" w:rsidR="009850F3" w:rsidRDefault="009850F3">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64B6" w14:textId="77777777" w:rsidR="00D52066" w:rsidRDefault="008D6B2A">
    <w:pPr>
      <w:pStyle w:val="Topptekst"/>
    </w:pPr>
    <w:r w:rsidRPr="009B2032">
      <w:rPr>
        <w:noProof/>
      </w:rPr>
      <w:drawing>
        <wp:anchor distT="0" distB="0" distL="114300" distR="114300" simplePos="0" relativeHeight="251658240" behindDoc="1" locked="1" layoutInCell="1" allowOverlap="1" wp14:anchorId="3F11243D" wp14:editId="0FA8130D">
          <wp:simplePos x="0" y="0"/>
          <wp:positionH relativeFrom="page">
            <wp:posOffset>535305</wp:posOffset>
          </wp:positionH>
          <wp:positionV relativeFrom="page">
            <wp:posOffset>534670</wp:posOffset>
          </wp:positionV>
          <wp:extent cx="1803400" cy="7232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6" r="66"/>
                  <a:stretch/>
                </pic:blipFill>
                <pic:spPr bwMode="auto">
                  <a:xfrm>
                    <a:off x="0" y="0"/>
                    <a:ext cx="180340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A11" w:rsidRPr="003E0A1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6725A"/>
    <w:multiLevelType w:val="hybridMultilevel"/>
    <w:tmpl w:val="60145A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36E4DA3"/>
    <w:multiLevelType w:val="hybridMultilevel"/>
    <w:tmpl w:val="701EC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9B81457"/>
    <w:multiLevelType w:val="hybridMultilevel"/>
    <w:tmpl w:val="7D6E53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E583A33"/>
    <w:multiLevelType w:val="hybridMultilevel"/>
    <w:tmpl w:val="F4AE7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56861236">
    <w:abstractNumId w:val="2"/>
  </w:num>
  <w:num w:numId="2" w16cid:durableId="1673874435">
    <w:abstractNumId w:val="0"/>
  </w:num>
  <w:num w:numId="3" w16cid:durableId="1058481378">
    <w:abstractNumId w:val="3"/>
  </w:num>
  <w:num w:numId="4" w16cid:durableId="1683509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357"/>
  <w:doNotHyphenateCap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C1F0C"/>
    <w:rsid w:val="000026D3"/>
    <w:rsid w:val="00006519"/>
    <w:rsid w:val="00013884"/>
    <w:rsid w:val="00024507"/>
    <w:rsid w:val="000306F0"/>
    <w:rsid w:val="00041C99"/>
    <w:rsid w:val="00046AA2"/>
    <w:rsid w:val="0005314B"/>
    <w:rsid w:val="0006527E"/>
    <w:rsid w:val="0008132B"/>
    <w:rsid w:val="00084228"/>
    <w:rsid w:val="00090776"/>
    <w:rsid w:val="000A136F"/>
    <w:rsid w:val="000A6BC0"/>
    <w:rsid w:val="000C69C7"/>
    <w:rsid w:val="000C70A9"/>
    <w:rsid w:val="000C78A2"/>
    <w:rsid w:val="000D1AE9"/>
    <w:rsid w:val="000D3753"/>
    <w:rsid w:val="00104F5D"/>
    <w:rsid w:val="00112998"/>
    <w:rsid w:val="00116D70"/>
    <w:rsid w:val="00120105"/>
    <w:rsid w:val="00140065"/>
    <w:rsid w:val="00141262"/>
    <w:rsid w:val="00146998"/>
    <w:rsid w:val="00153A99"/>
    <w:rsid w:val="001572D3"/>
    <w:rsid w:val="001707A6"/>
    <w:rsid w:val="001826CA"/>
    <w:rsid w:val="0019081D"/>
    <w:rsid w:val="00190F87"/>
    <w:rsid w:val="0019358A"/>
    <w:rsid w:val="001B3C53"/>
    <w:rsid w:val="001B618F"/>
    <w:rsid w:val="001C535F"/>
    <w:rsid w:val="001D20B9"/>
    <w:rsid w:val="001D21CF"/>
    <w:rsid w:val="001D4312"/>
    <w:rsid w:val="001E7C22"/>
    <w:rsid w:val="001F5532"/>
    <w:rsid w:val="0020264C"/>
    <w:rsid w:val="00216CE4"/>
    <w:rsid w:val="0022021C"/>
    <w:rsid w:val="00223DD8"/>
    <w:rsid w:val="00242A97"/>
    <w:rsid w:val="00246098"/>
    <w:rsid w:val="002537C4"/>
    <w:rsid w:val="002620DF"/>
    <w:rsid w:val="002644C5"/>
    <w:rsid w:val="00264891"/>
    <w:rsid w:val="0027075C"/>
    <w:rsid w:val="00274352"/>
    <w:rsid w:val="00281A3B"/>
    <w:rsid w:val="00282136"/>
    <w:rsid w:val="002A0673"/>
    <w:rsid w:val="002A1BF4"/>
    <w:rsid w:val="002A6109"/>
    <w:rsid w:val="002B0C32"/>
    <w:rsid w:val="002B14F3"/>
    <w:rsid w:val="002B6324"/>
    <w:rsid w:val="002D5B4D"/>
    <w:rsid w:val="002E3B67"/>
    <w:rsid w:val="002F36A8"/>
    <w:rsid w:val="002F3D14"/>
    <w:rsid w:val="00311231"/>
    <w:rsid w:val="0031484F"/>
    <w:rsid w:val="00315002"/>
    <w:rsid w:val="00320C77"/>
    <w:rsid w:val="003266BA"/>
    <w:rsid w:val="0034163C"/>
    <w:rsid w:val="00343D47"/>
    <w:rsid w:val="003474D0"/>
    <w:rsid w:val="00350801"/>
    <w:rsid w:val="0036288A"/>
    <w:rsid w:val="00364F2F"/>
    <w:rsid w:val="003725A2"/>
    <w:rsid w:val="00385D48"/>
    <w:rsid w:val="003C0D9A"/>
    <w:rsid w:val="003C4A7F"/>
    <w:rsid w:val="003C6DB2"/>
    <w:rsid w:val="003D4D31"/>
    <w:rsid w:val="003E0A11"/>
    <w:rsid w:val="003F5B30"/>
    <w:rsid w:val="0040174F"/>
    <w:rsid w:val="00402C1E"/>
    <w:rsid w:val="0041224B"/>
    <w:rsid w:val="0042508E"/>
    <w:rsid w:val="00426C71"/>
    <w:rsid w:val="00427462"/>
    <w:rsid w:val="00433EDB"/>
    <w:rsid w:val="00434B87"/>
    <w:rsid w:val="0045716A"/>
    <w:rsid w:val="004572FC"/>
    <w:rsid w:val="004622E7"/>
    <w:rsid w:val="00467727"/>
    <w:rsid w:val="00472C9F"/>
    <w:rsid w:val="00477DA6"/>
    <w:rsid w:val="00487CB1"/>
    <w:rsid w:val="004B19E2"/>
    <w:rsid w:val="004B3B4C"/>
    <w:rsid w:val="004B4EBD"/>
    <w:rsid w:val="004B6B7D"/>
    <w:rsid w:val="004C18FD"/>
    <w:rsid w:val="004C328B"/>
    <w:rsid w:val="004C4FDC"/>
    <w:rsid w:val="004C58B2"/>
    <w:rsid w:val="004D41EE"/>
    <w:rsid w:val="004D6D30"/>
    <w:rsid w:val="004E1C46"/>
    <w:rsid w:val="004E5E39"/>
    <w:rsid w:val="004E6904"/>
    <w:rsid w:val="004F1C74"/>
    <w:rsid w:val="004F3CAD"/>
    <w:rsid w:val="00506791"/>
    <w:rsid w:val="00511BDA"/>
    <w:rsid w:val="005208DA"/>
    <w:rsid w:val="0052533C"/>
    <w:rsid w:val="00525A8E"/>
    <w:rsid w:val="00526771"/>
    <w:rsid w:val="005333C2"/>
    <w:rsid w:val="00544A75"/>
    <w:rsid w:val="00551BB6"/>
    <w:rsid w:val="00552045"/>
    <w:rsid w:val="00552B15"/>
    <w:rsid w:val="00570F6C"/>
    <w:rsid w:val="00583C93"/>
    <w:rsid w:val="005866F2"/>
    <w:rsid w:val="00594A48"/>
    <w:rsid w:val="005A2991"/>
    <w:rsid w:val="005A44E2"/>
    <w:rsid w:val="005B03B7"/>
    <w:rsid w:val="005B1849"/>
    <w:rsid w:val="005C3655"/>
    <w:rsid w:val="005C4A2B"/>
    <w:rsid w:val="005D0A84"/>
    <w:rsid w:val="005D17F5"/>
    <w:rsid w:val="005D3787"/>
    <w:rsid w:val="005F00B8"/>
    <w:rsid w:val="005F118C"/>
    <w:rsid w:val="005F2100"/>
    <w:rsid w:val="005F409E"/>
    <w:rsid w:val="00603051"/>
    <w:rsid w:val="006058C0"/>
    <w:rsid w:val="00607E5D"/>
    <w:rsid w:val="006112E9"/>
    <w:rsid w:val="0062138D"/>
    <w:rsid w:val="00635775"/>
    <w:rsid w:val="0063694F"/>
    <w:rsid w:val="00637ED0"/>
    <w:rsid w:val="00653EB1"/>
    <w:rsid w:val="006661FB"/>
    <w:rsid w:val="00670CCE"/>
    <w:rsid w:val="00682964"/>
    <w:rsid w:val="006832F3"/>
    <w:rsid w:val="006863B5"/>
    <w:rsid w:val="006A29B8"/>
    <w:rsid w:val="006A54E4"/>
    <w:rsid w:val="006C1F0C"/>
    <w:rsid w:val="006C333C"/>
    <w:rsid w:val="006D0267"/>
    <w:rsid w:val="006D2173"/>
    <w:rsid w:val="006E5C39"/>
    <w:rsid w:val="006F7D11"/>
    <w:rsid w:val="007010D3"/>
    <w:rsid w:val="00705DA7"/>
    <w:rsid w:val="00706F1B"/>
    <w:rsid w:val="007154C5"/>
    <w:rsid w:val="00720637"/>
    <w:rsid w:val="00724655"/>
    <w:rsid w:val="0073290B"/>
    <w:rsid w:val="00732BBA"/>
    <w:rsid w:val="00735FD9"/>
    <w:rsid w:val="007375A1"/>
    <w:rsid w:val="007631C4"/>
    <w:rsid w:val="0076472B"/>
    <w:rsid w:val="00765DD2"/>
    <w:rsid w:val="00785413"/>
    <w:rsid w:val="00785D06"/>
    <w:rsid w:val="007A1D00"/>
    <w:rsid w:val="007C34F3"/>
    <w:rsid w:val="007C56C7"/>
    <w:rsid w:val="007E379C"/>
    <w:rsid w:val="007E5B5F"/>
    <w:rsid w:val="007F2666"/>
    <w:rsid w:val="007F78E9"/>
    <w:rsid w:val="00801D15"/>
    <w:rsid w:val="00830446"/>
    <w:rsid w:val="00832D62"/>
    <w:rsid w:val="00836F16"/>
    <w:rsid w:val="008416A6"/>
    <w:rsid w:val="008559B4"/>
    <w:rsid w:val="008573F8"/>
    <w:rsid w:val="00867032"/>
    <w:rsid w:val="00867220"/>
    <w:rsid w:val="0087078F"/>
    <w:rsid w:val="00876485"/>
    <w:rsid w:val="008867C7"/>
    <w:rsid w:val="008907B7"/>
    <w:rsid w:val="0089180E"/>
    <w:rsid w:val="00896003"/>
    <w:rsid w:val="008A0F33"/>
    <w:rsid w:val="008A17A7"/>
    <w:rsid w:val="008A432C"/>
    <w:rsid w:val="008C09E8"/>
    <w:rsid w:val="008D60FB"/>
    <w:rsid w:val="008D6B2A"/>
    <w:rsid w:val="008E40BA"/>
    <w:rsid w:val="008F4181"/>
    <w:rsid w:val="008F5777"/>
    <w:rsid w:val="00904830"/>
    <w:rsid w:val="009053A1"/>
    <w:rsid w:val="0090623C"/>
    <w:rsid w:val="009124AB"/>
    <w:rsid w:val="00923121"/>
    <w:rsid w:val="00926163"/>
    <w:rsid w:val="0094056B"/>
    <w:rsid w:val="00945F95"/>
    <w:rsid w:val="00947683"/>
    <w:rsid w:val="00952021"/>
    <w:rsid w:val="009522C8"/>
    <w:rsid w:val="00960BD8"/>
    <w:rsid w:val="00971543"/>
    <w:rsid w:val="00982098"/>
    <w:rsid w:val="00982662"/>
    <w:rsid w:val="00982D3F"/>
    <w:rsid w:val="009850F3"/>
    <w:rsid w:val="009A5575"/>
    <w:rsid w:val="009A61E9"/>
    <w:rsid w:val="009A6F35"/>
    <w:rsid w:val="009A73B9"/>
    <w:rsid w:val="009B03BC"/>
    <w:rsid w:val="009B6058"/>
    <w:rsid w:val="009B6432"/>
    <w:rsid w:val="009C01CA"/>
    <w:rsid w:val="009C606A"/>
    <w:rsid w:val="009D41AF"/>
    <w:rsid w:val="009E3295"/>
    <w:rsid w:val="009E4632"/>
    <w:rsid w:val="009E4A43"/>
    <w:rsid w:val="009E698F"/>
    <w:rsid w:val="00A00E72"/>
    <w:rsid w:val="00A07B2A"/>
    <w:rsid w:val="00A15587"/>
    <w:rsid w:val="00A15712"/>
    <w:rsid w:val="00A323D9"/>
    <w:rsid w:val="00A32FB6"/>
    <w:rsid w:val="00A40437"/>
    <w:rsid w:val="00A44DEB"/>
    <w:rsid w:val="00A44ED3"/>
    <w:rsid w:val="00A46F02"/>
    <w:rsid w:val="00A534FA"/>
    <w:rsid w:val="00A84616"/>
    <w:rsid w:val="00A90407"/>
    <w:rsid w:val="00A9646C"/>
    <w:rsid w:val="00AB5724"/>
    <w:rsid w:val="00AC326A"/>
    <w:rsid w:val="00AC5362"/>
    <w:rsid w:val="00AD5809"/>
    <w:rsid w:val="00AE3EED"/>
    <w:rsid w:val="00AE47D5"/>
    <w:rsid w:val="00AF5719"/>
    <w:rsid w:val="00B16CAD"/>
    <w:rsid w:val="00B20F5D"/>
    <w:rsid w:val="00B227E3"/>
    <w:rsid w:val="00B255D8"/>
    <w:rsid w:val="00B26A0A"/>
    <w:rsid w:val="00B27811"/>
    <w:rsid w:val="00B34DBE"/>
    <w:rsid w:val="00B45C7C"/>
    <w:rsid w:val="00B53C29"/>
    <w:rsid w:val="00B6176E"/>
    <w:rsid w:val="00B73672"/>
    <w:rsid w:val="00B74B70"/>
    <w:rsid w:val="00B7538E"/>
    <w:rsid w:val="00B8261F"/>
    <w:rsid w:val="00B86364"/>
    <w:rsid w:val="00B926BF"/>
    <w:rsid w:val="00BC13A0"/>
    <w:rsid w:val="00BC2E24"/>
    <w:rsid w:val="00BD0E04"/>
    <w:rsid w:val="00BD1941"/>
    <w:rsid w:val="00BD27BB"/>
    <w:rsid w:val="00BE426A"/>
    <w:rsid w:val="00BF0A35"/>
    <w:rsid w:val="00BF1045"/>
    <w:rsid w:val="00BF7F27"/>
    <w:rsid w:val="00C077AF"/>
    <w:rsid w:val="00C10A9B"/>
    <w:rsid w:val="00C13011"/>
    <w:rsid w:val="00C14B4E"/>
    <w:rsid w:val="00C17CDD"/>
    <w:rsid w:val="00C43985"/>
    <w:rsid w:val="00C51453"/>
    <w:rsid w:val="00C55785"/>
    <w:rsid w:val="00C57EDF"/>
    <w:rsid w:val="00C63D34"/>
    <w:rsid w:val="00C65670"/>
    <w:rsid w:val="00C709C7"/>
    <w:rsid w:val="00C70F0D"/>
    <w:rsid w:val="00C723FF"/>
    <w:rsid w:val="00C74CDF"/>
    <w:rsid w:val="00C77D5B"/>
    <w:rsid w:val="00C80918"/>
    <w:rsid w:val="00C912E6"/>
    <w:rsid w:val="00C96760"/>
    <w:rsid w:val="00C97CF8"/>
    <w:rsid w:val="00CA46CA"/>
    <w:rsid w:val="00CB6743"/>
    <w:rsid w:val="00CC4077"/>
    <w:rsid w:val="00CD0C48"/>
    <w:rsid w:val="00CD0FB8"/>
    <w:rsid w:val="00CD3BCD"/>
    <w:rsid w:val="00CD5EFD"/>
    <w:rsid w:val="00CE2FE5"/>
    <w:rsid w:val="00CE541B"/>
    <w:rsid w:val="00CF3087"/>
    <w:rsid w:val="00CF4E40"/>
    <w:rsid w:val="00CF7F50"/>
    <w:rsid w:val="00D001A7"/>
    <w:rsid w:val="00D11562"/>
    <w:rsid w:val="00D1556D"/>
    <w:rsid w:val="00D2149A"/>
    <w:rsid w:val="00D22C3F"/>
    <w:rsid w:val="00D31267"/>
    <w:rsid w:val="00D3474C"/>
    <w:rsid w:val="00D40172"/>
    <w:rsid w:val="00D46CE1"/>
    <w:rsid w:val="00D52066"/>
    <w:rsid w:val="00D60A70"/>
    <w:rsid w:val="00D67C86"/>
    <w:rsid w:val="00D80FC8"/>
    <w:rsid w:val="00D87639"/>
    <w:rsid w:val="00D9177E"/>
    <w:rsid w:val="00D92217"/>
    <w:rsid w:val="00D9282B"/>
    <w:rsid w:val="00D92DFF"/>
    <w:rsid w:val="00D94615"/>
    <w:rsid w:val="00DA3687"/>
    <w:rsid w:val="00DB0FBF"/>
    <w:rsid w:val="00DB1412"/>
    <w:rsid w:val="00DB3932"/>
    <w:rsid w:val="00DC0519"/>
    <w:rsid w:val="00DC2965"/>
    <w:rsid w:val="00DC6201"/>
    <w:rsid w:val="00DC646A"/>
    <w:rsid w:val="00DD013E"/>
    <w:rsid w:val="00DE0BF5"/>
    <w:rsid w:val="00DE4D92"/>
    <w:rsid w:val="00DE5DE0"/>
    <w:rsid w:val="00DF1747"/>
    <w:rsid w:val="00E02F14"/>
    <w:rsid w:val="00E12B89"/>
    <w:rsid w:val="00E233A5"/>
    <w:rsid w:val="00E235FC"/>
    <w:rsid w:val="00E25266"/>
    <w:rsid w:val="00E27D69"/>
    <w:rsid w:val="00E329FD"/>
    <w:rsid w:val="00E40CE3"/>
    <w:rsid w:val="00E43003"/>
    <w:rsid w:val="00E43D7E"/>
    <w:rsid w:val="00E63CDD"/>
    <w:rsid w:val="00E7364E"/>
    <w:rsid w:val="00E74A5F"/>
    <w:rsid w:val="00E82E73"/>
    <w:rsid w:val="00E967F2"/>
    <w:rsid w:val="00EA0024"/>
    <w:rsid w:val="00EA2E28"/>
    <w:rsid w:val="00EA3B35"/>
    <w:rsid w:val="00EE7071"/>
    <w:rsid w:val="00EE7E3A"/>
    <w:rsid w:val="00EF3277"/>
    <w:rsid w:val="00EF5928"/>
    <w:rsid w:val="00F01052"/>
    <w:rsid w:val="00F11A7E"/>
    <w:rsid w:val="00F23132"/>
    <w:rsid w:val="00F26F89"/>
    <w:rsid w:val="00F3050F"/>
    <w:rsid w:val="00F3223E"/>
    <w:rsid w:val="00F33AFB"/>
    <w:rsid w:val="00F33E37"/>
    <w:rsid w:val="00F64C6C"/>
    <w:rsid w:val="00F7234E"/>
    <w:rsid w:val="00F72E3F"/>
    <w:rsid w:val="00F82AF7"/>
    <w:rsid w:val="00F87150"/>
    <w:rsid w:val="00F874F0"/>
    <w:rsid w:val="00F931DD"/>
    <w:rsid w:val="00F96D44"/>
    <w:rsid w:val="00F977E9"/>
    <w:rsid w:val="00FA7A6B"/>
    <w:rsid w:val="00FB5B93"/>
    <w:rsid w:val="00FC06C0"/>
    <w:rsid w:val="00FC1604"/>
    <w:rsid w:val="00FD365C"/>
    <w:rsid w:val="00FD476C"/>
    <w:rsid w:val="215C0F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E78605"/>
  <w14:defaultImageDpi w14:val="32767"/>
  <w15:docId w15:val="{FB66FC55-1D24-47AB-AD28-AB102688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CF8"/>
    <w:pPr>
      <w:spacing w:line="290" w:lineRule="exact"/>
    </w:pPr>
    <w:rPr>
      <w:rFonts w:ascii="Arial" w:eastAsia="Times New Roman" w:hAnsi="Arial"/>
      <w:sz w:val="21"/>
    </w:rPr>
  </w:style>
  <w:style w:type="paragraph" w:styleId="Overskrift1">
    <w:name w:val="heading 1"/>
    <w:basedOn w:val="Normal"/>
    <w:next w:val="Normal"/>
    <w:qFormat/>
    <w:pPr>
      <w:keepNext/>
      <w:outlineLvl w:val="0"/>
    </w:pPr>
    <w:rPr>
      <w:b/>
    </w:rPr>
  </w:style>
  <w:style w:type="paragraph" w:styleId="Overskrift2">
    <w:name w:val="heading 2"/>
    <w:basedOn w:val="Normal"/>
    <w:next w:val="Normal"/>
    <w:qFormat/>
    <w:pPr>
      <w:keepNext/>
      <w:outlineLvl w:val="1"/>
    </w:pPr>
    <w:rPr>
      <w:b/>
      <w:sz w:val="28"/>
    </w:rPr>
  </w:style>
  <w:style w:type="paragraph" w:styleId="Overskrift3">
    <w:name w:val="heading 3"/>
    <w:basedOn w:val="Normal"/>
    <w:next w:val="Normal"/>
    <w:qFormat/>
    <w:pPr>
      <w:keepNext/>
      <w:ind w:left="-108"/>
      <w:outlineLvl w:val="2"/>
    </w:pPr>
    <w:rPr>
      <w:sz w:val="24"/>
    </w:rPr>
  </w:style>
  <w:style w:type="paragraph" w:styleId="Overskrift4">
    <w:name w:val="heading 4"/>
    <w:basedOn w:val="Normal"/>
    <w:next w:val="Normal"/>
    <w:qFormat/>
    <w:pPr>
      <w:keepNext/>
      <w:ind w:left="459"/>
      <w:outlineLvl w:val="3"/>
    </w:pPr>
    <w:rPr>
      <w:sz w:val="24"/>
    </w:rPr>
  </w:style>
  <w:style w:type="paragraph" w:styleId="Overskrift5">
    <w:name w:val="heading 5"/>
    <w:basedOn w:val="Normal"/>
    <w:next w:val="Normal"/>
    <w:qFormat/>
    <w:pPr>
      <w:keepNext/>
      <w:ind w:left="317"/>
      <w:outlineLvl w:val="4"/>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B86364"/>
    <w:pPr>
      <w:tabs>
        <w:tab w:val="center" w:pos="4153"/>
        <w:tab w:val="right" w:pos="8306"/>
      </w:tabs>
      <w:spacing w:line="200" w:lineRule="exact"/>
    </w:pPr>
    <w:rPr>
      <w:sz w:val="15"/>
    </w:rPr>
  </w:style>
  <w:style w:type="paragraph" w:styleId="Bunntekst">
    <w:name w:val="footer"/>
    <w:link w:val="BunntekstTegn"/>
    <w:uiPriority w:val="99"/>
    <w:rsid w:val="00B227E3"/>
    <w:pPr>
      <w:tabs>
        <w:tab w:val="center" w:pos="4153"/>
        <w:tab w:val="right" w:pos="8306"/>
      </w:tabs>
      <w:spacing w:line="190" w:lineRule="exact"/>
    </w:pPr>
    <w:rPr>
      <w:rFonts w:ascii="Arial" w:eastAsia="Times New Roman" w:hAnsi="Arial"/>
      <w:noProof/>
      <w:sz w:val="14"/>
    </w:rPr>
  </w:style>
  <w:style w:type="character" w:styleId="Linjenummer">
    <w:name w:val="line number"/>
    <w:basedOn w:val="Standardskriftforavsnitt"/>
  </w:style>
  <w:style w:type="character" w:styleId="Sidetall">
    <w:name w:val="page number"/>
    <w:basedOn w:val="Standardskriftforavsnitt"/>
  </w:style>
  <w:style w:type="paragraph" w:customStyle="1" w:styleId="Hovedheadingbrev">
    <w:name w:val="Hovedheading brev"/>
    <w:next w:val="Normal"/>
    <w:rsid w:val="00046AA2"/>
    <w:pPr>
      <w:pBdr>
        <w:top w:val="nil"/>
        <w:left w:val="nil"/>
        <w:bottom w:val="nil"/>
        <w:right w:val="nil"/>
        <w:between w:val="nil"/>
        <w:bar w:val="nil"/>
      </w:pBdr>
      <w:spacing w:after="320" w:line="320" w:lineRule="exact"/>
    </w:pPr>
    <w:rPr>
      <w:rFonts w:ascii="Arial" w:eastAsia="Arial Unicode MS" w:hAnsi="Arial" w:cs="Arial Unicode MS"/>
      <w:b/>
      <w:bCs/>
      <w:color w:val="000000"/>
      <w:sz w:val="26"/>
      <w:szCs w:val="24"/>
      <w:bdr w:val="nil"/>
    </w:rPr>
  </w:style>
  <w:style w:type="table" w:customStyle="1" w:styleId="TableNormal">
    <w:name w:val="Table Normal"/>
    <w:rsid w:val="00EA2E28"/>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styleId="Tabellrutenett">
    <w:name w:val="Table Grid"/>
    <w:basedOn w:val="Vanligtabell"/>
    <w:uiPriority w:val="39"/>
    <w:rsid w:val="00364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9358A"/>
    <w:rPr>
      <w:color w:val="3D5588" w:themeColor="hyperlink"/>
      <w:u w:val="single"/>
    </w:rPr>
  </w:style>
  <w:style w:type="character" w:styleId="Fulgthyperkobling">
    <w:name w:val="FollowedHyperlink"/>
    <w:basedOn w:val="Standardskriftforavsnitt"/>
    <w:uiPriority w:val="99"/>
    <w:semiHidden/>
    <w:unhideWhenUsed/>
    <w:rsid w:val="0019358A"/>
    <w:rPr>
      <w:color w:val="4097DB" w:themeColor="followedHyperlink"/>
      <w:u w:val="single"/>
    </w:rPr>
  </w:style>
  <w:style w:type="paragraph" w:styleId="Dokumentkart">
    <w:name w:val="Document Map"/>
    <w:basedOn w:val="Normal"/>
    <w:link w:val="DokumentkartTegn"/>
    <w:uiPriority w:val="99"/>
    <w:semiHidden/>
    <w:unhideWhenUsed/>
    <w:rsid w:val="002B0C32"/>
    <w:rPr>
      <w:sz w:val="24"/>
      <w:szCs w:val="24"/>
    </w:rPr>
  </w:style>
  <w:style w:type="character" w:customStyle="1" w:styleId="DokumentkartTegn">
    <w:name w:val="Dokumentkart Tegn"/>
    <w:basedOn w:val="Standardskriftforavsnitt"/>
    <w:link w:val="Dokumentkart"/>
    <w:uiPriority w:val="99"/>
    <w:semiHidden/>
    <w:rsid w:val="002B0C32"/>
    <w:rPr>
      <w:rFonts w:ascii="Times New Roman" w:eastAsia="Times New Roman" w:hAnsi="Times New Roman"/>
      <w:noProof/>
      <w:sz w:val="24"/>
      <w:szCs w:val="24"/>
    </w:rPr>
  </w:style>
  <w:style w:type="paragraph" w:styleId="Bobletekst">
    <w:name w:val="Balloon Text"/>
    <w:basedOn w:val="Normal"/>
    <w:link w:val="BobletekstTegn"/>
    <w:uiPriority w:val="99"/>
    <w:semiHidden/>
    <w:unhideWhenUsed/>
    <w:rsid w:val="00C17CDD"/>
    <w:rPr>
      <w:sz w:val="18"/>
      <w:szCs w:val="18"/>
    </w:rPr>
  </w:style>
  <w:style w:type="character" w:customStyle="1" w:styleId="BobletekstTegn">
    <w:name w:val="Bobletekst Tegn"/>
    <w:basedOn w:val="Standardskriftforavsnitt"/>
    <w:link w:val="Bobletekst"/>
    <w:uiPriority w:val="99"/>
    <w:semiHidden/>
    <w:rsid w:val="00C17CDD"/>
    <w:rPr>
      <w:rFonts w:ascii="Times New Roman" w:eastAsia="Times New Roman" w:hAnsi="Times New Roman"/>
      <w:noProof/>
      <w:sz w:val="18"/>
      <w:szCs w:val="18"/>
    </w:rPr>
  </w:style>
  <w:style w:type="paragraph" w:styleId="Listeavsnitt">
    <w:name w:val="List Paragraph"/>
    <w:basedOn w:val="Normal"/>
    <w:uiPriority w:val="34"/>
    <w:qFormat/>
    <w:rsid w:val="005A2991"/>
    <w:pPr>
      <w:spacing w:line="240" w:lineRule="auto"/>
      <w:ind w:left="720"/>
      <w:contextualSpacing/>
    </w:pPr>
    <w:rPr>
      <w:rFonts w:asciiTheme="minorHAnsi" w:eastAsiaTheme="minorEastAsia" w:hAnsiTheme="minorHAnsi" w:cstheme="minorBidi"/>
      <w:sz w:val="24"/>
      <w:szCs w:val="24"/>
    </w:rPr>
  </w:style>
  <w:style w:type="character" w:customStyle="1" w:styleId="BunntekstTegn">
    <w:name w:val="Bunntekst Tegn"/>
    <w:basedOn w:val="Standardskriftforavsnitt"/>
    <w:link w:val="Bunntekst"/>
    <w:uiPriority w:val="99"/>
    <w:rsid w:val="007E379C"/>
    <w:rPr>
      <w:rFonts w:ascii="Arial" w:eastAsia="Times New Roman" w:hAnsi="Arial"/>
      <w:noProof/>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1395">
      <w:bodyDiv w:val="1"/>
      <w:marLeft w:val="0"/>
      <w:marRight w:val="0"/>
      <w:marTop w:val="0"/>
      <w:marBottom w:val="0"/>
      <w:divBdr>
        <w:top w:val="none" w:sz="0" w:space="0" w:color="auto"/>
        <w:left w:val="none" w:sz="0" w:space="0" w:color="auto"/>
        <w:bottom w:val="none" w:sz="0" w:space="0" w:color="auto"/>
        <w:right w:val="none" w:sz="0" w:space="0" w:color="auto"/>
      </w:divBdr>
    </w:div>
    <w:div w:id="611396582">
      <w:bodyDiv w:val="1"/>
      <w:marLeft w:val="0"/>
      <w:marRight w:val="0"/>
      <w:marTop w:val="0"/>
      <w:marBottom w:val="0"/>
      <w:divBdr>
        <w:top w:val="none" w:sz="0" w:space="0" w:color="auto"/>
        <w:left w:val="none" w:sz="0" w:space="0" w:color="auto"/>
        <w:bottom w:val="none" w:sz="0" w:space="0" w:color="auto"/>
        <w:right w:val="none" w:sz="0" w:space="0" w:color="auto"/>
      </w:divBdr>
    </w:div>
    <w:div w:id="1989439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ersr-ull\Downloads\S&#248;knadsskjema.dotx" TargetMode="External"/></Relationships>
</file>

<file path=word/theme/theme1.xml><?xml version="1.0" encoding="utf-8"?>
<a:theme xmlns:a="http://schemas.openxmlformats.org/drawingml/2006/main" name="Kort">
  <a:themeElements>
    <a:clrScheme name="Boligbygg farger">
      <a:dk1>
        <a:srgbClr val="000000"/>
      </a:dk1>
      <a:lt1>
        <a:srgbClr val="FFFFFF"/>
      </a:lt1>
      <a:dk2>
        <a:srgbClr val="3D5588"/>
      </a:dk2>
      <a:lt2>
        <a:srgbClr val="E7E6E6"/>
      </a:lt2>
      <a:accent1>
        <a:srgbClr val="3D5588"/>
      </a:accent1>
      <a:accent2>
        <a:srgbClr val="4097DB"/>
      </a:accent2>
      <a:accent3>
        <a:srgbClr val="57854E"/>
      </a:accent3>
      <a:accent4>
        <a:srgbClr val="97A926"/>
      </a:accent4>
      <a:accent5>
        <a:srgbClr val="E07A3F"/>
      </a:accent5>
      <a:accent6>
        <a:srgbClr val="E15F55"/>
      </a:accent6>
      <a:hlink>
        <a:srgbClr val="3D5588"/>
      </a:hlink>
      <a:folHlink>
        <a:srgbClr val="4097DB"/>
      </a:folHlink>
    </a:clrScheme>
    <a:fontScheme name="Kort">
      <a:majorFont>
        <a:latin typeface="Impact" panose="020B0806030902050204"/>
        <a:ea typeface=""/>
        <a:cs typeface=""/>
      </a:majorFont>
      <a:minorFont>
        <a:latin typeface="Gill Sans MT" panose="020B0502020104020203"/>
        <a:ea typeface=""/>
        <a:cs typeface=""/>
      </a:minorFont>
    </a:fontScheme>
    <a:fmtScheme name="Kort">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8FC024786AC14DBE88F276AF2EB698" ma:contentTypeVersion="21" ma:contentTypeDescription="Create a new document." ma:contentTypeScope="" ma:versionID="f65ac8c46a48beb53553e458d6888c19">
  <xsd:schema xmlns:xsd="http://www.w3.org/2001/XMLSchema" xmlns:xs="http://www.w3.org/2001/XMLSchema" xmlns:p="http://schemas.microsoft.com/office/2006/metadata/properties" xmlns:ns2="265bb1e2-e2e8-483b-a79f-9f7bfd993cfc" xmlns:ns3="f0c0925d-12e2-4b64-a8eb-abbff8447f2f" targetNamespace="http://schemas.microsoft.com/office/2006/metadata/properties" ma:root="true" ma:fieldsID="30caecfa85306be8c6bd1ac6afc9e97e" ns2:_="" ns3:_="">
    <xsd:import namespace="265bb1e2-e2e8-483b-a79f-9f7bfd993cfc"/>
    <xsd:import namespace="f0c0925d-12e2-4b64-a8eb-abbff8447f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bb1e2-e2e8-483b-a79f-9f7bfd993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dc4e01-1be8-4b22-9d40-d6de48e7f7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Choice">
          <xsd:enumeration value="Startet"/>
          <xsd:enumeration value="Høring"/>
          <xsd:enumeration value="Klar for høring"/>
          <xsd:enumeration value="Ferdig"/>
          <xsd:enumeration value="Utsatt"/>
        </xsd:restriction>
      </xsd:simpleType>
    </xsd:element>
  </xsd:schema>
  <xsd:schema xmlns:xsd="http://www.w3.org/2001/XMLSchema" xmlns:xs="http://www.w3.org/2001/XMLSchema" xmlns:dms="http://schemas.microsoft.com/office/2006/documentManagement/types" xmlns:pc="http://schemas.microsoft.com/office/infopath/2007/PartnerControls" targetNamespace="f0c0925d-12e2-4b64-a8eb-abbff8447f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32eda4e-a466-4db6-b280-cb533db2c9b7}" ma:internalName="TaxCatchAll" ma:showField="CatchAllData" ma:web="f0c0925d-12e2-4b64-a8eb-abbff8447f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Status xmlns="265bb1e2-e2e8-483b-a79f-9f7bfd993cfc" xsi:nil="true"/>
    <TaxCatchAll xmlns="f0c0925d-12e2-4b64-a8eb-abbff8447f2f" xsi:nil="true"/>
    <lcf76f155ced4ddcb4097134ff3c332f xmlns="265bb1e2-e2e8-483b-a79f-9f7bfd993c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E5B8CD-E856-4886-9EF9-972494E84619}">
  <ds:schemaRefs>
    <ds:schemaRef ds:uri="http://schemas.microsoft.com/sharepoint/v3/contenttype/forms"/>
  </ds:schemaRefs>
</ds:datastoreItem>
</file>

<file path=customXml/itemProps2.xml><?xml version="1.0" encoding="utf-8"?>
<ds:datastoreItem xmlns:ds="http://schemas.openxmlformats.org/officeDocument/2006/customXml" ds:itemID="{A12C6C2B-415F-4F98-A66E-8D738557D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bb1e2-e2e8-483b-a79f-9f7bfd993cfc"/>
    <ds:schemaRef ds:uri="f0c0925d-12e2-4b64-a8eb-abbff8447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71ADF-15BF-4F57-B842-F7811193E427}">
  <ds:schemaRefs>
    <ds:schemaRef ds:uri="http://schemas.openxmlformats.org/officeDocument/2006/bibliography"/>
  </ds:schemaRefs>
</ds:datastoreItem>
</file>

<file path=customXml/itemProps4.xml><?xml version="1.0" encoding="utf-8"?>
<ds:datastoreItem xmlns:ds="http://schemas.openxmlformats.org/officeDocument/2006/customXml" ds:itemID="{72A00AA0-4A20-4457-8B88-506A15676E4A}">
  <ds:schemaRefs>
    <ds:schemaRef ds:uri="http://schemas.microsoft.com/office/2006/metadata/properties"/>
    <ds:schemaRef ds:uri="http://schemas.microsoft.com/office/infopath/2007/PartnerControls"/>
    <ds:schemaRef ds:uri="265bb1e2-e2e8-483b-a79f-9f7bfd993cfc"/>
    <ds:schemaRef ds:uri="f0c0925d-12e2-4b64-a8eb-abbff8447f2f"/>
  </ds:schemaRefs>
</ds:datastoreItem>
</file>

<file path=docProps/app.xml><?xml version="1.0" encoding="utf-8"?>
<Properties xmlns="http://schemas.openxmlformats.org/officeDocument/2006/extended-properties" xmlns:vt="http://schemas.openxmlformats.org/officeDocument/2006/docPropsVTypes">
  <Template>Søknadsskjema</Template>
  <TotalTime>49</TotalTime>
  <Pages>4</Pages>
  <Words>1018</Words>
  <Characters>5399</Characters>
  <Application>Microsoft Office Word</Application>
  <DocSecurity>0</DocSecurity>
  <Lines>44</Lines>
  <Paragraphs>12</Paragraphs>
  <ScaleCrop>false</ScaleCrop>
  <HeadingPairs>
    <vt:vector size="4" baseType="variant">
      <vt:variant>
        <vt:lpstr>Tittel</vt:lpstr>
      </vt:variant>
      <vt:variant>
        <vt:i4>1</vt:i4>
      </vt:variant>
      <vt:variant>
        <vt:lpstr>Headings</vt:lpstr>
      </vt:variant>
      <vt:variant>
        <vt:i4>1</vt:i4>
      </vt:variant>
    </vt:vector>
  </HeadingPairs>
  <TitlesOfParts>
    <vt:vector size="2" baseType="lpstr">
      <vt:lpstr>Brev</vt:lpstr>
      <vt:lpstr>Boligbygg Oslo KF</vt:lpstr>
    </vt:vector>
  </TitlesOfParts>
  <Company>Studio Reform</Company>
  <LinksUpToDate>false</LinksUpToDate>
  <CharactersWithSpaces>6405</CharactersWithSpaces>
  <SharedDoc>false</SharedDoc>
  <HyperlinkBase/>
  <HLinks>
    <vt:vector size="30" baseType="variant">
      <vt:variant>
        <vt:i4>1638481</vt:i4>
      </vt:variant>
      <vt:variant>
        <vt:i4>-1</vt:i4>
      </vt:variant>
      <vt:variant>
        <vt:i4>2050</vt:i4>
      </vt:variant>
      <vt:variant>
        <vt:i4>1</vt:i4>
      </vt:variant>
      <vt:variant>
        <vt:lpwstr>Linda HD:Users:lindabjercke:Documents:Prosjekter:Studio Reform:9262-Profil-StudioReform:Microsoft-maler:-jpg:SR-logo.jpg</vt:lpwstr>
      </vt:variant>
      <vt:variant>
        <vt:lpwstr/>
      </vt:variant>
      <vt:variant>
        <vt:i4>458890</vt:i4>
      </vt:variant>
      <vt:variant>
        <vt:i4>-1</vt:i4>
      </vt:variant>
      <vt:variant>
        <vt:i4>2055</vt:i4>
      </vt:variant>
      <vt:variant>
        <vt:i4>1</vt:i4>
      </vt:variant>
      <vt:variant>
        <vt:lpwstr>:-jpg:SR-dot-grå.jpg</vt:lpwstr>
      </vt:variant>
      <vt:variant>
        <vt:lpwstr/>
      </vt:variant>
      <vt:variant>
        <vt:i4>458890</vt:i4>
      </vt:variant>
      <vt:variant>
        <vt:i4>-1</vt:i4>
      </vt:variant>
      <vt:variant>
        <vt:i4>2056</vt:i4>
      </vt:variant>
      <vt:variant>
        <vt:i4>1</vt:i4>
      </vt:variant>
      <vt:variant>
        <vt:lpwstr>:-jpg:SR-dot-grå.jpg</vt:lpwstr>
      </vt:variant>
      <vt:variant>
        <vt:lpwstr/>
      </vt:variant>
      <vt:variant>
        <vt:i4>458890</vt:i4>
      </vt:variant>
      <vt:variant>
        <vt:i4>-1</vt:i4>
      </vt:variant>
      <vt:variant>
        <vt:i4>2057</vt:i4>
      </vt:variant>
      <vt:variant>
        <vt:i4>1</vt:i4>
      </vt:variant>
      <vt:variant>
        <vt:lpwstr>:-jpg:SR-dot-grå.jpg</vt:lpwstr>
      </vt:variant>
      <vt:variant>
        <vt:lpwstr/>
      </vt:variant>
      <vt:variant>
        <vt:i4>458890</vt:i4>
      </vt:variant>
      <vt:variant>
        <vt:i4>-1</vt:i4>
      </vt:variant>
      <vt:variant>
        <vt:i4>2058</vt:i4>
      </vt:variant>
      <vt:variant>
        <vt:i4>1</vt:i4>
      </vt:variant>
      <vt:variant>
        <vt:lpwstr>:-jpg:SR-dot-grå.jpg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Forprosjekt</dc:subject>
  <dc:creator>Kjerstin Rastad</dc:creator>
  <cp:lastModifiedBy>Linn Anett Lysaker</cp:lastModifiedBy>
  <cp:revision>18</cp:revision>
  <cp:lastPrinted>2019-01-08T11:47:00Z</cp:lastPrinted>
  <dcterms:created xsi:type="dcterms:W3CDTF">2024-11-29T12:29:00Z</dcterms:created>
  <dcterms:modified xsi:type="dcterms:W3CDTF">2025-09-25T12:59:00Z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0x0101006D8FC024786AC14DBE88F276AF2EB698</vt:lpwstr>
  </property>
  <property fmtid="{D5CDD505-2E9C-101B-9397-08002B2CF9AE}" pid="3" name="MediaServiceImageTags">
    <vt:lpwstr/>
  </property>
</Properties>
</file>